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D156F55" w14:textId="77777777">
      <w:pPr>
        <w:pStyle w:val="Normalutanindragellerluft"/>
      </w:pPr>
      <w:bookmarkStart w:id="0" w:name="_Toc106800475"/>
      <w:bookmarkStart w:id="1" w:name="_Toc106801300"/>
    </w:p>
    <w:p w:rsidR="00AF30DD" w:rsidRPr="009B062B" w:rsidP="00B4151B" w14:paraId="7A5CF64D" w14:textId="77777777">
      <w:pPr>
        <w:pStyle w:val="RubrikFrslagTIllRiksdagsbeslut"/>
      </w:pPr>
      <w:sdt>
        <w:sdtPr>
          <w:alias w:val="CC_Boilerplate_4"/>
          <w:tag w:val="CC_Boilerplate_4"/>
          <w:id w:val="-1644581176"/>
          <w:lock w:val="sdtContentLocked"/>
          <w:placeholder>
            <w:docPart w:val="5EC839DB44574EE9A6EC722718ED5AB6"/>
          </w:placeholder>
          <w:text/>
        </w:sdtPr>
        <w:sdtContent>
          <w:r w:rsidRPr="009B062B">
            <w:t>Förslag till riksdagsbeslut</w:t>
          </w:r>
        </w:sdtContent>
      </w:sdt>
      <w:bookmarkEnd w:id="0"/>
      <w:bookmarkEnd w:id="1"/>
    </w:p>
    <w:sdt>
      <w:sdtPr>
        <w:alias w:val="Yrkande 1"/>
        <w:tag w:val="ee2a6c95-a7db-43f9-b1c5-0083b856e3a9"/>
        <w:id w:val="-1531185149"/>
        <w:lock w:val="sdtLocked"/>
        <w:richText/>
      </w:sdtPr>
      <w:sdtContent>
        <w:p w:rsidR="00605853" w14:paraId="2D363060" w14:textId="77777777">
          <w:pPr>
            <w:pStyle w:val="Frslagstext"/>
            <w:numPr>
              <w:ilvl w:val="0"/>
              <w:numId w:val="0"/>
            </w:numPr>
          </w:pPr>
          <w:r>
            <w:t>Riksdagen ställer sig bakom det som anförs i motionen om att sekretessbelägga avverkningsanmälningar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7D0F08C757445B1819E5C9950D6386E"/>
        </w:placeholder>
        <w:text/>
      </w:sdtPr>
      <w:sdtContent>
        <w:p w:rsidR="006D79C9" w:rsidRPr="009B062B" w:rsidP="00333E95" w14:paraId="57D2641F" w14:textId="77777777">
          <w:pPr>
            <w:pStyle w:val="Heading1"/>
          </w:pPr>
          <w:r>
            <w:t>Motivering</w:t>
          </w:r>
        </w:p>
      </w:sdtContent>
    </w:sdt>
    <w:bookmarkEnd w:id="3" w:displacedByCustomXml="prev"/>
    <w:bookmarkEnd w:id="4" w:displacedByCustomXml="prev"/>
    <w:p w:rsidR="004B1233" w:rsidP="004B1233" w14:paraId="0F5233EE" w14:textId="6522C0C6">
      <w:pPr>
        <w:pStyle w:val="Normalutanindragellerluft"/>
      </w:pPr>
      <w:r>
        <w:t xml:space="preserve">Skogen utgör en viktig resurs för Sverige, och skogssektorn </w:t>
      </w:r>
      <w:r w:rsidR="00B05DB7">
        <w:t xml:space="preserve">– </w:t>
      </w:r>
      <w:r>
        <w:t xml:space="preserve">från privata fastighetsägare till vidareförädling </w:t>
      </w:r>
      <w:r w:rsidR="00B05DB7">
        <w:t xml:space="preserve">– </w:t>
      </w:r>
      <w:r>
        <w:t>bidrar till både miljö- och klimatinsatser samt till ekonomin genom arbetstillfällen, produktion och export av trävaror. Skogen är avgörande för landets framtid och en bärande bjälke för ekonomin hos många skogsägare.</w:t>
      </w:r>
    </w:p>
    <w:p w:rsidR="004B1233" w:rsidP="004B1233" w14:paraId="5F9EF858" w14:textId="2687217B">
      <w:pPr>
        <w:pStyle w:val="Normalutanindragellerluft"/>
      </w:pPr>
      <w:r>
        <w:tab/>
        <w:t>Om en skogsägare vill avverka måste man idag anmäla detta till Skogsstyrelsen om avverkningens yta överstiger ett halvt hektar. I och med denna anmälan blir det en offentlig handling som vem som helst kan få tillgång till. Detta utnyttjas av olika naturvårdsorganisationer och aktivister som på olika sätt vill hindra markägare från att bruka sin egen ägandes skog.</w:t>
      </w:r>
    </w:p>
    <w:p w:rsidR="004B1233" w:rsidP="004B1233" w14:paraId="70AA26DD" w14:textId="25D4B4F7">
      <w:pPr>
        <w:pStyle w:val="Normalutanindragellerluft"/>
      </w:pPr>
      <w:r>
        <w:tab/>
        <w:t xml:space="preserve">Därför uppstår det alltså problem eftersom avverkningsanmälningarna är offentliga då vissa organisationer eller personer med andra intressen än skogsägarna eller skogsindustrin stoppar avverkningar och trakasserar lokala skogsägare. Detta har blivit </w:t>
      </w:r>
      <w:r>
        <w:t>en alltmer omfattande och allvarlig fråga i landet och kan liknas vid hur till exempel djurrättsextremister påverkar lantbrukare. Flera har satt det i system och de är kända inom skogsbranschen.</w:t>
      </w:r>
    </w:p>
    <w:p w:rsidR="004B1233" w:rsidP="004B1233" w14:paraId="4AA1DB2E" w14:textId="7DAA05ED">
      <w:pPr>
        <w:pStyle w:val="Normalutanindragellerluft"/>
      </w:pPr>
      <w:r>
        <w:tab/>
        <w:t>Som skogsägare är man en aktiv företagare och uppgifterna kopplade till avverkningen bör behandlas som affärshemligheter tills arbetet påbörjas. Det är viktigt att skogsägare känner sig trygga och inte oroar sig för att deras avverkning kan hindras. Många uppgifter i både offentliga och privata verksamheter klassas som företagshemligheter, och det bör även gälla för avverkningsanmälningar.</w:t>
      </w:r>
    </w:p>
    <w:p w:rsidR="00422B9E" w:rsidRPr="00422B9E" w:rsidP="004B1233" w14:paraId="3D57EE00" w14:textId="6FB10BA2">
      <w:pPr>
        <w:pStyle w:val="Normalutanindragellerluft"/>
      </w:pPr>
      <w:r>
        <w:tab/>
        <w:t>Regeringen bör därför snarast förändra regelverket så att skogsägare skyddas från sabotage och trakasserier kopplade till offentliggörandet av avverkningsanmälningar.</w:t>
      </w:r>
    </w:p>
    <w:p w:rsidR="00BB6339" w:rsidP="008E0FE2" w14:paraId="71524FB0" w14:textId="77777777">
      <w:pPr>
        <w:pStyle w:val="Normalutanindragellerluft"/>
      </w:pPr>
    </w:p>
    <w:sdt>
      <w:sdtPr>
        <w:alias w:val="CC_Underskrifter"/>
        <w:tag w:val="CC_Underskrifter"/>
        <w:id w:val="583496634"/>
        <w:lock w:val="sdtContentLocked"/>
        <w:placeholder>
          <w:docPart w:val="F3818EF94CE64D829FFC8D29D68320CB"/>
        </w:placeholder>
        <w:richText/>
      </w:sdtPr>
      <w:sdtEndPr>
        <w:rPr>
          <w:i/>
          <w:noProof/>
        </w:rPr>
      </w:sdtEndPr>
      <w:sdtContent>
        <w:p w:rsidR="004B1233" w:rsidP="004F64F5" w14:paraId="2AACD859" w14:textId="77777777"/>
        <w:p w:rsidR="004B1233" w:rsidP="004F64F5" w14:paraId="3FEAD4A9" w14:textId="77F74079"/>
      </w:sdtContent>
    </w:sdt>
    <w:tbl>
      <w:tblPr>
        <w:tblCaption w:val="underskrifter"/>
        <w:tblW w:w="5000" w:type="pct"/>
        <w:tblLook w:val="04A0"/>
      </w:tblPr>
      <w:tblGrid>
        <w:gridCol w:w="4252"/>
        <w:gridCol w:w="4252"/>
      </w:tblGrid>
      <w:tr w14:paraId="2DC7E545" w14:textId="77777777">
        <w:tblPrEx>
          <w:tblW w:w="5000" w:type="pct"/>
          <w:tblLook w:val="04A0"/>
        </w:tblPrEx>
        <w:trPr>
          <w:cantSplit/>
        </w:trPr>
        <w:tc>
          <w:tcPr>
            <w:tcW w:w="50" w:type="pct"/>
            <w:vAlign w:val="bottom"/>
          </w:tcPr>
          <w:p w:rsidR="00605853" w14:paraId="7F27F1E7" w14:textId="77777777">
            <w:pPr>
              <w:pStyle w:val="Underskrifter"/>
              <w:spacing w:after="0"/>
            </w:pPr>
            <w:r>
              <w:t>Kjell-Arne Ottosson (KD)</w:t>
            </w:r>
          </w:p>
        </w:tc>
        <w:tc>
          <w:tcPr>
            <w:tcW w:w="50" w:type="pct"/>
            <w:vAlign w:val="bottom"/>
          </w:tcPr>
          <w:p w:rsidR="00605853" w14:paraId="3A782248" w14:textId="77777777">
            <w:pPr>
              <w:pStyle w:val="Underskrifter"/>
              <w:spacing w:after="0"/>
            </w:pPr>
          </w:p>
        </w:tc>
      </w:tr>
    </w:tbl>
    <w:p w:rsidR="004801AC" w:rsidRPr="008E0FE2" w:rsidP="00DF3554" w14:paraId="7C4323E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3166AA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EDFC85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F64F5" w:rsidP="004F64F5" w14:paraId="502AE719" w14:textId="3E422FE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DF943E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470688C">
                          <w:pPr>
                            <w:jc w:val="right"/>
                          </w:pPr>
                          <w:sdt>
                            <w:sdtPr>
                              <w:alias w:val="CC_Noformat_Partikod"/>
                              <w:tag w:val="CC_Noformat_Partikod"/>
                              <w:id w:val="-53464382"/>
                              <w:placeholder>
                                <w:docPart w:val="F749C181FCD346549409971E9864CAC0"/>
                              </w:placeholder>
                              <w:text/>
                            </w:sdtPr>
                            <w:sdtContent>
                              <w:r w:rsidR="004B1233">
                                <w:t>KD</w:t>
                              </w:r>
                            </w:sdtContent>
                          </w:sdt>
                          <w:sdt>
                            <w:sdtPr>
                              <w:alias w:val="CC_Noformat_Partinummer"/>
                              <w:tag w:val="CC_Noformat_Partinummer"/>
                              <w:id w:val="-1709555926"/>
                              <w:placeholder>
                                <w:docPart w:val="1FC023744C8E456EBEEE7ECB550F6E8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BA0C937" w14:textId="4470688C">
                    <w:pPr>
                      <w:jc w:val="right"/>
                    </w:pPr>
                    <w:sdt>
                      <w:sdtPr>
                        <w:alias w:val="CC_Noformat_Partikod"/>
                        <w:tag w:val="CC_Noformat_Partikod"/>
                        <w:id w:val="1989276541"/>
                        <w:placeholder>
                          <w:docPart w:val="F749C181FCD346549409971E9864CAC0"/>
                        </w:placeholder>
                        <w:text/>
                      </w:sdtPr>
                      <w:sdtContent>
                        <w:r w:rsidR="004B1233">
                          <w:t>KD</w:t>
                        </w:r>
                      </w:sdtContent>
                    </w:sdt>
                    <w:sdt>
                      <w:sdtPr>
                        <w:alias w:val="CC_Noformat_Partinummer"/>
                        <w:tag w:val="CC_Noformat_Partinummer"/>
                        <w:id w:val="1594524448"/>
                        <w:placeholder>
                          <w:docPart w:val="1FC023744C8E456EBEEE7ECB550F6E85"/>
                        </w:placeholder>
                        <w:showingPlcHdr/>
                        <w:text/>
                      </w:sdtPr>
                      <w:sdtContent>
                        <w:r>
                          <w:t xml:space="preserve"> </w:t>
                        </w:r>
                      </w:sdtContent>
                    </w:sdt>
                  </w:p>
                </w:txbxContent>
              </v:textbox>
            </v:shape>
          </w:pict>
        </mc:Fallback>
      </mc:AlternateContent>
    </w:r>
  </w:p>
  <w:p w:rsidR="00262EA3" w:rsidRPr="00293C4F" w:rsidP="00776B74" w14:paraId="4EADF9C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EC48FED" w14:textId="77777777">
    <w:pPr>
      <w:jc w:val="right"/>
    </w:pPr>
  </w:p>
  <w:p w:rsidR="00262EA3" w:rsidP="00776B74" w14:paraId="55D2752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EFEF97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6B55286" w14:textId="4AE553D4">
    <w:pPr>
      <w:pStyle w:val="FSHNormal"/>
      <w:spacing w:before="40"/>
    </w:pPr>
    <w:sdt>
      <w:sdtPr>
        <w:alias w:val="CC_Noformat_Motionstyp"/>
        <w:tag w:val="CC_Noformat_Motionstyp"/>
        <w:id w:val="1162973129"/>
        <w:lock w:val="sdtContentLocked"/>
        <w:text/>
        <w15:appearance w15:val="hidden"/>
      </w:sdtPr>
      <w:sdtContent>
        <w:r w:rsidR="00B94467">
          <w:t>Enskild motion</w:t>
        </w:r>
      </w:sdtContent>
    </w:sdt>
    <w:r w:rsidR="00821B36">
      <w:t xml:space="preserve"> </w:t>
    </w:r>
    <w:sdt>
      <w:sdtPr>
        <w:alias w:val="CC_Noformat_Partikod"/>
        <w:tag w:val="CC_Noformat_Partikod"/>
        <w:id w:val="1471015553"/>
        <w:text/>
      </w:sdtPr>
      <w:sdtContent>
        <w:r w:rsidR="004B1233">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52BC80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BA59D39" w14:textId="22B9B49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9446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94467">
          <w:t>:220</w:t>
        </w:r>
      </w:sdtContent>
    </w:sdt>
  </w:p>
  <w:p w:rsidR="00262EA3" w:rsidP="00E03A3D" w14:paraId="6B8D3DAA" w14:textId="0EC9FC57">
    <w:pPr>
      <w:pStyle w:val="Motionr"/>
    </w:pPr>
    <w:sdt>
      <w:sdtPr>
        <w:alias w:val="CC_Noformat_Avtext"/>
        <w:tag w:val="CC_Noformat_Avtext"/>
        <w:id w:val="-2020768203"/>
        <w:lock w:val="sdtContentLocked"/>
        <w:placeholder>
          <w:docPart w:val="F749C181FCD346549409971E9864CAC0"/>
        </w:placeholder>
        <w:text/>
        <w15:appearance w15:val="hidden"/>
      </w:sdtPr>
      <w:sdtContent>
        <w:r w:rsidR="00B94467">
          <w:t>av Kjell-Arne Ottosson (KD)</w:t>
        </w:r>
      </w:sdtContent>
    </w:sdt>
  </w:p>
  <w:sdt>
    <w:sdtPr>
      <w:alias w:val="CC_Noformat_Rubtext"/>
      <w:tag w:val="CC_Noformat_Rubtext"/>
      <w:id w:val="-218060500"/>
      <w:lock w:val="sdtLocked"/>
      <w:placeholder>
        <w:docPart w:val="1FC023744C8E456EBEEE7ECB550F6E85"/>
      </w:placeholder>
      <w:text/>
    </w:sdtPr>
    <w:sdtContent>
      <w:p w:rsidR="00262EA3" w:rsidP="00283E0F" w14:paraId="2483982C" w14:textId="60DE8A56">
        <w:pPr>
          <w:pStyle w:val="FSHRub2"/>
        </w:pPr>
        <w:r>
          <w:t>Sekretessbeläggning av avverkningsanmälningar</w:t>
        </w:r>
      </w:p>
    </w:sdtContent>
  </w:sdt>
  <w:sdt>
    <w:sdtPr>
      <w:alias w:val="CC_Boilerplate_3"/>
      <w:tag w:val="CC_Boilerplate_3"/>
      <w:id w:val="1606463544"/>
      <w:lock w:val="sdtContentLocked"/>
      <w:text w:multiLine="1"/>
      <w15:appearance w15:val="hidden"/>
    </w:sdtPr>
    <w:sdtContent>
      <w:p w:rsidR="00262EA3" w:rsidP="00283E0F" w14:paraId="67719BB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3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233"/>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4F5"/>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616"/>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785"/>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5853"/>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B6"/>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5DB7"/>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67"/>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28E5"/>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440"/>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A9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0A5F"/>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84895DF"/>
  <w15:chartTrackingRefBased/>
  <w15:docId w15:val="{3B426914-53B7-4440-8B07-F8CAF4C27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EC839DB44574EE9A6EC722718ED5AB6"/>
        <w:category>
          <w:name w:val="Allmänt"/>
          <w:gallery w:val="placeholder"/>
        </w:category>
        <w:types>
          <w:type w:val="bbPlcHdr"/>
        </w:types>
        <w:behaviors>
          <w:behavior w:val="content"/>
        </w:behaviors>
        <w:guid w:val="{0DEA945F-FD7F-4FE0-A00D-58551936AF6B}"/>
      </w:docPartPr>
      <w:docPartBody>
        <w:p w:rsidR="00D56A9F">
          <w:pPr>
            <w:pStyle w:val="5EC839DB44574EE9A6EC722718ED5AB6"/>
          </w:pPr>
          <w:r w:rsidRPr="005A0A93">
            <w:rPr>
              <w:rStyle w:val="PlaceholderText"/>
            </w:rPr>
            <w:t>Förslag till riksdagsbeslut</w:t>
          </w:r>
        </w:p>
      </w:docPartBody>
    </w:docPart>
    <w:docPart>
      <w:docPartPr>
        <w:name w:val="87D0F08C757445B1819E5C9950D6386E"/>
        <w:category>
          <w:name w:val="Allmänt"/>
          <w:gallery w:val="placeholder"/>
        </w:category>
        <w:types>
          <w:type w:val="bbPlcHdr"/>
        </w:types>
        <w:behaviors>
          <w:behavior w:val="content"/>
        </w:behaviors>
        <w:guid w:val="{BA1AFF6A-AA1E-47D8-8E92-03B2081CED1E}"/>
      </w:docPartPr>
      <w:docPartBody>
        <w:p w:rsidR="00D56A9F">
          <w:pPr>
            <w:pStyle w:val="87D0F08C757445B1819E5C9950D6386E"/>
          </w:pPr>
          <w:r w:rsidRPr="005A0A93">
            <w:rPr>
              <w:rStyle w:val="PlaceholderText"/>
            </w:rPr>
            <w:t>Motivering</w:t>
          </w:r>
        </w:p>
      </w:docPartBody>
    </w:docPart>
    <w:docPart>
      <w:docPartPr>
        <w:name w:val="F749C181FCD346549409971E9864CAC0"/>
        <w:category>
          <w:name w:val="Allmänt"/>
          <w:gallery w:val="placeholder"/>
        </w:category>
        <w:types>
          <w:type w:val="bbPlcHdr"/>
        </w:types>
        <w:behaviors>
          <w:behavior w:val="content"/>
        </w:behaviors>
        <w:guid w:val="{2B3F4EBF-7871-4C34-BCB0-EED113CBCCEA}"/>
      </w:docPartPr>
      <w:docPartBody>
        <w:p w:rsidR="00D56A9F">
          <w:pPr>
            <w:pStyle w:val="F749C181FCD346549409971E9864CAC0"/>
          </w:pPr>
          <w:r>
            <w:rPr>
              <w:rStyle w:val="PlaceholderText"/>
            </w:rPr>
            <w:t xml:space="preserve"> </w:t>
          </w:r>
        </w:p>
      </w:docPartBody>
    </w:docPart>
    <w:docPart>
      <w:docPartPr>
        <w:name w:val="1FC023744C8E456EBEEE7ECB550F6E85"/>
        <w:category>
          <w:name w:val="Allmänt"/>
          <w:gallery w:val="placeholder"/>
        </w:category>
        <w:types>
          <w:type w:val="bbPlcHdr"/>
        </w:types>
        <w:behaviors>
          <w:behavior w:val="content"/>
        </w:behaviors>
        <w:guid w:val="{0A5ABFE7-BCF1-4BEE-8B38-D7E677222139}"/>
      </w:docPartPr>
      <w:docPartBody>
        <w:p w:rsidR="00D56A9F">
          <w:pPr>
            <w:pStyle w:val="1FC023744C8E456EBEEE7ECB550F6E85"/>
          </w:pPr>
          <w:r>
            <w:t xml:space="preserve"> </w:t>
          </w:r>
        </w:p>
      </w:docPartBody>
    </w:docPart>
    <w:docPart>
      <w:docPartPr>
        <w:name w:val="F3818EF94CE64D829FFC8D29D68320CB"/>
        <w:category>
          <w:name w:val="Allmänt"/>
          <w:gallery w:val="placeholder"/>
        </w:category>
        <w:types>
          <w:type w:val="bbPlcHdr"/>
        </w:types>
        <w:behaviors>
          <w:behavior w:val="content"/>
        </w:behaviors>
        <w:guid w:val="{B5B8A6CF-09D6-4E6E-AD09-CE5F25E49AFA}"/>
      </w:docPartPr>
      <w:docPartBody>
        <w:p w:rsidR="008B25B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A9F"/>
    <w:rsid w:val="00554785"/>
    <w:rsid w:val="008B25B6"/>
    <w:rsid w:val="00BE28E5"/>
    <w:rsid w:val="00D56A9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EC839DB44574EE9A6EC722718ED5AB6">
    <w:name w:val="5EC839DB44574EE9A6EC722718ED5AB6"/>
  </w:style>
  <w:style w:type="paragraph" w:customStyle="1" w:styleId="4A08E710CD7E497C9F286C3DB6A666FA">
    <w:name w:val="4A08E710CD7E497C9F286C3DB6A666FA"/>
  </w:style>
  <w:style w:type="paragraph" w:customStyle="1" w:styleId="87D0F08C757445B1819E5C9950D6386E">
    <w:name w:val="87D0F08C757445B1819E5C9950D6386E"/>
  </w:style>
  <w:style w:type="paragraph" w:customStyle="1" w:styleId="219267B53F7E47DDA520A34B9A32734F">
    <w:name w:val="219267B53F7E47DDA520A34B9A32734F"/>
  </w:style>
  <w:style w:type="paragraph" w:customStyle="1" w:styleId="F749C181FCD346549409971E9864CAC0">
    <w:name w:val="F749C181FCD346549409971E9864CAC0"/>
  </w:style>
  <w:style w:type="paragraph" w:customStyle="1" w:styleId="1FC023744C8E456EBEEE7ECB550F6E85">
    <w:name w:val="1FC023744C8E456EBEEE7ECB550F6E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8D1EBB-1FBC-47BB-BD7D-FE248F57A016}"/>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177</TotalTime>
  <Pages>2</Pages>
  <Words>264</Words>
  <Characters>1662</Characters>
  <Application>Microsoft Office Word</Application>
  <DocSecurity>0</DocSecurity>
  <Lines>32</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Sekretessbeläggning av avverkningsanmälningar</vt:lpstr>
      <vt:lpstr>
      </vt:lpstr>
    </vt:vector>
  </TitlesOfParts>
  <Company>Sveriges riksdag</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