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C840" w14:textId="77777777" w:rsidR="00EA5CB6" w:rsidRDefault="00EA5CB6"/>
    <w:p w14:paraId="651717EB" w14:textId="77777777" w:rsidR="002A2FCF" w:rsidRDefault="002A2FCF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>
            <w:r>
              <w:t>RIKSDAGEN</w:t>
            </w:r>
          </w:p>
          <w:p w14:paraId="71F8109B" w14:textId="77777777" w:rsidR="000B7DD3" w:rsidRDefault="000B7DD3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3CC2F2D3" w:rsidR="000B7DD3" w:rsidRDefault="000B7DD3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C35B7B">
              <w:rPr>
                <w:b/>
              </w:rPr>
              <w:t>5</w:t>
            </w:r>
            <w:r w:rsidR="00E537C9">
              <w:rPr>
                <w:b/>
              </w:rPr>
              <w:t>1</w:t>
            </w:r>
          </w:p>
          <w:p w14:paraId="79C158DD" w14:textId="77777777" w:rsidR="000B7DD3" w:rsidRDefault="000B7DD3">
            <w:pPr>
              <w:rPr>
                <w:b/>
              </w:rPr>
            </w:pPr>
          </w:p>
        </w:tc>
      </w:tr>
      <w:tr w:rsidR="000B7DD3" w14:paraId="211DA3B7" w14:textId="77777777">
        <w:tc>
          <w:tcPr>
            <w:tcW w:w="1985" w:type="dxa"/>
          </w:tcPr>
          <w:p w14:paraId="4F37CC78" w14:textId="77777777" w:rsidR="000B7DD3" w:rsidRDefault="000B7DD3">
            <w:r>
              <w:t>DATUM</w:t>
            </w:r>
          </w:p>
        </w:tc>
        <w:tc>
          <w:tcPr>
            <w:tcW w:w="6463" w:type="dxa"/>
          </w:tcPr>
          <w:p w14:paraId="2AABEFDC" w14:textId="41058DA6" w:rsidR="000B7DD3" w:rsidRDefault="000B7DD3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5A6924">
              <w:t>8</w:t>
            </w:r>
            <w:r>
              <w:t>-</w:t>
            </w:r>
            <w:r w:rsidR="005A6924">
              <w:t>1</w:t>
            </w:r>
            <w:r w:rsidR="00E537C9">
              <w:t>2</w:t>
            </w:r>
          </w:p>
        </w:tc>
      </w:tr>
      <w:tr w:rsidR="000B7DD3" w14:paraId="67066891" w14:textId="77777777">
        <w:tc>
          <w:tcPr>
            <w:tcW w:w="1985" w:type="dxa"/>
          </w:tcPr>
          <w:p w14:paraId="091E6053" w14:textId="77777777" w:rsidR="000B7DD3" w:rsidRDefault="000B7DD3">
            <w:r>
              <w:t>TID</w:t>
            </w:r>
          </w:p>
        </w:tc>
        <w:tc>
          <w:tcPr>
            <w:tcW w:w="6463" w:type="dxa"/>
          </w:tcPr>
          <w:p w14:paraId="6D621682" w14:textId="23761CA6" w:rsidR="00631CFE" w:rsidRPr="00EB5651" w:rsidRDefault="00DA7FC2">
            <w:pPr>
              <w:rPr>
                <w:szCs w:val="24"/>
              </w:rPr>
            </w:pPr>
            <w:r>
              <w:t>1</w:t>
            </w:r>
            <w:r w:rsidR="00265A9A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265A9A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BE7184" w:rsidRPr="00BE7184">
              <w:rPr>
                <w:szCs w:val="24"/>
              </w:rPr>
              <w:t>05</w:t>
            </w:r>
          </w:p>
        </w:tc>
      </w:tr>
      <w:tr w:rsidR="000B7DD3" w14:paraId="3E38DC69" w14:textId="77777777">
        <w:tc>
          <w:tcPr>
            <w:tcW w:w="1985" w:type="dxa"/>
          </w:tcPr>
          <w:p w14:paraId="7BE67FE1" w14:textId="77777777" w:rsidR="000B7DD3" w:rsidRDefault="000B7DD3">
            <w:r>
              <w:t>NÄRVARANDE</w:t>
            </w:r>
          </w:p>
          <w:p w14:paraId="54C4C895" w14:textId="77777777" w:rsidR="000B7DD3" w:rsidRDefault="000B7DD3"/>
        </w:tc>
        <w:tc>
          <w:tcPr>
            <w:tcW w:w="6463" w:type="dxa"/>
          </w:tcPr>
          <w:p w14:paraId="1C4FE10F" w14:textId="63D9CDA4" w:rsidR="000B7DD3" w:rsidRDefault="000B7DD3">
            <w:r>
              <w:t>Se bilaga</w:t>
            </w:r>
          </w:p>
          <w:p w14:paraId="3F79C9A0" w14:textId="77777777" w:rsidR="000B7DD3" w:rsidRDefault="000B7DD3"/>
        </w:tc>
      </w:tr>
    </w:tbl>
    <w:p w14:paraId="4AF19A4D" w14:textId="77777777" w:rsidR="00E119AC" w:rsidRDefault="00E119AC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p w14:paraId="263A8C54" w14:textId="77777777" w:rsidR="00EC54DF" w:rsidRPr="007C7EB8" w:rsidRDefault="00EC54DF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799EC53E" w14:textId="09359CCE" w:rsidR="005A6924" w:rsidRPr="005A6924" w:rsidRDefault="008C389B" w:rsidP="005A6924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Sammanträdestid</w:t>
            </w:r>
          </w:p>
          <w:p w14:paraId="67A9FC1A" w14:textId="77777777" w:rsidR="00820B5D" w:rsidRPr="00BC1BCA" w:rsidRDefault="00820B5D" w:rsidP="00820B5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B3A482D" w14:textId="6F8E84F5" w:rsidR="008C389B" w:rsidRDefault="008C389B" w:rsidP="008C389B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beslutade att dagens sammanträde får pågå </w:t>
            </w:r>
            <w:r w:rsidR="00355977">
              <w:rPr>
                <w:bCs/>
                <w:snapToGrid w:val="0"/>
              </w:rPr>
              <w:t>under arbetsplenum i kammaren.</w:t>
            </w:r>
            <w:r>
              <w:rPr>
                <w:bCs/>
                <w:snapToGrid w:val="0"/>
              </w:rPr>
              <w:t xml:space="preserve"> </w:t>
            </w:r>
          </w:p>
          <w:p w14:paraId="5382FF0D" w14:textId="3732EA48" w:rsidR="005A6924" w:rsidRPr="00213B15" w:rsidRDefault="005A6924" w:rsidP="005A692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C389B" w:rsidRPr="00213B15" w14:paraId="79CA0A32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71D23B1" w14:textId="219B9022" w:rsidR="008C389B" w:rsidRDefault="008C389B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7675A448" w14:textId="77777777" w:rsidR="008C389B" w:rsidRPr="005A6924" w:rsidRDefault="008C389B" w:rsidP="008C389B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1A2C5991" w14:textId="77777777" w:rsidR="008C389B" w:rsidRPr="00BC1BCA" w:rsidRDefault="008C389B" w:rsidP="008C389B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274C972" w14:textId="77777777" w:rsidR="008C389B" w:rsidRDefault="008C389B" w:rsidP="008C389B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50. </w:t>
            </w:r>
          </w:p>
          <w:p w14:paraId="33EF2E25" w14:textId="77777777" w:rsidR="008C389B" w:rsidRDefault="008C389B" w:rsidP="005A6924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A201D" w:rsidRPr="00213B15" w14:paraId="6CB55E2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E522A81" w14:textId="76E33668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2FA3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2B1F030A" w14:textId="77777777" w:rsidR="00EA201D" w:rsidRPr="005A6924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  <w:r w:rsidRPr="005A6924">
              <w:rPr>
                <w:b/>
                <w:bCs/>
                <w:szCs w:val="23"/>
              </w:rPr>
              <w:t>Skärpta regler för unga lagöverträdare (JuU41)</w:t>
            </w:r>
          </w:p>
          <w:p w14:paraId="5FC45F03" w14:textId="77777777" w:rsidR="00EA201D" w:rsidRPr="00BC1BCA" w:rsidRDefault="00EA201D" w:rsidP="00EA201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5D1CB1B" w14:textId="7DAE3CFD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2025/26:293 och motioner.</w:t>
            </w:r>
          </w:p>
          <w:p w14:paraId="6C69AF23" w14:textId="77777777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D70B3DF" w14:textId="214552C3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2025/26:JuU41.</w:t>
            </w:r>
          </w:p>
          <w:p w14:paraId="57B14A0D" w14:textId="77777777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772BEF9" w14:textId="2B7659C9" w:rsidR="00D17ED1" w:rsidRPr="00FB7102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7102">
              <w:rPr>
                <w:bCs/>
                <w:snapToGrid w:val="0"/>
              </w:rPr>
              <w:t>V-</w:t>
            </w:r>
            <w:r w:rsidR="00FB7102" w:rsidRPr="00FB7102">
              <w:rPr>
                <w:bCs/>
                <w:snapToGrid w:val="0"/>
              </w:rPr>
              <w:t>, C-</w:t>
            </w:r>
            <w:r w:rsidRPr="00FB7102">
              <w:rPr>
                <w:bCs/>
                <w:snapToGrid w:val="0"/>
              </w:rPr>
              <w:t xml:space="preserve"> och MP-ledamöterna anmälde reservationer.</w:t>
            </w:r>
          </w:p>
          <w:p w14:paraId="3E91813F" w14:textId="77777777" w:rsidR="00FB7102" w:rsidRPr="00FB7102" w:rsidRDefault="00FB7102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98E40B7" w14:textId="782A326C" w:rsidR="00FB7102" w:rsidRPr="00FB7102" w:rsidRDefault="00FB7102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7102">
              <w:rPr>
                <w:bCs/>
                <w:snapToGrid w:val="0"/>
              </w:rPr>
              <w:t>S-, V-, C- och MP-ledamöterna anmälde särskilda yttranden.</w:t>
            </w:r>
          </w:p>
          <w:p w14:paraId="3135817D" w14:textId="77777777" w:rsidR="00EA201D" w:rsidRPr="005A6924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A201D" w:rsidRPr="00213B15" w14:paraId="008EFBEA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DB3672C" w14:textId="13CDDE1B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2FA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2F42FCDF" w14:textId="77777777" w:rsidR="00EA201D" w:rsidRPr="00741278" w:rsidRDefault="00EA201D" w:rsidP="00EA201D">
            <w:pPr>
              <w:spacing w:line="276" w:lineRule="auto"/>
              <w:rPr>
                <w:b/>
              </w:rPr>
            </w:pPr>
            <w:r w:rsidRPr="00741278">
              <w:rPr>
                <w:b/>
              </w:rPr>
              <w:t>Ett nytt straffrättsligt påföljdssystem (JuU48)</w:t>
            </w:r>
          </w:p>
          <w:p w14:paraId="598C0470" w14:textId="77777777" w:rsidR="00EA201D" w:rsidRPr="00BC1BCA" w:rsidRDefault="00EA201D" w:rsidP="00EA201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1BCB343" w14:textId="520C0E51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2025/26:297 och motioner.</w:t>
            </w:r>
          </w:p>
          <w:p w14:paraId="3F35D59A" w14:textId="77777777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F503AA2" w14:textId="6C328D1F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2025/26:JuU48.</w:t>
            </w:r>
          </w:p>
          <w:p w14:paraId="13E6207C" w14:textId="77777777" w:rsidR="00D17ED1" w:rsidRDefault="00D17ED1" w:rsidP="00D17ED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B22F43A" w14:textId="5DB71445" w:rsidR="001E341E" w:rsidRPr="00FB7102" w:rsidRDefault="001E341E" w:rsidP="001E341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7102">
              <w:rPr>
                <w:bCs/>
                <w:snapToGrid w:val="0"/>
              </w:rPr>
              <w:t>S-, V-, C- och MP-ledamöterna anmälde reservationer.</w:t>
            </w:r>
          </w:p>
          <w:p w14:paraId="17002552" w14:textId="77777777" w:rsidR="001E341E" w:rsidRPr="00FB7102" w:rsidRDefault="001E341E" w:rsidP="001E341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A482DE" w14:textId="77777777" w:rsidR="001E341E" w:rsidRPr="00FB7102" w:rsidRDefault="001E341E" w:rsidP="001E341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7102">
              <w:rPr>
                <w:bCs/>
                <w:snapToGrid w:val="0"/>
              </w:rPr>
              <w:t>S-, V-, C- och MP-ledamöterna anmälde särskilda yttranden.</w:t>
            </w:r>
          </w:p>
          <w:p w14:paraId="62A16736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689D3CB" w14:textId="77777777" w:rsidR="00EA5CB6" w:rsidRDefault="00EA5CB6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17ED1" w:rsidRPr="00213B15" w14:paraId="5F64E00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0AD3BC4" w14:textId="1BF02694" w:rsidR="00D17ED1" w:rsidRPr="003A2FA3" w:rsidRDefault="00D17ED1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 w:rsidRPr="003A2FA3">
              <w:rPr>
                <w:b/>
                <w:snapToGrid w:val="0"/>
              </w:rPr>
              <w:lastRenderedPageBreak/>
              <w:t xml:space="preserve">§ </w:t>
            </w:r>
            <w:r w:rsidR="003A2FA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15"/>
          </w:tcPr>
          <w:p w14:paraId="323206A3" w14:textId="77777777" w:rsidR="00D17ED1" w:rsidRPr="003A2FA3" w:rsidRDefault="00D17ED1" w:rsidP="00D17ED1">
            <w:pPr>
              <w:spacing w:line="276" w:lineRule="auto"/>
              <w:rPr>
                <w:b/>
              </w:rPr>
            </w:pPr>
            <w:r w:rsidRPr="003A2FA3">
              <w:rPr>
                <w:b/>
              </w:rPr>
              <w:t>Bemyndigande att justera protokollet</w:t>
            </w:r>
          </w:p>
          <w:p w14:paraId="44357341" w14:textId="77777777" w:rsidR="00D17ED1" w:rsidRPr="003A2FA3" w:rsidRDefault="00D17ED1" w:rsidP="00D17ED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896D403" w14:textId="2D5050C8" w:rsidR="003A2FA3" w:rsidRPr="003A2FA3" w:rsidRDefault="00D17ED1" w:rsidP="00D17ED1">
            <w:pPr>
              <w:spacing w:line="276" w:lineRule="auto"/>
              <w:rPr>
                <w:bCs/>
                <w:snapToGrid w:val="0"/>
              </w:rPr>
            </w:pPr>
            <w:r w:rsidRPr="003A2FA3">
              <w:rPr>
                <w:bCs/>
                <w:snapToGrid w:val="0"/>
              </w:rPr>
              <w:t>Utskottet gav i uppdrag åt ordföranden att justera protokollet från dagens sammanträde.</w:t>
            </w:r>
          </w:p>
          <w:p w14:paraId="00DAA7D2" w14:textId="51936EDC" w:rsidR="00D17ED1" w:rsidRPr="003A2FA3" w:rsidRDefault="00D17ED1" w:rsidP="00D17ED1">
            <w:pPr>
              <w:spacing w:line="276" w:lineRule="auto"/>
              <w:rPr>
                <w:b/>
              </w:rPr>
            </w:pPr>
          </w:p>
        </w:tc>
      </w:tr>
      <w:tr w:rsidR="00EA201D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395953FB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2FA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22C055F0" w14:textId="4F7CB832" w:rsidR="00EA201D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Inkomna </w:t>
            </w:r>
            <w:r w:rsidR="00787113">
              <w:rPr>
                <w:b/>
                <w:bCs/>
                <w:szCs w:val="23"/>
              </w:rPr>
              <w:t>skrivelser</w:t>
            </w:r>
          </w:p>
          <w:p w14:paraId="47ADA344" w14:textId="77777777" w:rsidR="00EA201D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</w:p>
          <w:p w14:paraId="3A767159" w14:textId="25BD792E" w:rsidR="00787113" w:rsidRDefault="00787113" w:rsidP="00787113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skrivelser anmäldes (dnr </w:t>
            </w:r>
            <w:proofErr w:type="gramStart"/>
            <w:r>
              <w:rPr>
                <w:bCs/>
                <w:snapToGrid w:val="0"/>
              </w:rPr>
              <w:t>2358-2025</w:t>
            </w:r>
            <w:proofErr w:type="gramEnd"/>
            <w:r>
              <w:rPr>
                <w:bCs/>
                <w:snapToGrid w:val="0"/>
              </w:rPr>
              <w:t xml:space="preserve">/26 och </w:t>
            </w:r>
            <w:proofErr w:type="gramStart"/>
            <w:r>
              <w:rPr>
                <w:bCs/>
                <w:snapToGrid w:val="0"/>
              </w:rPr>
              <w:t>2385-2025</w:t>
            </w:r>
            <w:proofErr w:type="gramEnd"/>
            <w:r>
              <w:rPr>
                <w:bCs/>
                <w:snapToGrid w:val="0"/>
              </w:rPr>
              <w:t>/26).</w:t>
            </w:r>
          </w:p>
          <w:p w14:paraId="1E945624" w14:textId="1EDBFCF1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</w:tr>
      <w:tr w:rsidR="003A2FA3" w:rsidRPr="00213B15" w14:paraId="19638D6C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8A1FEB" w14:textId="6001C073" w:rsidR="003A2FA3" w:rsidRDefault="003A2FA3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770D6496" w14:textId="77777777" w:rsidR="003A2FA3" w:rsidRDefault="003A2FA3" w:rsidP="003A2FA3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Inkomna EU-dokument</w:t>
            </w:r>
          </w:p>
          <w:p w14:paraId="57D8B6B7" w14:textId="77777777" w:rsidR="003A2FA3" w:rsidRDefault="003A2FA3" w:rsidP="003A2FA3">
            <w:pPr>
              <w:spacing w:line="276" w:lineRule="auto"/>
              <w:rPr>
                <w:b/>
                <w:bCs/>
                <w:szCs w:val="23"/>
              </w:rPr>
            </w:pPr>
          </w:p>
          <w:p w14:paraId="2FE67DCC" w14:textId="77777777" w:rsidR="003A2FA3" w:rsidRPr="00173536" w:rsidRDefault="003A2FA3" w:rsidP="003A2FA3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En sammanställning över EU-dokument som inkommit under </w:t>
            </w:r>
            <w:r w:rsidRPr="003A2FA3">
              <w:rPr>
                <w:bCs/>
              </w:rPr>
              <w:t xml:space="preserve">maj–augusti </w:t>
            </w:r>
            <w:r>
              <w:rPr>
                <w:bCs/>
              </w:rPr>
              <w:t>2026 anmäldes.</w:t>
            </w:r>
          </w:p>
          <w:p w14:paraId="46F75423" w14:textId="77777777" w:rsidR="003A2FA3" w:rsidRDefault="003A2FA3" w:rsidP="00EA201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A201D" w:rsidRPr="00FB317D" w14:paraId="10E49F0D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FBB955" w14:textId="727C7E14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A2FA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15"/>
          </w:tcPr>
          <w:p w14:paraId="7809109A" w14:textId="77777777" w:rsidR="00EA201D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0ECED10B" w14:textId="77777777" w:rsidR="00EA201D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</w:p>
          <w:p w14:paraId="2F365875" w14:textId="77777777" w:rsidR="00EA201D" w:rsidRDefault="00EA201D" w:rsidP="00EA201D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2701F36F" w14:textId="77777777" w:rsidR="00EA201D" w:rsidRDefault="00EA201D" w:rsidP="00EA201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A201D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1EA73D1B" w:rsidR="00EA201D" w:rsidRPr="00E5393F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 w:rsidRPr="00E5393F">
              <w:rPr>
                <w:b/>
                <w:snapToGrid w:val="0"/>
              </w:rPr>
              <w:t xml:space="preserve">§ </w:t>
            </w:r>
            <w:r w:rsidR="003A2FA3" w:rsidRPr="00E5393F">
              <w:rPr>
                <w:b/>
                <w:snapToGrid w:val="0"/>
              </w:rPr>
              <w:t>9</w:t>
            </w:r>
            <w:r w:rsidRPr="00E5393F"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28C6F5D4" w14:textId="77777777" w:rsidR="00EA201D" w:rsidRPr="00E5393F" w:rsidRDefault="00EA201D" w:rsidP="00EA201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 w:rsidRPr="00E5393F">
              <w:rPr>
                <w:b/>
                <w:snapToGrid w:val="0"/>
              </w:rPr>
              <w:t>Nästa sammanträde</w:t>
            </w:r>
          </w:p>
          <w:p w14:paraId="73D199B5" w14:textId="77777777" w:rsidR="00EA201D" w:rsidRPr="00E5393F" w:rsidRDefault="00EA201D" w:rsidP="00EA201D">
            <w:pPr>
              <w:spacing w:line="276" w:lineRule="auto"/>
              <w:rPr>
                <w:b/>
                <w:snapToGrid w:val="0"/>
              </w:rPr>
            </w:pPr>
          </w:p>
          <w:p w14:paraId="1F909C5F" w14:textId="77777777" w:rsidR="00E5393F" w:rsidRPr="00E5393F" w:rsidRDefault="00E5393F" w:rsidP="00E5393F">
            <w:pPr>
              <w:spacing w:line="276" w:lineRule="auto"/>
              <w:rPr>
                <w:bCs/>
              </w:rPr>
            </w:pPr>
            <w:r w:rsidRPr="00E5393F">
              <w:rPr>
                <w:bCs/>
              </w:rPr>
              <w:t>Tid för nästa sammanträde meddelas senare.</w:t>
            </w:r>
          </w:p>
          <w:p w14:paraId="5F63ED6B" w14:textId="5F7ED3CF" w:rsidR="00EA201D" w:rsidRPr="00E5393F" w:rsidRDefault="00EA201D" w:rsidP="00EA201D">
            <w:pPr>
              <w:spacing w:line="276" w:lineRule="auto"/>
              <w:rPr>
                <w:bCs/>
              </w:rPr>
            </w:pPr>
          </w:p>
        </w:tc>
      </w:tr>
      <w:tr w:rsidR="00EA201D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32A688CB" w14:textId="77777777" w:rsidR="00EA201D" w:rsidRDefault="00EA201D" w:rsidP="00EA201D">
            <w:pPr>
              <w:tabs>
                <w:tab w:val="left" w:pos="1701"/>
              </w:tabs>
            </w:pPr>
          </w:p>
          <w:p w14:paraId="00C7B986" w14:textId="77777777" w:rsidR="00EA201D" w:rsidRDefault="00EA201D" w:rsidP="00EA201D">
            <w:pPr>
              <w:tabs>
                <w:tab w:val="left" w:pos="1701"/>
              </w:tabs>
            </w:pPr>
          </w:p>
          <w:p w14:paraId="4299B6F5" w14:textId="77777777" w:rsidR="00EA201D" w:rsidRDefault="00EA201D" w:rsidP="00EA201D">
            <w:pPr>
              <w:tabs>
                <w:tab w:val="left" w:pos="1701"/>
              </w:tabs>
            </w:pPr>
          </w:p>
          <w:p w14:paraId="6623E28B" w14:textId="77777777" w:rsidR="00EA201D" w:rsidRDefault="00EA201D" w:rsidP="00EA201D">
            <w:pPr>
              <w:tabs>
                <w:tab w:val="left" w:pos="1701"/>
              </w:tabs>
            </w:pPr>
          </w:p>
          <w:p w14:paraId="20CB02C7" w14:textId="77777777" w:rsidR="00EA201D" w:rsidRDefault="00EA201D" w:rsidP="00EA201D">
            <w:pPr>
              <w:tabs>
                <w:tab w:val="left" w:pos="1701"/>
              </w:tabs>
            </w:pPr>
          </w:p>
          <w:p w14:paraId="349853C3" w14:textId="4152BD7C" w:rsidR="00EA201D" w:rsidRDefault="00EA201D" w:rsidP="00EA201D">
            <w:pPr>
              <w:tabs>
                <w:tab w:val="left" w:pos="1701"/>
              </w:tabs>
            </w:pPr>
            <w:r>
              <w:t>Vid protokollet</w:t>
            </w:r>
          </w:p>
          <w:p w14:paraId="64EE76D1" w14:textId="77777777" w:rsidR="00EA201D" w:rsidRDefault="00EA201D" w:rsidP="00EA201D">
            <w:pPr>
              <w:tabs>
                <w:tab w:val="left" w:pos="1701"/>
              </w:tabs>
            </w:pPr>
          </w:p>
          <w:p w14:paraId="27BB8B7A" w14:textId="77777777" w:rsidR="00EA201D" w:rsidRDefault="00EA201D" w:rsidP="00EA201D">
            <w:pPr>
              <w:tabs>
                <w:tab w:val="left" w:pos="1701"/>
              </w:tabs>
            </w:pPr>
          </w:p>
          <w:p w14:paraId="54E72734" w14:textId="07532996" w:rsidR="00EA201D" w:rsidRDefault="00EA201D" w:rsidP="00EA201D">
            <w:pPr>
              <w:tabs>
                <w:tab w:val="left" w:pos="1701"/>
              </w:tabs>
            </w:pPr>
            <w:r>
              <w:t>Justeras den</w:t>
            </w:r>
            <w:r w:rsidRPr="006F791A">
              <w:t xml:space="preserve"> </w:t>
            </w:r>
            <w:r w:rsidR="00E5393F" w:rsidRPr="00E5393F">
              <w:t>13</w:t>
            </w:r>
            <w:r w:rsidRPr="00026FCC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augusti </w:t>
            </w:r>
            <w:r>
              <w:t>2026</w:t>
            </w:r>
          </w:p>
          <w:p w14:paraId="61A1C19F" w14:textId="77777777" w:rsidR="00EA201D" w:rsidRDefault="00EA201D" w:rsidP="00EA201D">
            <w:pPr>
              <w:tabs>
                <w:tab w:val="left" w:pos="1701"/>
              </w:tabs>
            </w:pPr>
          </w:p>
          <w:p w14:paraId="13E0C665" w14:textId="77777777" w:rsidR="00EA201D" w:rsidRDefault="00EA201D" w:rsidP="00EA201D">
            <w:pPr>
              <w:tabs>
                <w:tab w:val="left" w:pos="1701"/>
              </w:tabs>
            </w:pPr>
          </w:p>
          <w:p w14:paraId="7202974C" w14:textId="77777777" w:rsidR="00EA201D" w:rsidRDefault="00EA201D" w:rsidP="00EA201D">
            <w:pPr>
              <w:tabs>
                <w:tab w:val="left" w:pos="1701"/>
              </w:tabs>
            </w:pPr>
          </w:p>
          <w:p w14:paraId="655087D4" w14:textId="26F65738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5573A8EF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BFF577C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FAD9C9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5584FA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7472184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219DD5B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5A5278" w14:textId="77777777" w:rsidR="00EA201D" w:rsidRDefault="00EA201D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19970FE" w14:textId="77777777" w:rsidR="00172DF9" w:rsidRDefault="00172DF9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D22F087" w14:textId="77777777" w:rsidR="00172DF9" w:rsidRDefault="00172DF9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AF1A1F7" w14:textId="77777777" w:rsidR="00172DF9" w:rsidRDefault="00172DF9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AAB86DB" w14:textId="77777777" w:rsidR="00172DF9" w:rsidRDefault="00172DF9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5A0FAD0F" w:rsidR="00843916" w:rsidRPr="00ED345C" w:rsidRDefault="00843916" w:rsidP="00EA201D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EA201D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EA201D" w:rsidRDefault="00EA201D" w:rsidP="00EA201D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EA201D" w:rsidRDefault="00EA201D" w:rsidP="00EA201D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549F7EB2" w:rsidR="00EA201D" w:rsidRDefault="00EA201D" w:rsidP="00EA201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EA201D" w:rsidRDefault="00EA201D" w:rsidP="00EA201D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1A35C134" w:rsidR="00EA201D" w:rsidRDefault="00EA201D" w:rsidP="00EA201D">
            <w:pPr>
              <w:tabs>
                <w:tab w:val="left" w:pos="1701"/>
              </w:tabs>
            </w:pPr>
            <w:r>
              <w:t>2025/26:5</w:t>
            </w:r>
            <w:r w:rsidR="00843916">
              <w:t>1</w:t>
            </w:r>
          </w:p>
        </w:tc>
      </w:tr>
      <w:tr w:rsidR="00EA201D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E3978B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7C1F15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60EDF27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1B07B72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EA201D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EA201D" w:rsidRPr="003D4B89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EA201D" w:rsidRPr="007379A1" w:rsidRDefault="00EA201D" w:rsidP="00EA201D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2DDA30FF" w:rsidR="00EA201D" w:rsidRPr="00F72CCB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A21EBD9" w:rsidR="00EA201D" w:rsidRPr="00F72CCB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120ADE11" w:rsidR="00EA201D" w:rsidRPr="00F72CCB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5DC4DD2B" w:rsidR="00EA201D" w:rsidRPr="00F72CCB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:rsidRPr="00BE7184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EA201D" w:rsidRPr="009841C1" w:rsidRDefault="00EA201D" w:rsidP="00EA201D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51FD9356" w:rsidR="00EA201D" w:rsidRPr="002E7293" w:rsidRDefault="0054418C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261D5E1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45F5E5CD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64659B94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EA201D" w:rsidRPr="002E7293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EA201D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EA201D" w:rsidRPr="00C04C3F" w:rsidRDefault="00EA201D" w:rsidP="00EA201D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75AC26E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E56C5C4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057DC91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290E5841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EA201D" w:rsidRPr="007B654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EA201D" w:rsidRPr="00A74BA5" w:rsidRDefault="00EA201D" w:rsidP="00EA201D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898926D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DF6C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4597FBC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265C8723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EA201D" w:rsidRPr="00A74BA5" w:rsidRDefault="00EA201D" w:rsidP="00EA201D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0121038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FF57D4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72A2D044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46B9152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EA201D" w:rsidRPr="00F85329" w:rsidRDefault="00EA201D" w:rsidP="00EA201D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E907E51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A91976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B1CABC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56DE91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EA201D" w:rsidRPr="00A74BA5" w:rsidRDefault="00EA201D" w:rsidP="00EA201D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C5AB27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E6A3530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45F6BA7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2493E25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EA201D" w:rsidRPr="00A74BA5" w:rsidRDefault="00EA201D" w:rsidP="00EA201D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36AB757" w:rsidR="00EA201D" w:rsidRDefault="0054418C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7B8777E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255D85D0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585FB671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EA201D" w:rsidRPr="00A74BA5" w:rsidRDefault="00EA201D" w:rsidP="00EA201D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614EDB4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70F0646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0FE330B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6AE6F0C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EA201D" w:rsidRPr="00A74BA5" w:rsidRDefault="00EA201D" w:rsidP="00EA201D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080A19D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367077E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19D0A02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38AFF96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EA201D" w:rsidRPr="00A74BA5" w:rsidRDefault="00EA201D" w:rsidP="00EA201D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B36CB8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13B5D0C3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39C5FBD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5200C39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EA201D" w:rsidRPr="00A74BA5" w:rsidRDefault="00EA201D" w:rsidP="00EA201D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1168083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111CD9F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25CF890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EA201D" w:rsidRPr="00A74BA5" w:rsidRDefault="00EA201D" w:rsidP="00EA201D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174CF9D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30A1F4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43B86B54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EA201D" w:rsidRPr="00A74BA5" w:rsidRDefault="00EA201D" w:rsidP="00EA201D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293E668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7F1A1F58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65E004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14FA462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50EBE951" w:rsidR="00EA201D" w:rsidRPr="00A74BA5" w:rsidRDefault="00EA201D" w:rsidP="00EA201D">
            <w:pPr>
              <w:rPr>
                <w:szCs w:val="24"/>
              </w:rPr>
            </w:pPr>
            <w:r>
              <w:t xml:space="preserve">Mats Hellhoff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75C4DBAB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8317C8A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7F3E0480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061AEA4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EA201D" w:rsidRPr="000253CD" w:rsidRDefault="00EA201D" w:rsidP="00EA201D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0D83807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93F98BE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1E75A212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EA201D" w:rsidRPr="00A74BA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60086C3B" w:rsidR="00EA201D" w:rsidRPr="00B20174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3D386AEA" w:rsidR="00EA201D" w:rsidRPr="00B20174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67D35669" w:rsidR="00EA201D" w:rsidRPr="00B20174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21D753DF" w:rsidR="00EA201D" w:rsidRPr="00B20174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EA201D" w:rsidRPr="00A74BA5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201D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EA201D" w:rsidRPr="00A23450" w:rsidRDefault="00EA201D" w:rsidP="00EA201D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3E2CF55E" w:rsidR="00EA201D" w:rsidRPr="0078232D" w:rsidRDefault="0054418C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08E52AC2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31A6EC7C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5CB968D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EA201D" w:rsidRPr="00A23450" w:rsidRDefault="00EA201D" w:rsidP="00EA201D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7B81FB3D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5AA604CE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6BCB31ED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4FF8610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EA201D" w:rsidRDefault="00EA201D" w:rsidP="00EA201D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7EA793B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2E1332BF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6D474BF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E7507F3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1DEB29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EA201D" w:rsidRPr="00775568" w:rsidRDefault="00EA201D" w:rsidP="00EA201D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EA201D" w:rsidRPr="00A23450" w:rsidRDefault="00EA201D" w:rsidP="00EA201D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EA201D" w:rsidRPr="00A23450" w:rsidRDefault="00EA201D" w:rsidP="00EA201D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EA201D" w:rsidRPr="00A23450" w:rsidRDefault="00EA201D" w:rsidP="00EA201D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211536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EA201D" w:rsidRDefault="00EA201D" w:rsidP="00EA201D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EA201D" w:rsidRDefault="00EA201D" w:rsidP="00EA201D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EA201D" w:rsidRPr="00A23450" w:rsidRDefault="00EA201D" w:rsidP="00EA201D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EA201D" w:rsidRPr="00A23450" w:rsidRDefault="00EA201D" w:rsidP="00EA201D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EA201D" w:rsidRDefault="00EA201D" w:rsidP="00EA201D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346D98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8A4" w14:textId="434C0EE0" w:rsidR="00EA201D" w:rsidRDefault="00EA201D" w:rsidP="00EA201D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19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122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B47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F45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03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8D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D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11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AD0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C5A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596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E9A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EA201D" w:rsidRDefault="00EA201D" w:rsidP="00EA201D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EA201D" w:rsidRDefault="00EA201D" w:rsidP="00EA201D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EA201D" w:rsidRDefault="00EA201D" w:rsidP="00EA201D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8895375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5F54F4ED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30E101D4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EA201D" w:rsidRPr="00775568" w:rsidRDefault="00EA201D" w:rsidP="00EA201D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44904B6C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464CDFEF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17056DA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EA201D" w:rsidRPr="00775568" w:rsidRDefault="00EA201D" w:rsidP="00EA201D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4310018D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5818486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369E6A84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50B1D061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EA201D" w:rsidRPr="00775568" w:rsidRDefault="00EA201D" w:rsidP="00EA201D">
            <w:r>
              <w:t>Samuel Gonzalez Westling</w:t>
            </w:r>
            <w:r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46B7F4E6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18E900C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633AB1D3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06AFA16A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3D5FE3C" w:rsidR="00EA201D" w:rsidRPr="00775568" w:rsidRDefault="00EA201D" w:rsidP="00EA201D">
            <w:r>
              <w:t>Daniel Bäckström</w:t>
            </w:r>
            <w:r w:rsidRPr="002F723A"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5939ABE4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EA201D" w:rsidRPr="00775568" w:rsidRDefault="00EA201D" w:rsidP="00EA201D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EA201D" w:rsidRPr="00775568" w:rsidRDefault="00EA201D" w:rsidP="00EA201D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EA201D" w:rsidRPr="00326ACA" w:rsidRDefault="00EA201D" w:rsidP="00EA201D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EA201D" w:rsidRPr="002B414F" w:rsidRDefault="00EA201D" w:rsidP="00EA201D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EA201D" w:rsidRPr="002F723A" w:rsidRDefault="00EA201D" w:rsidP="00EA201D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5DCDDA22" w:rsidR="00EA201D" w:rsidRPr="0078232D" w:rsidRDefault="0054418C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EA201D" w:rsidRDefault="00EA201D" w:rsidP="00EA201D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EA201D" w:rsidRDefault="00EA201D" w:rsidP="00EA201D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EA201D" w:rsidRPr="0078232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201D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EA201D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EA201D" w:rsidRDefault="00EA201D" w:rsidP="00EA20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0AC61B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188B768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CCCBD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B4C7DF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E0B38D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3AC9CB2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483E1FD9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E056C3B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248C621A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28CD90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F94CEF2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632F02C5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5A3C0B91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D1F6746" w14:textId="77777777" w:rsidR="00036568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p w14:paraId="7F53EB14" w14:textId="77777777" w:rsidR="00036568" w:rsidRPr="00B97BF5" w:rsidRDefault="00036568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036568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D50D" w14:textId="77777777" w:rsidR="00630A51" w:rsidRDefault="00630A51" w:rsidP="00DA179E">
      <w:r>
        <w:separator/>
      </w:r>
    </w:p>
  </w:endnote>
  <w:endnote w:type="continuationSeparator" w:id="0">
    <w:p w14:paraId="1E1ECD96" w14:textId="77777777" w:rsidR="00630A51" w:rsidRDefault="00630A51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E074" w14:textId="77777777" w:rsidR="00630A51" w:rsidRDefault="00630A51" w:rsidP="00DA179E">
      <w:r>
        <w:separator/>
      </w:r>
    </w:p>
  </w:footnote>
  <w:footnote w:type="continuationSeparator" w:id="0">
    <w:p w14:paraId="01FCB180" w14:textId="77777777" w:rsidR="00630A51" w:rsidRDefault="00630A51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04BF1F02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2BD425E9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6DC4A3FD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2D77FB"/>
    <w:multiLevelType w:val="hybridMultilevel"/>
    <w:tmpl w:val="994CA66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05F12"/>
    <w:multiLevelType w:val="hybridMultilevel"/>
    <w:tmpl w:val="778A5312"/>
    <w:lvl w:ilvl="0" w:tplc="041D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AB7"/>
    <w:multiLevelType w:val="hybridMultilevel"/>
    <w:tmpl w:val="FDBCC520"/>
    <w:lvl w:ilvl="0" w:tplc="29D64EA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7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823CA"/>
    <w:multiLevelType w:val="hybridMultilevel"/>
    <w:tmpl w:val="822080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F094F"/>
    <w:multiLevelType w:val="hybridMultilevel"/>
    <w:tmpl w:val="8DF0CA02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32" w15:restartNumberingAfterBreak="0">
    <w:nsid w:val="7A323631"/>
    <w:multiLevelType w:val="hybridMultilevel"/>
    <w:tmpl w:val="5C301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3809">
    <w:abstractNumId w:val="27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21"/>
  </w:num>
  <w:num w:numId="13" w16cid:durableId="472989425">
    <w:abstractNumId w:val="19"/>
  </w:num>
  <w:num w:numId="14" w16cid:durableId="940141301">
    <w:abstractNumId w:val="20"/>
  </w:num>
  <w:num w:numId="15" w16cid:durableId="836308591">
    <w:abstractNumId w:val="11"/>
  </w:num>
  <w:num w:numId="16" w16cid:durableId="582178706">
    <w:abstractNumId w:val="25"/>
  </w:num>
  <w:num w:numId="17" w16cid:durableId="807628562">
    <w:abstractNumId w:val="28"/>
  </w:num>
  <w:num w:numId="18" w16cid:durableId="344285292">
    <w:abstractNumId w:val="16"/>
  </w:num>
  <w:num w:numId="19" w16cid:durableId="1658146499">
    <w:abstractNumId w:val="31"/>
  </w:num>
  <w:num w:numId="20" w16cid:durableId="1211846970">
    <w:abstractNumId w:val="30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9"/>
  </w:num>
  <w:num w:numId="23" w16cid:durableId="843596536">
    <w:abstractNumId w:val="15"/>
  </w:num>
  <w:num w:numId="24" w16cid:durableId="660815658">
    <w:abstractNumId w:val="23"/>
  </w:num>
  <w:num w:numId="25" w16cid:durableId="710542175">
    <w:abstractNumId w:val="22"/>
  </w:num>
  <w:num w:numId="26" w16cid:durableId="2042513188">
    <w:abstractNumId w:val="17"/>
  </w:num>
  <w:num w:numId="27" w16cid:durableId="2012833997">
    <w:abstractNumId w:val="24"/>
  </w:num>
  <w:num w:numId="28" w16cid:durableId="1458791228">
    <w:abstractNumId w:val="18"/>
  </w:num>
  <w:num w:numId="29" w16cid:durableId="303004208">
    <w:abstractNumId w:val="12"/>
  </w:num>
  <w:num w:numId="30" w16cid:durableId="2015911189">
    <w:abstractNumId w:val="13"/>
  </w:num>
  <w:num w:numId="31" w16cid:durableId="1506021179">
    <w:abstractNumId w:val="32"/>
  </w:num>
  <w:num w:numId="32" w16cid:durableId="1642148792">
    <w:abstractNumId w:val="26"/>
  </w:num>
  <w:num w:numId="33" w16cid:durableId="1441800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2E3C"/>
    <w:rsid w:val="00003487"/>
    <w:rsid w:val="00012B09"/>
    <w:rsid w:val="00012F6F"/>
    <w:rsid w:val="0001354B"/>
    <w:rsid w:val="00016AAD"/>
    <w:rsid w:val="00016AFA"/>
    <w:rsid w:val="00022654"/>
    <w:rsid w:val="00026C42"/>
    <w:rsid w:val="00026FCC"/>
    <w:rsid w:val="0003066B"/>
    <w:rsid w:val="0003128F"/>
    <w:rsid w:val="0003185D"/>
    <w:rsid w:val="00031D60"/>
    <w:rsid w:val="000343C9"/>
    <w:rsid w:val="00036568"/>
    <w:rsid w:val="00042C95"/>
    <w:rsid w:val="00045169"/>
    <w:rsid w:val="00046D4E"/>
    <w:rsid w:val="00047486"/>
    <w:rsid w:val="00051350"/>
    <w:rsid w:val="00051B2B"/>
    <w:rsid w:val="00051E2C"/>
    <w:rsid w:val="00054F67"/>
    <w:rsid w:val="0006043F"/>
    <w:rsid w:val="00062A3D"/>
    <w:rsid w:val="000633BA"/>
    <w:rsid w:val="000638AE"/>
    <w:rsid w:val="00064A5C"/>
    <w:rsid w:val="000665D9"/>
    <w:rsid w:val="000668FF"/>
    <w:rsid w:val="00067EC7"/>
    <w:rsid w:val="00070DB7"/>
    <w:rsid w:val="00072835"/>
    <w:rsid w:val="00074062"/>
    <w:rsid w:val="00077D20"/>
    <w:rsid w:val="0008055A"/>
    <w:rsid w:val="00080F7D"/>
    <w:rsid w:val="00081824"/>
    <w:rsid w:val="000827B8"/>
    <w:rsid w:val="00082D79"/>
    <w:rsid w:val="0008669B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C464F"/>
    <w:rsid w:val="000C71E9"/>
    <w:rsid w:val="000D1C7D"/>
    <w:rsid w:val="000D1DB4"/>
    <w:rsid w:val="000D3A74"/>
    <w:rsid w:val="000D4B6D"/>
    <w:rsid w:val="000D5599"/>
    <w:rsid w:val="000D68C9"/>
    <w:rsid w:val="000D7059"/>
    <w:rsid w:val="000D74AC"/>
    <w:rsid w:val="000E1A00"/>
    <w:rsid w:val="000E72AC"/>
    <w:rsid w:val="000F1A55"/>
    <w:rsid w:val="000F29CD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6056"/>
    <w:rsid w:val="00127E96"/>
    <w:rsid w:val="00131AF7"/>
    <w:rsid w:val="00137B20"/>
    <w:rsid w:val="00140646"/>
    <w:rsid w:val="00143A1F"/>
    <w:rsid w:val="00147424"/>
    <w:rsid w:val="00152092"/>
    <w:rsid w:val="00152ADB"/>
    <w:rsid w:val="00153AE5"/>
    <w:rsid w:val="00156123"/>
    <w:rsid w:val="0015708E"/>
    <w:rsid w:val="00157636"/>
    <w:rsid w:val="0016014D"/>
    <w:rsid w:val="001619A2"/>
    <w:rsid w:val="00163D56"/>
    <w:rsid w:val="00166224"/>
    <w:rsid w:val="0016738D"/>
    <w:rsid w:val="00170479"/>
    <w:rsid w:val="00172DF9"/>
    <w:rsid w:val="00173536"/>
    <w:rsid w:val="0017748E"/>
    <w:rsid w:val="0018067D"/>
    <w:rsid w:val="001819D8"/>
    <w:rsid w:val="00181D8B"/>
    <w:rsid w:val="00184017"/>
    <w:rsid w:val="001936CF"/>
    <w:rsid w:val="0019370B"/>
    <w:rsid w:val="001943AC"/>
    <w:rsid w:val="00197B63"/>
    <w:rsid w:val="001A12F9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6AEB"/>
    <w:rsid w:val="001C76B1"/>
    <w:rsid w:val="001D3BED"/>
    <w:rsid w:val="001D4265"/>
    <w:rsid w:val="001D470C"/>
    <w:rsid w:val="001D696F"/>
    <w:rsid w:val="001D6C10"/>
    <w:rsid w:val="001E2712"/>
    <w:rsid w:val="001E28A8"/>
    <w:rsid w:val="001E292F"/>
    <w:rsid w:val="001E341E"/>
    <w:rsid w:val="001E6062"/>
    <w:rsid w:val="001E60AF"/>
    <w:rsid w:val="001E69FC"/>
    <w:rsid w:val="001E707C"/>
    <w:rsid w:val="001F1469"/>
    <w:rsid w:val="001F2123"/>
    <w:rsid w:val="001F34F6"/>
    <w:rsid w:val="001F58B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2C80"/>
    <w:rsid w:val="002333BF"/>
    <w:rsid w:val="002355DE"/>
    <w:rsid w:val="0023579D"/>
    <w:rsid w:val="002366F9"/>
    <w:rsid w:val="00237316"/>
    <w:rsid w:val="0023763A"/>
    <w:rsid w:val="00237A6A"/>
    <w:rsid w:val="00242A1F"/>
    <w:rsid w:val="00243C46"/>
    <w:rsid w:val="0024547F"/>
    <w:rsid w:val="00246EBC"/>
    <w:rsid w:val="00247A18"/>
    <w:rsid w:val="0025160C"/>
    <w:rsid w:val="002523C3"/>
    <w:rsid w:val="00256864"/>
    <w:rsid w:val="002572AC"/>
    <w:rsid w:val="00257EF1"/>
    <w:rsid w:val="002646EE"/>
    <w:rsid w:val="00265A9A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1501"/>
    <w:rsid w:val="0028352D"/>
    <w:rsid w:val="00287882"/>
    <w:rsid w:val="002911EB"/>
    <w:rsid w:val="00292E49"/>
    <w:rsid w:val="00295FF5"/>
    <w:rsid w:val="002A0E7A"/>
    <w:rsid w:val="002A2FCF"/>
    <w:rsid w:val="002A4EF0"/>
    <w:rsid w:val="002A69C4"/>
    <w:rsid w:val="002B10F4"/>
    <w:rsid w:val="002B112C"/>
    <w:rsid w:val="002B2931"/>
    <w:rsid w:val="002B6197"/>
    <w:rsid w:val="002B6EA1"/>
    <w:rsid w:val="002B6EAF"/>
    <w:rsid w:val="002B7046"/>
    <w:rsid w:val="002B7485"/>
    <w:rsid w:val="002B7561"/>
    <w:rsid w:val="002C0DA0"/>
    <w:rsid w:val="002C1EA1"/>
    <w:rsid w:val="002C235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59D8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759"/>
    <w:rsid w:val="00314F34"/>
    <w:rsid w:val="003176E6"/>
    <w:rsid w:val="00320017"/>
    <w:rsid w:val="003200B4"/>
    <w:rsid w:val="00320BA9"/>
    <w:rsid w:val="003221D9"/>
    <w:rsid w:val="00323E48"/>
    <w:rsid w:val="00324043"/>
    <w:rsid w:val="00325EC9"/>
    <w:rsid w:val="00333E42"/>
    <w:rsid w:val="00336C1B"/>
    <w:rsid w:val="00336D13"/>
    <w:rsid w:val="00337EA6"/>
    <w:rsid w:val="0034533C"/>
    <w:rsid w:val="00345FA7"/>
    <w:rsid w:val="00347B49"/>
    <w:rsid w:val="003520AA"/>
    <w:rsid w:val="00355767"/>
    <w:rsid w:val="00355977"/>
    <w:rsid w:val="00356C7C"/>
    <w:rsid w:val="00360652"/>
    <w:rsid w:val="00361D20"/>
    <w:rsid w:val="00361D65"/>
    <w:rsid w:val="00362203"/>
    <w:rsid w:val="0036456E"/>
    <w:rsid w:val="00366E96"/>
    <w:rsid w:val="00371407"/>
    <w:rsid w:val="003749DF"/>
    <w:rsid w:val="00377122"/>
    <w:rsid w:val="00380454"/>
    <w:rsid w:val="003804E0"/>
    <w:rsid w:val="00381054"/>
    <w:rsid w:val="00382159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2FA3"/>
    <w:rsid w:val="003A3C2B"/>
    <w:rsid w:val="003B2990"/>
    <w:rsid w:val="003B4AEC"/>
    <w:rsid w:val="003B51FE"/>
    <w:rsid w:val="003B5B02"/>
    <w:rsid w:val="003C01CA"/>
    <w:rsid w:val="003C08B9"/>
    <w:rsid w:val="003C7B83"/>
    <w:rsid w:val="003D1F3E"/>
    <w:rsid w:val="003D3526"/>
    <w:rsid w:val="003D4B89"/>
    <w:rsid w:val="003D4BEF"/>
    <w:rsid w:val="003D5474"/>
    <w:rsid w:val="003D58AF"/>
    <w:rsid w:val="003D768E"/>
    <w:rsid w:val="003D7844"/>
    <w:rsid w:val="003E0388"/>
    <w:rsid w:val="003E0FEE"/>
    <w:rsid w:val="003E2224"/>
    <w:rsid w:val="003E2629"/>
    <w:rsid w:val="003E3940"/>
    <w:rsid w:val="003E43FE"/>
    <w:rsid w:val="003E5FC3"/>
    <w:rsid w:val="003E65BB"/>
    <w:rsid w:val="003F07DD"/>
    <w:rsid w:val="003F1F96"/>
    <w:rsid w:val="003F2BBC"/>
    <w:rsid w:val="003F441F"/>
    <w:rsid w:val="003F5B78"/>
    <w:rsid w:val="00400245"/>
    <w:rsid w:val="004011B8"/>
    <w:rsid w:val="00403B71"/>
    <w:rsid w:val="00403F46"/>
    <w:rsid w:val="00404BAA"/>
    <w:rsid w:val="0040613F"/>
    <w:rsid w:val="004141E3"/>
    <w:rsid w:val="00421F4C"/>
    <w:rsid w:val="004258BC"/>
    <w:rsid w:val="00430C27"/>
    <w:rsid w:val="00433057"/>
    <w:rsid w:val="00435004"/>
    <w:rsid w:val="004355CA"/>
    <w:rsid w:val="00441E6A"/>
    <w:rsid w:val="00442DA1"/>
    <w:rsid w:val="00443162"/>
    <w:rsid w:val="004435C9"/>
    <w:rsid w:val="00450175"/>
    <w:rsid w:val="0045180B"/>
    <w:rsid w:val="00452A12"/>
    <w:rsid w:val="00453DAC"/>
    <w:rsid w:val="0046049F"/>
    <w:rsid w:val="00461E15"/>
    <w:rsid w:val="0046261F"/>
    <w:rsid w:val="00462A62"/>
    <w:rsid w:val="0046369C"/>
    <w:rsid w:val="0046391A"/>
    <w:rsid w:val="004644B8"/>
    <w:rsid w:val="00466068"/>
    <w:rsid w:val="004660D3"/>
    <w:rsid w:val="0047167B"/>
    <w:rsid w:val="00472CE9"/>
    <w:rsid w:val="00475669"/>
    <w:rsid w:val="00476A90"/>
    <w:rsid w:val="0047710C"/>
    <w:rsid w:val="00481351"/>
    <w:rsid w:val="0048335A"/>
    <w:rsid w:val="00484B5B"/>
    <w:rsid w:val="00491D82"/>
    <w:rsid w:val="00491E91"/>
    <w:rsid w:val="00491FEC"/>
    <w:rsid w:val="004930B3"/>
    <w:rsid w:val="0049370E"/>
    <w:rsid w:val="00493DC6"/>
    <w:rsid w:val="00496AC5"/>
    <w:rsid w:val="00496C91"/>
    <w:rsid w:val="004A1AD8"/>
    <w:rsid w:val="004A53F0"/>
    <w:rsid w:val="004A7C2F"/>
    <w:rsid w:val="004A7E3F"/>
    <w:rsid w:val="004B0A3A"/>
    <w:rsid w:val="004B122F"/>
    <w:rsid w:val="004B1875"/>
    <w:rsid w:val="004B47AA"/>
    <w:rsid w:val="004B6C8F"/>
    <w:rsid w:val="004C0786"/>
    <w:rsid w:val="004C079E"/>
    <w:rsid w:val="004C0CAB"/>
    <w:rsid w:val="004C2A54"/>
    <w:rsid w:val="004C367B"/>
    <w:rsid w:val="004C67B0"/>
    <w:rsid w:val="004C6A5B"/>
    <w:rsid w:val="004D3A9D"/>
    <w:rsid w:val="004D4AA2"/>
    <w:rsid w:val="004E385A"/>
    <w:rsid w:val="004E3CF1"/>
    <w:rsid w:val="004E5ABE"/>
    <w:rsid w:val="004E5EE0"/>
    <w:rsid w:val="004E6B2E"/>
    <w:rsid w:val="004E726F"/>
    <w:rsid w:val="004E7F7B"/>
    <w:rsid w:val="004F148D"/>
    <w:rsid w:val="004F1C75"/>
    <w:rsid w:val="004F2FA5"/>
    <w:rsid w:val="004F5F7B"/>
    <w:rsid w:val="005008E4"/>
    <w:rsid w:val="005012B1"/>
    <w:rsid w:val="005014B9"/>
    <w:rsid w:val="0050226A"/>
    <w:rsid w:val="00502CC8"/>
    <w:rsid w:val="005044E4"/>
    <w:rsid w:val="005050B5"/>
    <w:rsid w:val="0050636D"/>
    <w:rsid w:val="00506D30"/>
    <w:rsid w:val="00507269"/>
    <w:rsid w:val="005128A0"/>
    <w:rsid w:val="005142D0"/>
    <w:rsid w:val="00514E30"/>
    <w:rsid w:val="005208F2"/>
    <w:rsid w:val="0052466E"/>
    <w:rsid w:val="00524D6B"/>
    <w:rsid w:val="005256BD"/>
    <w:rsid w:val="00525BBE"/>
    <w:rsid w:val="0052672A"/>
    <w:rsid w:val="0052677D"/>
    <w:rsid w:val="005315D0"/>
    <w:rsid w:val="00531CDA"/>
    <w:rsid w:val="00541320"/>
    <w:rsid w:val="0054418C"/>
    <w:rsid w:val="00552143"/>
    <w:rsid w:val="005556E5"/>
    <w:rsid w:val="005576BB"/>
    <w:rsid w:val="00561C06"/>
    <w:rsid w:val="0056254D"/>
    <w:rsid w:val="005637A0"/>
    <w:rsid w:val="00574110"/>
    <w:rsid w:val="005744C4"/>
    <w:rsid w:val="005813BF"/>
    <w:rsid w:val="00582253"/>
    <w:rsid w:val="00584D0A"/>
    <w:rsid w:val="00585C22"/>
    <w:rsid w:val="005900E8"/>
    <w:rsid w:val="0059127D"/>
    <w:rsid w:val="00592341"/>
    <w:rsid w:val="00592CAB"/>
    <w:rsid w:val="00592F88"/>
    <w:rsid w:val="0059687A"/>
    <w:rsid w:val="005A4EAC"/>
    <w:rsid w:val="005A6924"/>
    <w:rsid w:val="005A6E4F"/>
    <w:rsid w:val="005B0AEE"/>
    <w:rsid w:val="005B1BE4"/>
    <w:rsid w:val="005B3359"/>
    <w:rsid w:val="005B3CBE"/>
    <w:rsid w:val="005B53F4"/>
    <w:rsid w:val="005B5E12"/>
    <w:rsid w:val="005C1990"/>
    <w:rsid w:val="005C1FE7"/>
    <w:rsid w:val="005C2B68"/>
    <w:rsid w:val="005C5D73"/>
    <w:rsid w:val="005C6A91"/>
    <w:rsid w:val="005D1620"/>
    <w:rsid w:val="005D22EF"/>
    <w:rsid w:val="005D4EB1"/>
    <w:rsid w:val="005D57E5"/>
    <w:rsid w:val="005D64FC"/>
    <w:rsid w:val="005D67A7"/>
    <w:rsid w:val="005E0903"/>
    <w:rsid w:val="005E6EF8"/>
    <w:rsid w:val="005E7C57"/>
    <w:rsid w:val="005F1121"/>
    <w:rsid w:val="005F12A9"/>
    <w:rsid w:val="005F32C3"/>
    <w:rsid w:val="005F3384"/>
    <w:rsid w:val="00602423"/>
    <w:rsid w:val="00602BE4"/>
    <w:rsid w:val="00604366"/>
    <w:rsid w:val="006048DE"/>
    <w:rsid w:val="0061098F"/>
    <w:rsid w:val="00610FF8"/>
    <w:rsid w:val="00613355"/>
    <w:rsid w:val="0061482E"/>
    <w:rsid w:val="00616642"/>
    <w:rsid w:val="00621AC0"/>
    <w:rsid w:val="00621C9D"/>
    <w:rsid w:val="006252D5"/>
    <w:rsid w:val="00630A51"/>
    <w:rsid w:val="00631CFE"/>
    <w:rsid w:val="006320A9"/>
    <w:rsid w:val="00632C3D"/>
    <w:rsid w:val="00633520"/>
    <w:rsid w:val="006343F0"/>
    <w:rsid w:val="00635709"/>
    <w:rsid w:val="0063596D"/>
    <w:rsid w:val="0064088A"/>
    <w:rsid w:val="0064222D"/>
    <w:rsid w:val="0064505D"/>
    <w:rsid w:val="006453DD"/>
    <w:rsid w:val="00646C2F"/>
    <w:rsid w:val="006477CA"/>
    <w:rsid w:val="006509A0"/>
    <w:rsid w:val="00653792"/>
    <w:rsid w:val="0065419E"/>
    <w:rsid w:val="00654733"/>
    <w:rsid w:val="00657372"/>
    <w:rsid w:val="00661AF9"/>
    <w:rsid w:val="00662A01"/>
    <w:rsid w:val="0066307B"/>
    <w:rsid w:val="00665F18"/>
    <w:rsid w:val="00670D24"/>
    <w:rsid w:val="00672DBC"/>
    <w:rsid w:val="0067415D"/>
    <w:rsid w:val="006756C3"/>
    <w:rsid w:val="00677674"/>
    <w:rsid w:val="006779BC"/>
    <w:rsid w:val="006820F1"/>
    <w:rsid w:val="00682E94"/>
    <w:rsid w:val="006833FD"/>
    <w:rsid w:val="006845BD"/>
    <w:rsid w:val="006849F1"/>
    <w:rsid w:val="00693CBD"/>
    <w:rsid w:val="00693DC4"/>
    <w:rsid w:val="00695A05"/>
    <w:rsid w:val="006965C9"/>
    <w:rsid w:val="00697D63"/>
    <w:rsid w:val="006A5149"/>
    <w:rsid w:val="006A74D8"/>
    <w:rsid w:val="006B2023"/>
    <w:rsid w:val="006B21D1"/>
    <w:rsid w:val="006C00D6"/>
    <w:rsid w:val="006C06EC"/>
    <w:rsid w:val="006C1674"/>
    <w:rsid w:val="006C2DA2"/>
    <w:rsid w:val="006C3AA8"/>
    <w:rsid w:val="006C4D97"/>
    <w:rsid w:val="006C5D0A"/>
    <w:rsid w:val="006D2078"/>
    <w:rsid w:val="006D353C"/>
    <w:rsid w:val="006D3AF9"/>
    <w:rsid w:val="006D646E"/>
    <w:rsid w:val="006E0009"/>
    <w:rsid w:val="006E0D0C"/>
    <w:rsid w:val="006E1878"/>
    <w:rsid w:val="006E2678"/>
    <w:rsid w:val="006E2971"/>
    <w:rsid w:val="006E7209"/>
    <w:rsid w:val="006F03AB"/>
    <w:rsid w:val="006F3F13"/>
    <w:rsid w:val="006F49AE"/>
    <w:rsid w:val="006F5B38"/>
    <w:rsid w:val="006F60C6"/>
    <w:rsid w:val="006F6158"/>
    <w:rsid w:val="006F6E26"/>
    <w:rsid w:val="006F791A"/>
    <w:rsid w:val="007052FA"/>
    <w:rsid w:val="00705E9A"/>
    <w:rsid w:val="00706A01"/>
    <w:rsid w:val="00712508"/>
    <w:rsid w:val="00712851"/>
    <w:rsid w:val="00712E1F"/>
    <w:rsid w:val="00714173"/>
    <w:rsid w:val="007149F6"/>
    <w:rsid w:val="00716069"/>
    <w:rsid w:val="00720586"/>
    <w:rsid w:val="007217B9"/>
    <w:rsid w:val="0072343E"/>
    <w:rsid w:val="0072404A"/>
    <w:rsid w:val="00726897"/>
    <w:rsid w:val="00731E7D"/>
    <w:rsid w:val="0073276D"/>
    <w:rsid w:val="0073698F"/>
    <w:rsid w:val="0073797B"/>
    <w:rsid w:val="007401E2"/>
    <w:rsid w:val="007411C7"/>
    <w:rsid w:val="00741278"/>
    <w:rsid w:val="007414DB"/>
    <w:rsid w:val="00742996"/>
    <w:rsid w:val="0074622D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67C29"/>
    <w:rsid w:val="0077771B"/>
    <w:rsid w:val="0078109B"/>
    <w:rsid w:val="0078142A"/>
    <w:rsid w:val="00781CC8"/>
    <w:rsid w:val="0078442A"/>
    <w:rsid w:val="00787113"/>
    <w:rsid w:val="007A1FD3"/>
    <w:rsid w:val="007A3D9F"/>
    <w:rsid w:val="007A4BA8"/>
    <w:rsid w:val="007A6F47"/>
    <w:rsid w:val="007B1C79"/>
    <w:rsid w:val="007B1F2C"/>
    <w:rsid w:val="007B5081"/>
    <w:rsid w:val="007B55DB"/>
    <w:rsid w:val="007B5E1D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51B8"/>
    <w:rsid w:val="007E6798"/>
    <w:rsid w:val="007F15C7"/>
    <w:rsid w:val="00802561"/>
    <w:rsid w:val="00810F2C"/>
    <w:rsid w:val="00814A12"/>
    <w:rsid w:val="00815793"/>
    <w:rsid w:val="00817696"/>
    <w:rsid w:val="0082048B"/>
    <w:rsid w:val="00820B5D"/>
    <w:rsid w:val="0082554F"/>
    <w:rsid w:val="00827FE2"/>
    <w:rsid w:val="00832B26"/>
    <w:rsid w:val="00832FC4"/>
    <w:rsid w:val="0083750C"/>
    <w:rsid w:val="008423E2"/>
    <w:rsid w:val="008431A2"/>
    <w:rsid w:val="00843916"/>
    <w:rsid w:val="00843CA4"/>
    <w:rsid w:val="00852F57"/>
    <w:rsid w:val="00852FB8"/>
    <w:rsid w:val="0085349C"/>
    <w:rsid w:val="00856B94"/>
    <w:rsid w:val="00862296"/>
    <w:rsid w:val="00862B75"/>
    <w:rsid w:val="00863F3B"/>
    <w:rsid w:val="00866247"/>
    <w:rsid w:val="00867956"/>
    <w:rsid w:val="00871926"/>
    <w:rsid w:val="00872122"/>
    <w:rsid w:val="00872380"/>
    <w:rsid w:val="008727E9"/>
    <w:rsid w:val="008728DF"/>
    <w:rsid w:val="008732D3"/>
    <w:rsid w:val="00873412"/>
    <w:rsid w:val="00874A67"/>
    <w:rsid w:val="008752A1"/>
    <w:rsid w:val="00875A2A"/>
    <w:rsid w:val="00876557"/>
    <w:rsid w:val="008767E4"/>
    <w:rsid w:val="00876B53"/>
    <w:rsid w:val="0088161C"/>
    <w:rsid w:val="00884A95"/>
    <w:rsid w:val="00885515"/>
    <w:rsid w:val="00885C58"/>
    <w:rsid w:val="00886499"/>
    <w:rsid w:val="00894963"/>
    <w:rsid w:val="008A12CF"/>
    <w:rsid w:val="008A446C"/>
    <w:rsid w:val="008A478F"/>
    <w:rsid w:val="008A6B2A"/>
    <w:rsid w:val="008B06E2"/>
    <w:rsid w:val="008B301A"/>
    <w:rsid w:val="008B3BF0"/>
    <w:rsid w:val="008B5393"/>
    <w:rsid w:val="008B5623"/>
    <w:rsid w:val="008B7E86"/>
    <w:rsid w:val="008C389B"/>
    <w:rsid w:val="008C4439"/>
    <w:rsid w:val="008C6816"/>
    <w:rsid w:val="008D12A5"/>
    <w:rsid w:val="008D2E95"/>
    <w:rsid w:val="008D3BE8"/>
    <w:rsid w:val="008D6118"/>
    <w:rsid w:val="008E5EE6"/>
    <w:rsid w:val="008F2FA9"/>
    <w:rsid w:val="008F3668"/>
    <w:rsid w:val="008F4586"/>
    <w:rsid w:val="008F5C48"/>
    <w:rsid w:val="008F5F71"/>
    <w:rsid w:val="008F7391"/>
    <w:rsid w:val="008F7A58"/>
    <w:rsid w:val="008F7E88"/>
    <w:rsid w:val="00901684"/>
    <w:rsid w:val="009027D8"/>
    <w:rsid w:val="00904113"/>
    <w:rsid w:val="0090573C"/>
    <w:rsid w:val="009072DC"/>
    <w:rsid w:val="009108F4"/>
    <w:rsid w:val="00911C9B"/>
    <w:rsid w:val="00912DC8"/>
    <w:rsid w:val="0092109A"/>
    <w:rsid w:val="00921410"/>
    <w:rsid w:val="00925EF5"/>
    <w:rsid w:val="0093095F"/>
    <w:rsid w:val="00930A84"/>
    <w:rsid w:val="00933EF1"/>
    <w:rsid w:val="009400B2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87458"/>
    <w:rsid w:val="0099214D"/>
    <w:rsid w:val="009926D8"/>
    <w:rsid w:val="0099317A"/>
    <w:rsid w:val="00994F11"/>
    <w:rsid w:val="00995142"/>
    <w:rsid w:val="009A6EBB"/>
    <w:rsid w:val="009B0B33"/>
    <w:rsid w:val="009B4C2D"/>
    <w:rsid w:val="009B4F0C"/>
    <w:rsid w:val="009C1E1F"/>
    <w:rsid w:val="009C1E77"/>
    <w:rsid w:val="009C29BB"/>
    <w:rsid w:val="009C44D2"/>
    <w:rsid w:val="009C6A19"/>
    <w:rsid w:val="009D0E5C"/>
    <w:rsid w:val="009D1200"/>
    <w:rsid w:val="009D4483"/>
    <w:rsid w:val="009D744F"/>
    <w:rsid w:val="009D756B"/>
    <w:rsid w:val="009D7E22"/>
    <w:rsid w:val="009E00D2"/>
    <w:rsid w:val="009E3529"/>
    <w:rsid w:val="009E3EF0"/>
    <w:rsid w:val="009E498D"/>
    <w:rsid w:val="009E4B06"/>
    <w:rsid w:val="009E580F"/>
    <w:rsid w:val="009E58E9"/>
    <w:rsid w:val="009E5FE8"/>
    <w:rsid w:val="009E6DED"/>
    <w:rsid w:val="009F3300"/>
    <w:rsid w:val="009F6939"/>
    <w:rsid w:val="00A07EAC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52B27"/>
    <w:rsid w:val="00A55F83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79A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02AC"/>
    <w:rsid w:val="00AC3AA8"/>
    <w:rsid w:val="00AC64ED"/>
    <w:rsid w:val="00AC7D62"/>
    <w:rsid w:val="00AD0407"/>
    <w:rsid w:val="00AD05A2"/>
    <w:rsid w:val="00AD2A3B"/>
    <w:rsid w:val="00AD3A2D"/>
    <w:rsid w:val="00AD5446"/>
    <w:rsid w:val="00AE756C"/>
    <w:rsid w:val="00AF01DB"/>
    <w:rsid w:val="00AF0793"/>
    <w:rsid w:val="00AF16B1"/>
    <w:rsid w:val="00AF2F8C"/>
    <w:rsid w:val="00B0055B"/>
    <w:rsid w:val="00B026D0"/>
    <w:rsid w:val="00B02E3A"/>
    <w:rsid w:val="00B03372"/>
    <w:rsid w:val="00B03F4E"/>
    <w:rsid w:val="00B06312"/>
    <w:rsid w:val="00B07D51"/>
    <w:rsid w:val="00B07F86"/>
    <w:rsid w:val="00B126AB"/>
    <w:rsid w:val="00B1292C"/>
    <w:rsid w:val="00B15BBD"/>
    <w:rsid w:val="00B1701A"/>
    <w:rsid w:val="00B175DB"/>
    <w:rsid w:val="00B25DB3"/>
    <w:rsid w:val="00B25EB1"/>
    <w:rsid w:val="00B32962"/>
    <w:rsid w:val="00B33A4A"/>
    <w:rsid w:val="00B353C5"/>
    <w:rsid w:val="00B36D79"/>
    <w:rsid w:val="00B41604"/>
    <w:rsid w:val="00B438BB"/>
    <w:rsid w:val="00B44EF7"/>
    <w:rsid w:val="00B52E1B"/>
    <w:rsid w:val="00B5619E"/>
    <w:rsid w:val="00B60E60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5065"/>
    <w:rsid w:val="00B7622C"/>
    <w:rsid w:val="00B767A3"/>
    <w:rsid w:val="00B76A0E"/>
    <w:rsid w:val="00B804C0"/>
    <w:rsid w:val="00B805A2"/>
    <w:rsid w:val="00B83D79"/>
    <w:rsid w:val="00B8785E"/>
    <w:rsid w:val="00B9252C"/>
    <w:rsid w:val="00B92FF9"/>
    <w:rsid w:val="00B975F7"/>
    <w:rsid w:val="00B97BF5"/>
    <w:rsid w:val="00BA047C"/>
    <w:rsid w:val="00BA15C7"/>
    <w:rsid w:val="00BA692F"/>
    <w:rsid w:val="00BA7B97"/>
    <w:rsid w:val="00BB0922"/>
    <w:rsid w:val="00BB144E"/>
    <w:rsid w:val="00BB1544"/>
    <w:rsid w:val="00BB1A34"/>
    <w:rsid w:val="00BB3EA7"/>
    <w:rsid w:val="00BB5652"/>
    <w:rsid w:val="00BC0852"/>
    <w:rsid w:val="00BC0D11"/>
    <w:rsid w:val="00BC1BCA"/>
    <w:rsid w:val="00BC2546"/>
    <w:rsid w:val="00BC59F5"/>
    <w:rsid w:val="00BC5F72"/>
    <w:rsid w:val="00BC7967"/>
    <w:rsid w:val="00BD022C"/>
    <w:rsid w:val="00BD2588"/>
    <w:rsid w:val="00BD457E"/>
    <w:rsid w:val="00BD7936"/>
    <w:rsid w:val="00BE0561"/>
    <w:rsid w:val="00BE1188"/>
    <w:rsid w:val="00BE1DA1"/>
    <w:rsid w:val="00BE4BC0"/>
    <w:rsid w:val="00BE656E"/>
    <w:rsid w:val="00BE7184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07F44"/>
    <w:rsid w:val="00C10FDC"/>
    <w:rsid w:val="00C1417F"/>
    <w:rsid w:val="00C17541"/>
    <w:rsid w:val="00C175DE"/>
    <w:rsid w:val="00C17FB6"/>
    <w:rsid w:val="00C25DAA"/>
    <w:rsid w:val="00C26E3A"/>
    <w:rsid w:val="00C27915"/>
    <w:rsid w:val="00C325EE"/>
    <w:rsid w:val="00C32CFE"/>
    <w:rsid w:val="00C34F39"/>
    <w:rsid w:val="00C35B7B"/>
    <w:rsid w:val="00C41451"/>
    <w:rsid w:val="00C41804"/>
    <w:rsid w:val="00C41D16"/>
    <w:rsid w:val="00C473D5"/>
    <w:rsid w:val="00C57DC9"/>
    <w:rsid w:val="00C6052E"/>
    <w:rsid w:val="00C6074C"/>
    <w:rsid w:val="00C635D4"/>
    <w:rsid w:val="00C6441F"/>
    <w:rsid w:val="00C64A6A"/>
    <w:rsid w:val="00C65102"/>
    <w:rsid w:val="00C6627F"/>
    <w:rsid w:val="00C71293"/>
    <w:rsid w:val="00C71B0A"/>
    <w:rsid w:val="00C71DCD"/>
    <w:rsid w:val="00C72569"/>
    <w:rsid w:val="00C73054"/>
    <w:rsid w:val="00C80A97"/>
    <w:rsid w:val="00C83578"/>
    <w:rsid w:val="00C83E31"/>
    <w:rsid w:val="00C8475F"/>
    <w:rsid w:val="00C84A3B"/>
    <w:rsid w:val="00C84A72"/>
    <w:rsid w:val="00C85341"/>
    <w:rsid w:val="00C9395A"/>
    <w:rsid w:val="00C944D5"/>
    <w:rsid w:val="00CA0A7B"/>
    <w:rsid w:val="00CA573C"/>
    <w:rsid w:val="00CB04CD"/>
    <w:rsid w:val="00CB0AE2"/>
    <w:rsid w:val="00CB126F"/>
    <w:rsid w:val="00CB1969"/>
    <w:rsid w:val="00CB6F11"/>
    <w:rsid w:val="00CC3C44"/>
    <w:rsid w:val="00CC47CD"/>
    <w:rsid w:val="00CC69B0"/>
    <w:rsid w:val="00CC6D85"/>
    <w:rsid w:val="00CC7E7A"/>
    <w:rsid w:val="00CD030B"/>
    <w:rsid w:val="00CD0DB4"/>
    <w:rsid w:val="00CD357C"/>
    <w:rsid w:val="00CD5224"/>
    <w:rsid w:val="00CD767F"/>
    <w:rsid w:val="00CD7680"/>
    <w:rsid w:val="00CE0E1F"/>
    <w:rsid w:val="00CE209C"/>
    <w:rsid w:val="00CE26B6"/>
    <w:rsid w:val="00CE2C0B"/>
    <w:rsid w:val="00CE382E"/>
    <w:rsid w:val="00CE5DA5"/>
    <w:rsid w:val="00CE6889"/>
    <w:rsid w:val="00CF06A6"/>
    <w:rsid w:val="00CF5529"/>
    <w:rsid w:val="00CF5653"/>
    <w:rsid w:val="00CF5F82"/>
    <w:rsid w:val="00CF6027"/>
    <w:rsid w:val="00D01580"/>
    <w:rsid w:val="00D02E59"/>
    <w:rsid w:val="00D0463A"/>
    <w:rsid w:val="00D055CE"/>
    <w:rsid w:val="00D1187C"/>
    <w:rsid w:val="00D17ED1"/>
    <w:rsid w:val="00D20ABE"/>
    <w:rsid w:val="00D20EB8"/>
    <w:rsid w:val="00D20F81"/>
    <w:rsid w:val="00D21AD8"/>
    <w:rsid w:val="00D22340"/>
    <w:rsid w:val="00D260D7"/>
    <w:rsid w:val="00D30A68"/>
    <w:rsid w:val="00D30CEA"/>
    <w:rsid w:val="00D30D4E"/>
    <w:rsid w:val="00D318FF"/>
    <w:rsid w:val="00D33B3D"/>
    <w:rsid w:val="00D34DE0"/>
    <w:rsid w:val="00D40DC2"/>
    <w:rsid w:val="00D43B33"/>
    <w:rsid w:val="00D4514C"/>
    <w:rsid w:val="00D47BBD"/>
    <w:rsid w:val="00D50A47"/>
    <w:rsid w:val="00D51086"/>
    <w:rsid w:val="00D5749C"/>
    <w:rsid w:val="00D61584"/>
    <w:rsid w:val="00D62163"/>
    <w:rsid w:val="00D64FCD"/>
    <w:rsid w:val="00D66118"/>
    <w:rsid w:val="00D738CB"/>
    <w:rsid w:val="00D73959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03CE"/>
    <w:rsid w:val="00D9733F"/>
    <w:rsid w:val="00DA0E22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3C74"/>
    <w:rsid w:val="00DB439F"/>
    <w:rsid w:val="00DB46EE"/>
    <w:rsid w:val="00DB57C3"/>
    <w:rsid w:val="00DC375F"/>
    <w:rsid w:val="00DC37BE"/>
    <w:rsid w:val="00DC4927"/>
    <w:rsid w:val="00DC79BA"/>
    <w:rsid w:val="00DD033B"/>
    <w:rsid w:val="00DD0D97"/>
    <w:rsid w:val="00DD40DB"/>
    <w:rsid w:val="00DD73C4"/>
    <w:rsid w:val="00DD7959"/>
    <w:rsid w:val="00DE02D3"/>
    <w:rsid w:val="00DE1185"/>
    <w:rsid w:val="00DE39B9"/>
    <w:rsid w:val="00DE3D8E"/>
    <w:rsid w:val="00DE6BE3"/>
    <w:rsid w:val="00DF1A23"/>
    <w:rsid w:val="00DF2356"/>
    <w:rsid w:val="00DF4715"/>
    <w:rsid w:val="00DF514E"/>
    <w:rsid w:val="00DF612E"/>
    <w:rsid w:val="00E01104"/>
    <w:rsid w:val="00E01DD4"/>
    <w:rsid w:val="00E0535B"/>
    <w:rsid w:val="00E07164"/>
    <w:rsid w:val="00E1037F"/>
    <w:rsid w:val="00E1052F"/>
    <w:rsid w:val="00E119AC"/>
    <w:rsid w:val="00E12476"/>
    <w:rsid w:val="00E1354C"/>
    <w:rsid w:val="00E138F3"/>
    <w:rsid w:val="00E13A68"/>
    <w:rsid w:val="00E144E8"/>
    <w:rsid w:val="00E15132"/>
    <w:rsid w:val="00E159B7"/>
    <w:rsid w:val="00E15CFC"/>
    <w:rsid w:val="00E171B2"/>
    <w:rsid w:val="00E17709"/>
    <w:rsid w:val="00E20AD9"/>
    <w:rsid w:val="00E24353"/>
    <w:rsid w:val="00E26A48"/>
    <w:rsid w:val="00E331D2"/>
    <w:rsid w:val="00E342E0"/>
    <w:rsid w:val="00E35E46"/>
    <w:rsid w:val="00E42B1A"/>
    <w:rsid w:val="00E44D3A"/>
    <w:rsid w:val="00E455F9"/>
    <w:rsid w:val="00E5262B"/>
    <w:rsid w:val="00E537C9"/>
    <w:rsid w:val="00E5393F"/>
    <w:rsid w:val="00E55A69"/>
    <w:rsid w:val="00E57CDE"/>
    <w:rsid w:val="00E616A6"/>
    <w:rsid w:val="00E617F8"/>
    <w:rsid w:val="00E624C5"/>
    <w:rsid w:val="00E62A89"/>
    <w:rsid w:val="00E63FE2"/>
    <w:rsid w:val="00E678F0"/>
    <w:rsid w:val="00E72CE6"/>
    <w:rsid w:val="00E76EF5"/>
    <w:rsid w:val="00E7756D"/>
    <w:rsid w:val="00E777A8"/>
    <w:rsid w:val="00E84FE4"/>
    <w:rsid w:val="00E85860"/>
    <w:rsid w:val="00E86221"/>
    <w:rsid w:val="00E8734D"/>
    <w:rsid w:val="00E903A7"/>
    <w:rsid w:val="00E94F95"/>
    <w:rsid w:val="00E9580E"/>
    <w:rsid w:val="00E9663C"/>
    <w:rsid w:val="00EA15F3"/>
    <w:rsid w:val="00EA1DEC"/>
    <w:rsid w:val="00EA201D"/>
    <w:rsid w:val="00EA33E9"/>
    <w:rsid w:val="00EA5337"/>
    <w:rsid w:val="00EA5CB6"/>
    <w:rsid w:val="00EA6A6C"/>
    <w:rsid w:val="00EB0244"/>
    <w:rsid w:val="00EB063F"/>
    <w:rsid w:val="00EB336B"/>
    <w:rsid w:val="00EB40B1"/>
    <w:rsid w:val="00EB512C"/>
    <w:rsid w:val="00EB5651"/>
    <w:rsid w:val="00EC1780"/>
    <w:rsid w:val="00EC37C0"/>
    <w:rsid w:val="00EC54DF"/>
    <w:rsid w:val="00EC78E2"/>
    <w:rsid w:val="00EC7F05"/>
    <w:rsid w:val="00ED2E15"/>
    <w:rsid w:val="00ED58E1"/>
    <w:rsid w:val="00ED71A0"/>
    <w:rsid w:val="00EE166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6C73"/>
    <w:rsid w:val="00F17BCF"/>
    <w:rsid w:val="00F21A7C"/>
    <w:rsid w:val="00F221B7"/>
    <w:rsid w:val="00F26EBE"/>
    <w:rsid w:val="00F30CA6"/>
    <w:rsid w:val="00F3450F"/>
    <w:rsid w:val="00F346B4"/>
    <w:rsid w:val="00F35E37"/>
    <w:rsid w:val="00F36C74"/>
    <w:rsid w:val="00F37F9E"/>
    <w:rsid w:val="00F41777"/>
    <w:rsid w:val="00F4243C"/>
    <w:rsid w:val="00F42749"/>
    <w:rsid w:val="00F460BE"/>
    <w:rsid w:val="00F46C10"/>
    <w:rsid w:val="00F47425"/>
    <w:rsid w:val="00F527F6"/>
    <w:rsid w:val="00F53F0D"/>
    <w:rsid w:val="00F54DF1"/>
    <w:rsid w:val="00F576D1"/>
    <w:rsid w:val="00F63947"/>
    <w:rsid w:val="00F63E71"/>
    <w:rsid w:val="00F65F82"/>
    <w:rsid w:val="00F66E5F"/>
    <w:rsid w:val="00F67C97"/>
    <w:rsid w:val="00F70D49"/>
    <w:rsid w:val="00F714E1"/>
    <w:rsid w:val="00F71A52"/>
    <w:rsid w:val="00F72205"/>
    <w:rsid w:val="00F728BF"/>
    <w:rsid w:val="00F7446D"/>
    <w:rsid w:val="00F75B3D"/>
    <w:rsid w:val="00F76AC6"/>
    <w:rsid w:val="00F80C34"/>
    <w:rsid w:val="00F80C4A"/>
    <w:rsid w:val="00F84DEE"/>
    <w:rsid w:val="00F877F4"/>
    <w:rsid w:val="00F925D5"/>
    <w:rsid w:val="00F946E6"/>
    <w:rsid w:val="00FA266B"/>
    <w:rsid w:val="00FA755F"/>
    <w:rsid w:val="00FB2E45"/>
    <w:rsid w:val="00FB317D"/>
    <w:rsid w:val="00FB4C4D"/>
    <w:rsid w:val="00FB5668"/>
    <w:rsid w:val="00FB7102"/>
    <w:rsid w:val="00FC01A1"/>
    <w:rsid w:val="00FC051A"/>
    <w:rsid w:val="00FC09C3"/>
    <w:rsid w:val="00FC198D"/>
    <w:rsid w:val="00FC4E14"/>
    <w:rsid w:val="00FD1BA3"/>
    <w:rsid w:val="00FE27C4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6F3D1F44-C388-4B39-B3D8-3CCA686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6014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014D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191</TotalTime>
  <Pages>4</Pages>
  <Words>445</Words>
  <Characters>2886</Characters>
  <Application>Microsoft Office Word</Application>
  <DocSecurity>0</DocSecurity>
  <Lines>262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18</cp:revision>
  <cp:lastPrinted>2026-06-03T12:31:00Z</cp:lastPrinted>
  <dcterms:created xsi:type="dcterms:W3CDTF">2026-07-30T14:08:00Z</dcterms:created>
  <dcterms:modified xsi:type="dcterms:W3CDTF">2026-08-17T09:03:00Z</dcterms:modified>
</cp:coreProperties>
</file>