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2A1A59" w14:textId="77777777">
      <w:pPr>
        <w:pStyle w:val="Normalutanindragellerluft"/>
      </w:pPr>
      <w:r>
        <w:t xml:space="preserve"> </w:t>
      </w:r>
    </w:p>
    <w:sdt>
      <w:sdtPr>
        <w:alias w:val="CC_Boilerplate_4"/>
        <w:tag w:val="CC_Boilerplate_4"/>
        <w:id w:val="-1644581176"/>
        <w:lock w:val="sdtLocked"/>
        <w:placeholder>
          <w:docPart w:val="50C44999C1C7482587EEB6818EB18F95"/>
        </w:placeholder>
        <w15:appearance w15:val="hidden"/>
        <w:text/>
      </w:sdtPr>
      <w:sdtEndPr/>
      <w:sdtContent>
        <w:p w:rsidR="00AF30DD" w:rsidP="00CC4C93" w:rsidRDefault="00AF30DD" w14:paraId="6C2A1A5A" w14:textId="77777777">
          <w:pPr>
            <w:pStyle w:val="Rubrik1"/>
          </w:pPr>
          <w:r>
            <w:t>Förslag till riksdagsbeslut</w:t>
          </w:r>
        </w:p>
      </w:sdtContent>
    </w:sdt>
    <w:sdt>
      <w:sdtPr>
        <w:alias w:val="Yrkande 1"/>
        <w:tag w:val="5112ae3d-aed1-41e9-9184-f9b355968bde"/>
        <w:id w:val="1760408627"/>
        <w:lock w:val="sdtLocked"/>
      </w:sdtPr>
      <w:sdtEndPr/>
      <w:sdtContent>
        <w:p w:rsidR="004D7057" w:rsidRDefault="000877D4" w14:paraId="6C2A1A5B" w14:textId="77777777">
          <w:pPr>
            <w:pStyle w:val="Frslagstext"/>
          </w:pPr>
          <w:r>
            <w:t>Riksdagen ställer sig bakom det som anförs i motionen om införandet av dold tobaksförsäljning och tillkännager detta för regeringen.</w:t>
          </w:r>
        </w:p>
      </w:sdtContent>
    </w:sdt>
    <w:sdt>
      <w:sdtPr>
        <w:alias w:val="Yrkande 2"/>
        <w:tag w:val="cd52d47c-2fd8-41f8-929e-225c4516c6e6"/>
        <w:id w:val="1686478838"/>
        <w:lock w:val="sdtLocked"/>
      </w:sdtPr>
      <w:sdtEndPr/>
      <w:sdtContent>
        <w:p w:rsidR="004D7057" w:rsidRDefault="000877D4" w14:paraId="6C2A1A5C" w14:textId="27387FE8">
          <w:pPr>
            <w:pStyle w:val="Frslagstext"/>
          </w:pPr>
          <w:r>
            <w:t>Riksdagen ställer sig bakom det som anförs i motionen om förbud mot rökning på offentlig plats och tillkännager detta för regeringen.</w:t>
          </w:r>
        </w:p>
      </w:sdtContent>
    </w:sdt>
    <w:sdt>
      <w:sdtPr>
        <w:alias w:val="Yrkande 3"/>
        <w:tag w:val="181dfe9a-480f-4a08-9868-339d732125a7"/>
        <w:id w:val="-187067639"/>
        <w:lock w:val="sdtLocked"/>
      </w:sdtPr>
      <w:sdtEndPr/>
      <w:sdtContent>
        <w:p w:rsidR="004D7057" w:rsidRDefault="000877D4" w14:paraId="6C2A1A5D" w14:textId="77777777">
          <w:pPr>
            <w:pStyle w:val="Frslagstext"/>
          </w:pPr>
          <w:r>
            <w:t>Riksdagen ställer sig bakom det som anförs i motionen om en nikotinskatt och tillkännager detta för regeringen.</w:t>
          </w:r>
        </w:p>
      </w:sdtContent>
    </w:sdt>
    <w:p w:rsidR="00AF30DD" w:rsidP="00AF30DD" w:rsidRDefault="00AF30DD" w14:paraId="6C2A1A5E" w14:textId="229E65BE">
      <w:pPr>
        <w:pStyle w:val="Rubrik1"/>
      </w:pPr>
      <w:bookmarkStart w:name="MotionsStart" w:id="0"/>
      <w:bookmarkEnd w:id="0"/>
    </w:p>
    <w:p w:rsidRPr="000E0AAB" w:rsidR="00112647" w:rsidP="00112647" w:rsidRDefault="00112647" w14:paraId="6C2A1A5F" w14:textId="77777777">
      <w:pPr>
        <w:pStyle w:val="Normalutanindragellerluft"/>
        <w:rPr>
          <w:b/>
        </w:rPr>
      </w:pPr>
      <w:r w:rsidRPr="000E0AAB">
        <w:rPr>
          <w:b/>
        </w:rPr>
        <w:t>Dold tobaksförsäljning</w:t>
      </w:r>
    </w:p>
    <w:p w:rsidR="00112647" w:rsidP="00112647" w:rsidRDefault="00112647" w14:paraId="6C2A1A60" w14:textId="77777777">
      <w:pPr>
        <w:pStyle w:val="Normalutanindragellerluft"/>
      </w:pPr>
      <w:r>
        <w:t xml:space="preserve">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Världshälsoorganisationens konvention för tobakskontroll har vi också åtagit oss att minska tobakskonsumtionen, ett åtagande som riksdagen dessutom har beslutat om. </w:t>
      </w:r>
    </w:p>
    <w:p w:rsidR="00112647" w:rsidP="00112647" w:rsidRDefault="00112647" w14:paraId="6C2A1A61" w14:textId="65505805">
      <w:pPr>
        <w:pStyle w:val="Normalutanindragellerluft"/>
      </w:pPr>
      <w:r>
        <w:lastRenderedPageBreak/>
        <w:t xml:space="preserve">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w:t>
      </w:r>
      <w:r w:rsidR="0059365A">
        <w:t>i butiken, och det införs s.k. dold tobaksförsäljning</w:t>
      </w:r>
      <w:r>
        <w:t xml:space="preserve">. </w:t>
      </w:r>
    </w:p>
    <w:p w:rsidR="00112647" w:rsidP="00112647" w:rsidRDefault="00112647" w14:paraId="6C2A1A62" w14:textId="77777777">
      <w:pPr>
        <w:pStyle w:val="Normalutanindragellerluft"/>
      </w:pPr>
      <w:r>
        <w:t>Ett antal länder har redan lagstiftat om dold tobaksförsäljning vilket visat sig vara mycket effektivt för att färre tonåringar ska börja röka. Statistik från såväl Island som Kanada visar att andelen rökande tonåringar minskat sedan exponeringsförbuden i dessa länder har införts.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00112647" w:rsidP="00112647" w:rsidRDefault="00112647" w14:paraId="6C2A1A63" w14:textId="77777777"/>
    <w:p w:rsidRPr="000E0AAB" w:rsidR="00112647" w:rsidP="0059365A" w:rsidRDefault="00112647" w14:paraId="6C2A1A64" w14:textId="77777777">
      <w:pPr>
        <w:ind w:firstLine="0"/>
        <w:rPr>
          <w:b/>
        </w:rPr>
      </w:pPr>
      <w:r w:rsidRPr="000E0AAB">
        <w:rPr>
          <w:b/>
        </w:rPr>
        <w:t>Rökning på offentlig plats</w:t>
      </w:r>
    </w:p>
    <w:p w:rsidR="00112647" w:rsidP="00112647" w:rsidRDefault="00112647" w14:paraId="6C2A1A65" w14:textId="77777777">
      <w:pPr>
        <w:ind w:firstLine="0"/>
      </w:pPr>
      <w:r>
        <w:t>Något som är glädjande idag är att acceptansen för rökning vid offentliga platser har minskat samtidigt som kunskapen av vad passiv rökning kan orsaka har ökat. Det har flaggats om förbud mot rökning på offentliga platser, så som vid uteserveringar och vid tågstationer eller busshållplatser vilket i sig är mycket positivt.</w:t>
      </w:r>
    </w:p>
    <w:p w:rsidR="00112647" w:rsidP="00112647" w:rsidRDefault="00112647" w14:paraId="6C2A1A66" w14:textId="7C438462">
      <w:pPr>
        <w:ind w:firstLine="0"/>
      </w:pPr>
      <w:r>
        <w:t>Folkhälsomyndigheten har i en rapport föreslagit att rökförbudet ska utvidgas till att omfatta uteserveringar, lekplatser och andra offentliga platser eftersom dessa ska vara tillgängliga för alla</w:t>
      </w:r>
      <w:r w:rsidR="0059365A">
        <w:t>. Förslaget från F</w:t>
      </w:r>
      <w:r>
        <w:t xml:space="preserve">olkhälsomyndigheten har stöd i en opinionsundersökning bland 1 025 personer: 8 av 10 tycker att offentliga entréer borde vara rökfria, 7 av 10 tyckte detsamma om hållplatser och 6 av 10 om uteserveringar. </w:t>
      </w:r>
    </w:p>
    <w:p w:rsidR="00112647" w:rsidP="00112647" w:rsidRDefault="00112647" w14:paraId="6C2A1A67" w14:textId="453AB08B">
      <w:pPr>
        <w:ind w:firstLine="0"/>
      </w:pPr>
      <w:r>
        <w:t>Detta är ett omdiskuterat ämne som dock inte är helt ny</w:t>
      </w:r>
      <w:r w:rsidR="0059365A">
        <w:t>tt</w:t>
      </w:r>
      <w:r>
        <w:t xml:space="preserve"> eftersom rökförbud lyckligtvis infördes på samtliga restauranger och krogar i Sverige den första juni 2005. I samband med att beslutet om rökförbud i restaurangerna skulle tas fördes heta diskussioner och det fanns personer som trodde att detta skulle vara ett hårt slag mot restaurang- och krogbranschen.</w:t>
      </w:r>
    </w:p>
    <w:p w:rsidR="00112647" w:rsidP="00112647" w:rsidRDefault="00112647" w14:paraId="6C2A1A68" w14:textId="77777777">
      <w:pPr>
        <w:ind w:firstLine="0"/>
      </w:pPr>
      <w:r>
        <w:lastRenderedPageBreak/>
        <w:t>Idag vet vi hur det blev. Tvärtemot vad flera trodde har detta gjort branschen mer populär och få personer skulle idag drömma om att tända en cigarett inne på krogen. Rökning har blivit mindre vanligt, och förbudet kan mycket väl ha bidragit till ett minskat antal rökare. Det är dags att ta ännu ett steg, inte bara för gästerna, utan även för personalen.</w:t>
      </w:r>
    </w:p>
    <w:p w:rsidR="00112647" w:rsidP="00112647" w:rsidRDefault="00112647" w14:paraId="6C2A1A69" w14:textId="4A090AFC">
      <w:pPr>
        <w:ind w:firstLine="0"/>
      </w:pPr>
      <w:r>
        <w:t>En rökig uteservering kan innebära ett allvarligt arbetsmiljöproblem och personalen riskerar utsättas för ofrivillig passiv rökning. Likaså kan detta förbud innebära en garant för samtliga restauranggäster att få möjligheten till att sitta vid uteserveringarna och njuta av den friska luften istället för av rök. De som är hårdast drabbade av dagens tillåtande är barnfamiljer och inte minst gäster som har astmabesvär eller liknande. För dessa är det mycket svårt att slippa röken om gästerna vid bordet intill är rökare. Runt 500 personer dör varje år i Sverige som följd av passiv rökning. Det är dags att rädda hundratals människor</w:t>
      </w:r>
      <w:r w:rsidR="0059365A">
        <w:t>s</w:t>
      </w:r>
      <w:r>
        <w:t xml:space="preserve"> liv och av den anledningen bör riksdagen gå </w:t>
      </w:r>
      <w:r w:rsidR="0059365A">
        <w:t>F</w:t>
      </w:r>
      <w:r>
        <w:t xml:space="preserve">olkhälsomyndigheten till mötes genom att införa förbud mot rökning på allmän plats. Det är ett steg som flertalet andra länder redan har tagit och som garanterat kommer att vara till gagn för hela samhället. </w:t>
      </w:r>
    </w:p>
    <w:p w:rsidR="00112647" w:rsidP="00112647" w:rsidRDefault="00112647" w14:paraId="6C2A1A6A" w14:textId="77777777">
      <w:pPr>
        <w:ind w:firstLine="0"/>
      </w:pPr>
    </w:p>
    <w:p w:rsidRPr="00FD4B9B" w:rsidR="00112647" w:rsidP="00112647" w:rsidRDefault="00112647" w14:paraId="6C2A1A6B" w14:textId="77777777">
      <w:pPr>
        <w:ind w:firstLine="0"/>
        <w:rPr>
          <w:b/>
        </w:rPr>
      </w:pPr>
      <w:r w:rsidRPr="00FD4B9B">
        <w:rPr>
          <w:b/>
        </w:rPr>
        <w:t>Nikotinskatt</w:t>
      </w:r>
    </w:p>
    <w:p w:rsidR="00112647" w:rsidP="00112647" w:rsidRDefault="00112647" w14:paraId="6C2A1A6C" w14:textId="5C161496">
      <w:pPr>
        <w:ind w:firstLine="0"/>
      </w:pPr>
      <w:r>
        <w:lastRenderedPageBreak/>
        <w:t xml:space="preserve">Tobaksskatten höjs frekvent som en följd av att beskattning av hälsoskadliga produkter då tenderar minska konsumtionen av dessa. Det är positivt och mycket viktigt om vi dessutom vill ha ett samhälle som arbetar för en bättre folkhälsa. Det kan dock finnas skäl till att </w:t>
      </w:r>
      <w:r w:rsidRPr="00FD4B9B">
        <w:t>se över hur tobaksskatten är utformad</w:t>
      </w:r>
      <w:r>
        <w:t>, inte minst då d</w:t>
      </w:r>
      <w:r w:rsidRPr="00FD4B9B">
        <w:t xml:space="preserve">en snabbast växande nikotinprodukten </w:t>
      </w:r>
      <w:r>
        <w:t>råkar vara</w:t>
      </w:r>
      <w:r w:rsidRPr="00FD4B9B">
        <w:t xml:space="preserve"> e-cigaretten. E-cigaretten innebär </w:t>
      </w:r>
      <w:r>
        <w:t xml:space="preserve">en form av </w:t>
      </w:r>
      <w:r w:rsidRPr="00FD4B9B">
        <w:t>rökning där man tagit bort själva inhaleringen av brända tobaksblad</w:t>
      </w:r>
      <w:r>
        <w:t xml:space="preserve"> och </w:t>
      </w:r>
      <w:r w:rsidRPr="00FD4B9B">
        <w:t>de långsiktiga hälsoeffekterna av denna nya produkt</w:t>
      </w:r>
      <w:r>
        <w:t xml:space="preserve"> är svåra att på allvar finna. Redan nu är det dock dags att</w:t>
      </w:r>
      <w:r w:rsidRPr="00FD4B9B">
        <w:t xml:space="preserve"> </w:t>
      </w:r>
      <w:r>
        <w:t xml:space="preserve">se över om inte </w:t>
      </w:r>
      <w:r w:rsidRPr="00FD4B9B">
        <w:t>nikotin</w:t>
      </w:r>
      <w:r>
        <w:t xml:space="preserve"> ska beskattas</w:t>
      </w:r>
      <w:r w:rsidRPr="00FD4B9B">
        <w:t xml:space="preserve"> istället för</w:t>
      </w:r>
      <w:r>
        <w:t xml:space="preserve"> eller som komplement till</w:t>
      </w:r>
      <w:r w:rsidRPr="00FD4B9B">
        <w:t xml:space="preserve"> tobak</w:t>
      </w:r>
      <w:r>
        <w:t xml:space="preserve">sskatten. </w:t>
      </w:r>
      <w:proofErr w:type="spellStart"/>
      <w:r w:rsidRPr="00FD4B9B">
        <w:t>Vaporiserat</w:t>
      </w:r>
      <w:proofErr w:type="spellEnd"/>
      <w:r w:rsidRPr="00FD4B9B">
        <w:t xml:space="preserve"> nikotin kommer </w:t>
      </w:r>
      <w:r>
        <w:t xml:space="preserve">troligtvis att </w:t>
      </w:r>
      <w:r w:rsidRPr="00FD4B9B">
        <w:t>vara en stor stridsfråga bland hälsoforskare framöver</w:t>
      </w:r>
      <w:r w:rsidR="0059365A">
        <w:t xml:space="preserve"> och debatten kommer i mångt</w:t>
      </w:r>
      <w:bookmarkStart w:name="_GoBack" w:id="1"/>
      <w:bookmarkEnd w:id="1"/>
      <w:r>
        <w:t xml:space="preserve"> och m</w:t>
      </w:r>
      <w:r w:rsidR="0059365A">
        <w:t>ycket handla om hur farlig</w:t>
      </w:r>
      <w:r>
        <w:t xml:space="preserve"> exempelvis e-cigaretter är i jämförelse med andra nikotinprodukter. </w:t>
      </w:r>
    </w:p>
    <w:p w:rsidR="00AF30DD" w:rsidP="00112647" w:rsidRDefault="00112647" w14:paraId="6C2A1A6D" w14:textId="77777777">
      <w:pPr>
        <w:pStyle w:val="Normalutanindragellerluft"/>
      </w:pPr>
      <w:r w:rsidRPr="00FD4B9B">
        <w:t xml:space="preserve">Just nu är e-cigaretten </w:t>
      </w:r>
      <w:r>
        <w:t>i likhet med</w:t>
      </w:r>
      <w:r w:rsidRPr="00FD4B9B">
        <w:t xml:space="preserve"> nikotinläkemedel</w:t>
      </w:r>
      <w:r>
        <w:t xml:space="preserve"> obeskattad</w:t>
      </w:r>
      <w:r w:rsidRPr="00FD4B9B">
        <w:t xml:space="preserve">. </w:t>
      </w:r>
      <w:r>
        <w:t xml:space="preserve">Riksdagen bör ge regeringen i uppgift att utreda effekterna av en skatt på nikotin som komplement till tobaksskatten, alternativt en skatt på dessa produkter baserat på dess skadliga inverkan på hälsan. </w:t>
      </w:r>
    </w:p>
    <w:sdt>
      <w:sdtPr>
        <w:rPr>
          <w:i/>
        </w:rPr>
        <w:alias w:val="CC_Underskrifter"/>
        <w:tag w:val="CC_Underskrifter"/>
        <w:id w:val="583496634"/>
        <w:lock w:val="sdtContentLocked"/>
        <w:placeholder>
          <w:docPart w:val="8D76DA4F45EB404D9BA6922842CC697E"/>
        </w:placeholder>
        <w15:appearance w15:val="hidden"/>
      </w:sdtPr>
      <w:sdtEndPr/>
      <w:sdtContent>
        <w:p w:rsidRPr="00ED19F0" w:rsidR="00865E70" w:rsidP="009057DC" w:rsidRDefault="0059365A" w14:paraId="6C2A1A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F17D10" w:rsidRDefault="00F17D10" w14:paraId="6C2A1A72" w14:textId="77777777"/>
    <w:sectPr w:rsidR="00F17D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A1A74" w14:textId="77777777" w:rsidR="00211028" w:rsidRDefault="00211028" w:rsidP="000C1CAD">
      <w:pPr>
        <w:spacing w:line="240" w:lineRule="auto"/>
      </w:pPr>
      <w:r>
        <w:separator/>
      </w:r>
    </w:p>
  </w:endnote>
  <w:endnote w:type="continuationSeparator" w:id="0">
    <w:p w14:paraId="6C2A1A75" w14:textId="77777777" w:rsidR="00211028" w:rsidRDefault="00211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A1A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65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A1A80" w14:textId="77777777" w:rsidR="00B24F9E" w:rsidRDefault="00B24F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201509261304</w:instrText>
    </w:r>
    <w:r>
      <w:fldChar w:fldCharType="end"/>
    </w:r>
    <w:r>
      <w:instrText xml:space="preserve"> &gt; </w:instrText>
    </w:r>
    <w:r>
      <w:fldChar w:fldCharType="begin"/>
    </w:r>
    <w:r>
      <w:instrText xml:space="preserve"> PRINTDATE \@ "yyyyMMddHHmm" </w:instrText>
    </w:r>
    <w:r>
      <w:fldChar w:fldCharType="separate"/>
    </w:r>
    <w:r>
      <w:rPr>
        <w:noProof/>
      </w:rPr>
      <w:instrText>201510061453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14:53</w:instrText>
    </w:r>
    <w:r>
      <w:fldChar w:fldCharType="end"/>
    </w:r>
    <w:r>
      <w:instrText xml:space="preserve"> </w:instrText>
    </w:r>
    <w:r>
      <w:fldChar w:fldCharType="separate"/>
    </w:r>
    <w:r>
      <w:rPr>
        <w:noProof/>
      </w:rPr>
      <w:t>2015-10-06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A1A72" w14:textId="77777777" w:rsidR="00211028" w:rsidRDefault="00211028" w:rsidP="000C1CAD">
      <w:pPr>
        <w:spacing w:line="240" w:lineRule="auto"/>
      </w:pPr>
      <w:r>
        <w:separator/>
      </w:r>
    </w:p>
  </w:footnote>
  <w:footnote w:type="continuationSeparator" w:id="0">
    <w:p w14:paraId="6C2A1A73" w14:textId="77777777" w:rsidR="00211028" w:rsidRDefault="002110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2A1A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365A" w14:paraId="6C2A1A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:2874</w:t>
        </w:r>
      </w:sdtContent>
    </w:sdt>
  </w:p>
  <w:p w:rsidR="00A42228" w:rsidP="00283E0F" w:rsidRDefault="0059365A" w14:paraId="6C2A1A7D" w14:textId="77777777">
    <w:pPr>
      <w:pStyle w:val="FSHRub2"/>
    </w:pPr>
    <w:sdt>
      <w:sdtPr>
        <w:alias w:val="CC_Noformat_Avtext"/>
        <w:tag w:val="CC_Noformat_Avtext"/>
        <w:id w:val="1389603703"/>
        <w:lock w:val="sdtContentLocked"/>
        <w15:appearance w15:val="hidden"/>
        <w:text/>
      </w:sdtPr>
      <w:sdtEndPr/>
      <w:sdtContent>
        <w:r>
          <w:t>av Markus Wiechel och Johnny Skalin (båda SD)</w:t>
        </w:r>
      </w:sdtContent>
    </w:sdt>
  </w:p>
  <w:sdt>
    <w:sdtPr>
      <w:alias w:val="CC_Noformat_Rubtext"/>
      <w:tag w:val="CC_Noformat_Rubtext"/>
      <w:id w:val="1800419874"/>
      <w:lock w:val="sdtLocked"/>
      <w15:appearance w15:val="hidden"/>
      <w:text/>
    </w:sdtPr>
    <w:sdtEndPr/>
    <w:sdtContent>
      <w:p w:rsidR="00A42228" w:rsidP="00283E0F" w:rsidRDefault="00112647" w14:paraId="6C2A1A7E" w14:textId="77777777">
        <w:pPr>
          <w:pStyle w:val="FSHRub2"/>
        </w:pPr>
        <w:r>
          <w:t>Minskad användning av nikotin</w:t>
        </w:r>
      </w:p>
    </w:sdtContent>
  </w:sdt>
  <w:sdt>
    <w:sdtPr>
      <w:alias w:val="CC_Boilerplate_3"/>
      <w:tag w:val="CC_Boilerplate_3"/>
      <w:id w:val="-1567486118"/>
      <w:lock w:val="sdtContentLocked"/>
      <w15:appearance w15:val="hidden"/>
      <w:text w:multiLine="1"/>
    </w:sdtPr>
    <w:sdtEndPr/>
    <w:sdtContent>
      <w:p w:rsidR="00A42228" w:rsidP="00283E0F" w:rsidRDefault="00A42228" w14:paraId="6C2A1A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26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7D4"/>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647"/>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C6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02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75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05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65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74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7DC"/>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F9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DAA"/>
    <w:rsid w:val="00C51FE8"/>
    <w:rsid w:val="00C529B7"/>
    <w:rsid w:val="00C536E8"/>
    <w:rsid w:val="00C53BDA"/>
    <w:rsid w:val="00C5786A"/>
    <w:rsid w:val="00C57A48"/>
    <w:rsid w:val="00C57C2E"/>
    <w:rsid w:val="00C60742"/>
    <w:rsid w:val="00C678A4"/>
    <w:rsid w:val="00C7077B"/>
    <w:rsid w:val="00C71283"/>
    <w:rsid w:val="00C73341"/>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D10"/>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A1A59"/>
  <w15:chartTrackingRefBased/>
  <w15:docId w15:val="{ABC493AC-15F1-4DD9-86E2-49A4BDE3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C44999C1C7482587EEB6818EB18F95"/>
        <w:category>
          <w:name w:val="Allmänt"/>
          <w:gallery w:val="placeholder"/>
        </w:category>
        <w:types>
          <w:type w:val="bbPlcHdr"/>
        </w:types>
        <w:behaviors>
          <w:behavior w:val="content"/>
        </w:behaviors>
        <w:guid w:val="{3314B88E-09BA-4442-8757-0A249FCEA76E}"/>
      </w:docPartPr>
      <w:docPartBody>
        <w:p w:rsidR="00CA4273" w:rsidRDefault="00815D60">
          <w:pPr>
            <w:pStyle w:val="50C44999C1C7482587EEB6818EB18F95"/>
          </w:pPr>
          <w:r w:rsidRPr="009A726D">
            <w:rPr>
              <w:rStyle w:val="Platshllartext"/>
            </w:rPr>
            <w:t>Klicka här för att ange text.</w:t>
          </w:r>
        </w:p>
      </w:docPartBody>
    </w:docPart>
    <w:docPart>
      <w:docPartPr>
        <w:name w:val="8D76DA4F45EB404D9BA6922842CC697E"/>
        <w:category>
          <w:name w:val="Allmänt"/>
          <w:gallery w:val="placeholder"/>
        </w:category>
        <w:types>
          <w:type w:val="bbPlcHdr"/>
        </w:types>
        <w:behaviors>
          <w:behavior w:val="content"/>
        </w:behaviors>
        <w:guid w:val="{13FCB01B-53A0-435D-9435-C891EC2EC480}"/>
      </w:docPartPr>
      <w:docPartBody>
        <w:p w:rsidR="00CA4273" w:rsidRDefault="00815D60">
          <w:pPr>
            <w:pStyle w:val="8D76DA4F45EB404D9BA6922842CC69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60"/>
    <w:rsid w:val="00815D60"/>
    <w:rsid w:val="00CA42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44999C1C7482587EEB6818EB18F95">
    <w:name w:val="50C44999C1C7482587EEB6818EB18F95"/>
  </w:style>
  <w:style w:type="paragraph" w:customStyle="1" w:styleId="5B93E71BA36247F19FD0A503681E1C9A">
    <w:name w:val="5B93E71BA36247F19FD0A503681E1C9A"/>
  </w:style>
  <w:style w:type="paragraph" w:customStyle="1" w:styleId="8D76DA4F45EB404D9BA6922842CC697E">
    <w:name w:val="8D76DA4F45EB404D9BA6922842CC6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5997</RubrikLookup>
    <MotionGuid xmlns="00d11361-0b92-4bae-a181-288d6a55b763">74c1d3cd-d49b-44c0-9e78-7ba0a14073e2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F4275-7D9C-41B2-AD0C-51F033F2131B}"/>
</file>

<file path=customXml/itemProps2.xml><?xml version="1.0" encoding="utf-8"?>
<ds:datastoreItem xmlns:ds="http://schemas.openxmlformats.org/officeDocument/2006/customXml" ds:itemID="{AC1D55F1-085D-467C-8EBA-634F26888C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F7D8B9-E645-4D44-A1E2-0DA4CDD1A16D}"/>
</file>

<file path=customXml/itemProps5.xml><?xml version="1.0" encoding="utf-8"?>
<ds:datastoreItem xmlns:ds="http://schemas.openxmlformats.org/officeDocument/2006/customXml" ds:itemID="{F7EF48BC-E25E-4415-93B1-79234C1A3A23}"/>
</file>

<file path=docProps/app.xml><?xml version="1.0" encoding="utf-8"?>
<Properties xmlns="http://schemas.openxmlformats.org/officeDocument/2006/extended-properties" xmlns:vt="http://schemas.openxmlformats.org/officeDocument/2006/docPropsVTypes">
  <Template>GranskaMot</Template>
  <TotalTime>5</TotalTime>
  <Pages>3</Pages>
  <Words>888</Words>
  <Characters>4929</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201516SD89 Minskad användning av nikotin</vt:lpstr>
      <vt:lpstr/>
    </vt:vector>
  </TitlesOfParts>
  <Company>Sveriges riksdag</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201516SD89 Minskad användning av nikotin</dc:title>
  <dc:subject/>
  <dc:creator>Charlott Qvick</dc:creator>
  <cp:keywords/>
  <dc:description/>
  <cp:lastModifiedBy>Kerstin Carlqvist</cp:lastModifiedBy>
  <cp:revision>7</cp:revision>
  <cp:lastPrinted>2015-10-06T12:53:00Z</cp:lastPrinted>
  <dcterms:created xsi:type="dcterms:W3CDTF">2015-09-26T11:04:00Z</dcterms:created>
  <dcterms:modified xsi:type="dcterms:W3CDTF">2016-07-21T13:15:00Z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*T147ABC1D8B90*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https://filur.riksdagen.se/drop/DropOffLibrary/T147ABC1D8B90.docx</vt:lpwstr>
  </property>
  <property fmtid="{D5CDD505-2E9C-101B-9397-08002B2CF9AE}" pid="11" name="RevisionsOn">
    <vt:lpwstr>1</vt:lpwstr>
  </property>
</Properties>
</file>