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00BCB" w:rsidRPr="00357D8C" w:rsidTr="00500BC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00BCB" w:rsidRPr="00357D8C" w:rsidRDefault="008129B0" w:rsidP="00500BCB">
            <w:pPr>
              <w:pStyle w:val="RSKRbeteckning"/>
              <w:spacing w:before="240"/>
            </w:pPr>
            <w:r w:rsidRPr="00357D8C">
              <w:t>Riksdagsskrivelse</w:t>
            </w:r>
          </w:p>
          <w:p w:rsidR="00500BCB" w:rsidRPr="00357D8C" w:rsidRDefault="008129B0" w:rsidP="00500BCB">
            <w:pPr>
              <w:pStyle w:val="RSKRbeteckning"/>
            </w:pPr>
            <w:r w:rsidRPr="00357D8C">
              <w:t>2009/10</w:t>
            </w:r>
            <w:r w:rsidR="00500BCB" w:rsidRPr="00357D8C">
              <w:t>:</w:t>
            </w:r>
            <w:r w:rsidRPr="00357D8C">
              <w:t>384</w:t>
            </w:r>
          </w:p>
        </w:tc>
        <w:tc>
          <w:tcPr>
            <w:tcW w:w="1134" w:type="dxa"/>
          </w:tcPr>
          <w:p w:rsidR="00500BCB" w:rsidRPr="00357D8C" w:rsidRDefault="00357D8C" w:rsidP="00500BCB">
            <w:pPr>
              <w:jc w:val="right"/>
            </w:pPr>
            <w:r w:rsidRPr="00357D8C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0BCB" w:rsidRPr="00357D8C" w:rsidTr="00500BC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00BCB" w:rsidRPr="00357D8C" w:rsidRDefault="00500BCB">
            <w:pPr>
              <w:rPr>
                <w:sz w:val="10"/>
              </w:rPr>
            </w:pPr>
          </w:p>
        </w:tc>
      </w:tr>
    </w:tbl>
    <w:p w:rsidR="00500BCB" w:rsidRPr="00357D8C" w:rsidRDefault="00500BCB"/>
    <w:p w:rsidR="00500BCB" w:rsidRPr="00357D8C" w:rsidRDefault="008129B0" w:rsidP="00500BCB">
      <w:pPr>
        <w:pStyle w:val="Mottagare1"/>
      </w:pPr>
      <w:r w:rsidRPr="00357D8C">
        <w:t>Regeringen</w:t>
      </w:r>
    </w:p>
    <w:p w:rsidR="00500BCB" w:rsidRPr="00357D8C" w:rsidRDefault="008129B0" w:rsidP="00500BCB">
      <w:pPr>
        <w:pStyle w:val="Mottagare2"/>
      </w:pPr>
      <w:r w:rsidRPr="00357D8C">
        <w:t>Näringsdepartementet</w:t>
      </w:r>
    </w:p>
    <w:p w:rsidR="00500BCB" w:rsidRPr="00357D8C" w:rsidRDefault="00500BCB" w:rsidP="00500BCB">
      <w:r w:rsidRPr="00357D8C">
        <w:t xml:space="preserve">Med överlämnande av </w:t>
      </w:r>
      <w:r w:rsidR="008129B0" w:rsidRPr="00357D8C">
        <w:t>näringsutskottet</w:t>
      </w:r>
      <w:r w:rsidRPr="00357D8C">
        <w:t xml:space="preserve">s betänkande </w:t>
      </w:r>
      <w:r w:rsidR="008129B0" w:rsidRPr="00357D8C">
        <w:t>2009/10</w:t>
      </w:r>
      <w:r w:rsidRPr="00357D8C">
        <w:t>:</w:t>
      </w:r>
      <w:r w:rsidR="008129B0" w:rsidRPr="00357D8C">
        <w:t>NU22</w:t>
      </w:r>
      <w:r w:rsidRPr="00357D8C">
        <w:t xml:space="preserve"> </w:t>
      </w:r>
      <w:r w:rsidR="008129B0" w:rsidRPr="00357D8C">
        <w:t>Förändrat uppdrag för Sveaskog AB</w:t>
      </w:r>
      <w:r w:rsidRPr="00357D8C">
        <w:t xml:space="preserve"> får jag anmäla att riksdagen denna dag bifallit utskottets förslag till riksdagsbeslut.</w:t>
      </w:r>
    </w:p>
    <w:p w:rsidR="00500BCB" w:rsidRPr="00357D8C" w:rsidRDefault="00500BCB" w:rsidP="00500BCB">
      <w:pPr>
        <w:pStyle w:val="Stockholm"/>
      </w:pPr>
      <w:r w:rsidRPr="00357D8C">
        <w:t xml:space="preserve">Stockholm </w:t>
      </w:r>
      <w:r w:rsidR="008129B0" w:rsidRPr="00357D8C">
        <w:t>den 23 juni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00BCB" w:rsidRPr="00357D8C" w:rsidTr="00500BC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00BCB" w:rsidRPr="00357D8C" w:rsidRDefault="008129B0" w:rsidP="00500BCB">
            <w:pPr>
              <w:pStyle w:val="AvsTalman"/>
            </w:pPr>
            <w:r w:rsidRPr="00357D8C">
              <w:t>Per Westerberg</w:t>
            </w:r>
          </w:p>
        </w:tc>
        <w:tc>
          <w:tcPr>
            <w:tcW w:w="3628" w:type="dxa"/>
          </w:tcPr>
          <w:p w:rsidR="00500BCB" w:rsidRPr="00357D8C" w:rsidRDefault="008129B0" w:rsidP="00500BCB">
            <w:pPr>
              <w:pStyle w:val="AvsTjnsteman"/>
            </w:pPr>
            <w:r w:rsidRPr="00357D8C">
              <w:t>Ulf Christoffersson</w:t>
            </w:r>
          </w:p>
        </w:tc>
      </w:tr>
    </w:tbl>
    <w:p w:rsidR="00D85057" w:rsidRPr="00357D8C" w:rsidRDefault="00D85057" w:rsidP="00500BCB"/>
    <w:sectPr w:rsidR="00D85057" w:rsidRPr="00357D8C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BCB"/>
    <w:rsid w:val="0009098F"/>
    <w:rsid w:val="000C2D8D"/>
    <w:rsid w:val="001667BD"/>
    <w:rsid w:val="001C2855"/>
    <w:rsid w:val="00224A43"/>
    <w:rsid w:val="00243D3C"/>
    <w:rsid w:val="00244660"/>
    <w:rsid w:val="0026798D"/>
    <w:rsid w:val="00357D8C"/>
    <w:rsid w:val="003A4C55"/>
    <w:rsid w:val="004A0681"/>
    <w:rsid w:val="004C4FD0"/>
    <w:rsid w:val="004F1358"/>
    <w:rsid w:val="00500BCB"/>
    <w:rsid w:val="00503547"/>
    <w:rsid w:val="00510D48"/>
    <w:rsid w:val="005422B3"/>
    <w:rsid w:val="005F2290"/>
    <w:rsid w:val="00621003"/>
    <w:rsid w:val="00662397"/>
    <w:rsid w:val="006668C5"/>
    <w:rsid w:val="007868C8"/>
    <w:rsid w:val="007D2903"/>
    <w:rsid w:val="008129B0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E57948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12F4B4E-C422-436C-B576-65C7B9B77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280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2010-06-23T08:20:00Z</cp:lastPrinted>
  <dcterms:created xsi:type="dcterms:W3CDTF">2025-12-17T23:50:00Z</dcterms:created>
  <dcterms:modified xsi:type="dcterms:W3CDTF">2025-12-17T23:50:00Z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384</vt:lpwstr>
  </property>
  <property fmtid="{D5CDD505-2E9C-101B-9397-08002B2CF9AE}" pid="6" name="Datum">
    <vt:lpwstr>2010-06-23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2009/10</vt:lpwstr>
  </property>
  <property fmtid="{D5CDD505-2E9C-101B-9397-08002B2CF9AE}" pid="16" name="RefNr">
    <vt:lpwstr>22</vt:lpwstr>
  </property>
  <property fmtid="{D5CDD505-2E9C-101B-9397-08002B2CF9AE}" pid="17" name="RefRubrik">
    <vt:lpwstr>Förändrat uppdrag för Sveaskog AB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23 juni 2010</vt:lpwstr>
  </property>
</Properties>
</file>