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42B1D" w:rsidRPr="005F60CF" w:rsidTr="00742B1D">
        <w:trPr>
          <w:trHeight w:val="1361"/>
        </w:trPr>
        <w:tc>
          <w:tcPr>
            <w:tcW w:w="5471" w:type="dxa"/>
          </w:tcPr>
          <w:p w:rsidR="00742B1D" w:rsidRPr="005F60CF" w:rsidRDefault="00742B1D" w:rsidP="00742B1D">
            <w:pPr>
              <w:pStyle w:val="RSKRbeteckning"/>
              <w:spacing w:before="240"/>
            </w:pPr>
            <w:r w:rsidRPr="005F60CF">
              <w:t>Riksdagsskrivelse</w:t>
            </w:r>
          </w:p>
          <w:p w:rsidR="00742B1D" w:rsidRPr="005F60CF" w:rsidRDefault="00742B1D" w:rsidP="00742B1D">
            <w:pPr>
              <w:pStyle w:val="RSKRbeteckning"/>
            </w:pPr>
            <w:r w:rsidRPr="005F60CF">
              <w:t>2015/16:306</w:t>
            </w:r>
          </w:p>
        </w:tc>
        <w:tc>
          <w:tcPr>
            <w:tcW w:w="2551" w:type="dxa"/>
          </w:tcPr>
          <w:p w:rsidR="00742B1D" w:rsidRPr="005F60CF" w:rsidRDefault="00742B1D" w:rsidP="00742B1D">
            <w:pPr>
              <w:spacing w:before="300"/>
            </w:pPr>
            <w:r w:rsidRPr="005F60CF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42B1D" w:rsidRPr="005F60CF" w:rsidRDefault="00742B1D" w:rsidP="009E6885"/>
          <w:p w:rsidR="00742B1D" w:rsidRPr="005F60CF" w:rsidRDefault="00742B1D" w:rsidP="00742B1D">
            <w:pPr>
              <w:jc w:val="right"/>
            </w:pPr>
          </w:p>
        </w:tc>
      </w:tr>
      <w:tr w:rsidR="00742B1D" w:rsidRPr="005F60CF" w:rsidTr="00742B1D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742B1D" w:rsidRPr="005F60CF" w:rsidRDefault="00742B1D" w:rsidP="00742B1D">
            <w:pPr>
              <w:rPr>
                <w:sz w:val="10"/>
              </w:rPr>
            </w:pPr>
          </w:p>
        </w:tc>
      </w:tr>
    </w:tbl>
    <w:p w:rsidR="00CE5B19" w:rsidRPr="005F60CF" w:rsidRDefault="00CE5B19" w:rsidP="00742B1D"/>
    <w:p w:rsidR="00742B1D" w:rsidRPr="005F60CF" w:rsidRDefault="00742B1D" w:rsidP="00742B1D">
      <w:pPr>
        <w:pStyle w:val="Mottagare1"/>
      </w:pPr>
      <w:r w:rsidRPr="005F60CF">
        <w:t>Regeringen</w:t>
      </w:r>
    </w:p>
    <w:p w:rsidR="00742B1D" w:rsidRPr="005F60CF" w:rsidRDefault="00742B1D" w:rsidP="00742B1D">
      <w:pPr>
        <w:pStyle w:val="Mottagare2"/>
      </w:pPr>
      <w:r w:rsidRPr="005F60CF">
        <w:t>Miljö- och energidepartementet</w:t>
      </w:r>
    </w:p>
    <w:p w:rsidR="00742B1D" w:rsidRPr="005F60CF" w:rsidRDefault="00742B1D" w:rsidP="00742B1D">
      <w:r w:rsidRPr="005F60CF">
        <w:t>Med överlämnande av miljö- och jordbruksutskottets betänkande 2015/16:MJU20 Klimat- och energimålen – Kontrollstation 2015 m.m. får jag anmäla att riksdagen denna dag bifallit utskottets förslag till riksdagsbeslut.</w:t>
      </w:r>
    </w:p>
    <w:p w:rsidR="00742B1D" w:rsidRPr="005F60CF" w:rsidRDefault="00742B1D" w:rsidP="00742B1D">
      <w:pPr>
        <w:pStyle w:val="Stockholm"/>
      </w:pPr>
      <w:r w:rsidRPr="005F60CF">
        <w:t>Stockholm den 21 juni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42B1D" w:rsidRPr="005F60CF" w:rsidTr="00742B1D">
        <w:tc>
          <w:tcPr>
            <w:tcW w:w="3628" w:type="dxa"/>
          </w:tcPr>
          <w:p w:rsidR="00742B1D" w:rsidRPr="005F60CF" w:rsidRDefault="00742B1D" w:rsidP="00742B1D">
            <w:pPr>
              <w:pStyle w:val="AvsTalman"/>
            </w:pPr>
            <w:r w:rsidRPr="005F60CF">
              <w:t>Urban Ahlin</w:t>
            </w:r>
          </w:p>
        </w:tc>
        <w:tc>
          <w:tcPr>
            <w:tcW w:w="3628" w:type="dxa"/>
          </w:tcPr>
          <w:p w:rsidR="00742B1D" w:rsidRPr="005F60CF" w:rsidRDefault="00742B1D" w:rsidP="00742B1D">
            <w:pPr>
              <w:pStyle w:val="AvsTjnsteman"/>
            </w:pPr>
            <w:r w:rsidRPr="005F60CF">
              <w:t>Claes Mårtensson</w:t>
            </w:r>
          </w:p>
        </w:tc>
      </w:tr>
    </w:tbl>
    <w:p w:rsidR="00742B1D" w:rsidRPr="005F60CF" w:rsidRDefault="00742B1D" w:rsidP="00742B1D"/>
    <w:sectPr w:rsidR="00742B1D" w:rsidRPr="005F60CF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B1D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1F7E7E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5F60CF"/>
    <w:rsid w:val="006556D6"/>
    <w:rsid w:val="0065744A"/>
    <w:rsid w:val="0067566D"/>
    <w:rsid w:val="0068755D"/>
    <w:rsid w:val="00692153"/>
    <w:rsid w:val="00742B1D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D667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876CB8F-8169-4F39-90E0-2BF425D54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42</Words>
  <Characters>312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2016-06-21T15:40:00Z</dcterms:created>
  <dcterms:modified xsi:type="dcterms:W3CDTF">2025-12-18T00:46:00Z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2016-06-21</vt:lpwstr>
  </property>
  <property fmtid="{D5CDD505-2E9C-101B-9397-08002B2CF9AE}" pid="6" name="DatumIText">
    <vt:lpwstr>den 21 juni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306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Miljö- och energidepartementet</vt:lpwstr>
  </property>
  <property fmtid="{D5CDD505-2E9C-101B-9397-08002B2CF9AE}" pid="14" name="RefRM">
    <vt:lpwstr>2015/16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20</vt:lpwstr>
  </property>
  <property fmtid="{D5CDD505-2E9C-101B-9397-08002B2CF9AE}" pid="18" name="RefRubrik">
    <vt:lpwstr>Klimat- och energimålen – Kontrollstation 2015 m.m.</vt:lpwstr>
  </property>
  <property fmtid="{D5CDD505-2E9C-101B-9397-08002B2CF9AE}" pid="19" name="Version">
    <vt:lpwstr>3.54</vt:lpwstr>
  </property>
</Properties>
</file>