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01104B55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893E69">
              <w:rPr>
                <w:b/>
              </w:rPr>
              <w:t>6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264EE45F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893E69">
              <w:t>10-27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0832EF0F" w:rsidR="00D12EAD" w:rsidRDefault="00893E69" w:rsidP="0096348C">
            <w:r>
              <w:t>10.00</w:t>
            </w:r>
            <w:r w:rsidR="00217990">
              <w:t>-11.</w:t>
            </w:r>
            <w:r w:rsidR="00251762">
              <w:t>35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4630FFCE" w14:textId="33686D33" w:rsidR="00893E69" w:rsidRPr="00893E69" w:rsidRDefault="00893E69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 w:rsidRPr="00893E69">
              <w:rPr>
                <w:b/>
                <w:szCs w:val="26"/>
              </w:rPr>
              <w:t>Medgivande att närvara</w:t>
            </w:r>
          </w:p>
          <w:p w14:paraId="48321DE3" w14:textId="45B15792" w:rsidR="00893E69" w:rsidRDefault="00893E69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</w:p>
          <w:p w14:paraId="26128B93" w14:textId="721B3B4D" w:rsidR="00893E69" w:rsidRDefault="00893E69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Utskottet beslutade att Ingrid Edmar</w:t>
            </w:r>
            <w:r w:rsidR="00A1608E">
              <w:rPr>
                <w:bCs/>
                <w:szCs w:val="26"/>
              </w:rPr>
              <w:t xml:space="preserve"> från utbildningsutskottets kansli</w:t>
            </w:r>
            <w:r>
              <w:rPr>
                <w:bCs/>
                <w:szCs w:val="26"/>
              </w:rPr>
              <w:t xml:space="preserve"> </w:t>
            </w:r>
            <w:r w:rsidR="00A1608E">
              <w:rPr>
                <w:bCs/>
                <w:szCs w:val="26"/>
              </w:rPr>
              <w:t>får närvara vid sammanträden under hösten 2022.</w:t>
            </w:r>
          </w:p>
          <w:p w14:paraId="500CF7C8" w14:textId="1C8A8EEC" w:rsidR="00893E69" w:rsidRDefault="00893E69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</w:p>
          <w:p w14:paraId="46A917CA" w14:textId="2CB97B5C" w:rsidR="00A1608E" w:rsidRDefault="00893E69" w:rsidP="00A1608E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bCs/>
                <w:szCs w:val="26"/>
              </w:rPr>
              <w:t>Utskottet beslutade att Agota Földes</w:t>
            </w:r>
            <w:r w:rsidR="00A1608E">
              <w:rPr>
                <w:lang w:eastAsia="en-US"/>
              </w:rPr>
              <w:t xml:space="preserve"> från näringsutskottets kansli får närvara vid sammanträden där ärendet med </w:t>
            </w:r>
            <w:r w:rsidR="00A1608E">
              <w:rPr>
                <w:rFonts w:ascii="TimesNewRomanPSMT" w:hAnsi="TimesNewRomanPSMT" w:cs="TimesNewRomanPSMT"/>
                <w:szCs w:val="24"/>
              </w:rPr>
              <w:t xml:space="preserve">uppföljning av riksdagens tillämpning av subsidiaritetsprincipen </w:t>
            </w:r>
            <w:r w:rsidR="00A1608E">
              <w:rPr>
                <w:lang w:eastAsia="en-US"/>
              </w:rPr>
              <w:t>behandlas.</w:t>
            </w:r>
          </w:p>
          <w:p w14:paraId="62BE5136" w14:textId="77777777" w:rsidR="00A1608E" w:rsidRPr="00A1608E" w:rsidRDefault="00A1608E" w:rsidP="00A1608E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6A74320B" w14:textId="77777777" w:rsidR="00A1608E" w:rsidRDefault="00A1608E" w:rsidP="00A1608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beslutade att tjänstemän från EU-nämndens kansli får närvara vid sammanträdespunkter som gäller överläggningar och information om EU-frågor. </w:t>
            </w:r>
          </w:p>
          <w:p w14:paraId="053E1FBC" w14:textId="3B54131D" w:rsidR="00893E69" w:rsidRDefault="00893E69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</w:p>
          <w:p w14:paraId="236E12A2" w14:textId="2F0695BF" w:rsidR="00893E69" w:rsidRPr="00893E69" w:rsidRDefault="00893E69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Denna paragraf förklarades omedelbart justerad.</w:t>
            </w:r>
          </w:p>
          <w:p w14:paraId="313533B1" w14:textId="60D267F6" w:rsidR="00893E69" w:rsidRDefault="00893E69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C859DC" w14:paraId="0CFA80CD" w14:textId="77777777" w:rsidTr="00D12EAD">
        <w:tc>
          <w:tcPr>
            <w:tcW w:w="567" w:type="dxa"/>
          </w:tcPr>
          <w:p w14:paraId="2B5EFE01" w14:textId="4204F2A3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A1608E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74ED700F" w14:textId="6498B723" w:rsidR="00C859DC" w:rsidRDefault="00C859DC" w:rsidP="00C859D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bCs/>
              </w:rPr>
              <w:t>Leveranser av fartygsbränsle till havs i vissa fall</w:t>
            </w:r>
            <w:r w:rsidRPr="00FC7D38">
              <w:rPr>
                <w:b/>
                <w:bCs/>
              </w:rPr>
              <w:t xml:space="preserve"> (SkU</w:t>
            </w:r>
            <w:r>
              <w:rPr>
                <w:b/>
                <w:bCs/>
              </w:rPr>
              <w:t>5</w:t>
            </w:r>
            <w:r w:rsidRPr="00FC7D38">
              <w:rPr>
                <w:b/>
                <w:bCs/>
              </w:rPr>
              <w:t>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snapToGrid w:val="0"/>
              </w:rPr>
              <w:t xml:space="preserve"> </w:t>
            </w:r>
          </w:p>
          <w:p w14:paraId="53F0F891" w14:textId="77777777" w:rsidR="00C859DC" w:rsidRDefault="00C859DC" w:rsidP="00C859D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2021/22:256.</w:t>
            </w:r>
          </w:p>
          <w:p w14:paraId="5E7CBC19" w14:textId="77777777" w:rsidR="00C859DC" w:rsidRDefault="00C859DC" w:rsidP="00C859DC">
            <w:pPr>
              <w:tabs>
                <w:tab w:val="left" w:pos="1701"/>
              </w:tabs>
              <w:rPr>
                <w:snapToGrid w:val="0"/>
              </w:rPr>
            </w:pPr>
          </w:p>
          <w:p w14:paraId="7248FAB9" w14:textId="77777777" w:rsidR="00C859DC" w:rsidRDefault="00C859DC" w:rsidP="00C859D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2022/</w:t>
            </w:r>
            <w:proofErr w:type="gramStart"/>
            <w:r>
              <w:rPr>
                <w:snapToGrid w:val="0"/>
              </w:rPr>
              <w:t>23:SkU</w:t>
            </w:r>
            <w:proofErr w:type="gramEnd"/>
            <w:r>
              <w:rPr>
                <w:snapToGrid w:val="0"/>
              </w:rPr>
              <w:t>5.</w:t>
            </w:r>
          </w:p>
          <w:p w14:paraId="76433FFB" w14:textId="77777777" w:rsidR="00C859DC" w:rsidRPr="00893E69" w:rsidRDefault="00C859DC" w:rsidP="00C859D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C859DC" w14:paraId="1F77A1E8" w14:textId="77777777" w:rsidTr="00D12EAD">
        <w:tc>
          <w:tcPr>
            <w:tcW w:w="567" w:type="dxa"/>
          </w:tcPr>
          <w:p w14:paraId="121DD175" w14:textId="09680681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A1608E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03DF2C60" w14:textId="77777777" w:rsidR="00C859DC" w:rsidRDefault="00C859DC" w:rsidP="00C859D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Aktuella EU-frågor</w:t>
            </w:r>
          </w:p>
          <w:p w14:paraId="23B62070" w14:textId="77777777" w:rsidR="00C859DC" w:rsidRDefault="00C859DC" w:rsidP="00C859D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43E34CDB" w14:textId="165001E6" w:rsidR="00C859DC" w:rsidRDefault="00C859DC" w:rsidP="00C859DC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D1489D">
              <w:rPr>
                <w:bCs/>
                <w:szCs w:val="26"/>
              </w:rPr>
              <w:t>Statssekreterare Carolin</w:t>
            </w:r>
            <w:r w:rsidR="000C42A4" w:rsidRPr="00D1489D">
              <w:rPr>
                <w:bCs/>
                <w:szCs w:val="26"/>
              </w:rPr>
              <w:t>a</w:t>
            </w:r>
            <w:r w:rsidRPr="00D1489D">
              <w:rPr>
                <w:bCs/>
                <w:szCs w:val="26"/>
              </w:rPr>
              <w:t xml:space="preserve"> Lindholm, </w:t>
            </w:r>
            <w:r w:rsidR="005C7F83" w:rsidRPr="00D1489D">
              <w:rPr>
                <w:bCs/>
                <w:szCs w:val="26"/>
              </w:rPr>
              <w:t xml:space="preserve">åtföljd av medarbetare från </w:t>
            </w:r>
            <w:r w:rsidRPr="00D1489D">
              <w:rPr>
                <w:bCs/>
                <w:szCs w:val="26"/>
              </w:rPr>
              <w:t>Finansdepartementet</w:t>
            </w:r>
            <w:r w:rsidR="005C7F83" w:rsidRPr="00D1489D">
              <w:rPr>
                <w:bCs/>
                <w:szCs w:val="26"/>
              </w:rPr>
              <w:t>,</w:t>
            </w:r>
            <w:r w:rsidRPr="00D1489D">
              <w:rPr>
                <w:bCs/>
                <w:szCs w:val="26"/>
              </w:rPr>
              <w:t xml:space="preserve"> </w:t>
            </w:r>
            <w:r w:rsidR="000C42A4" w:rsidRPr="00D1489D">
              <w:rPr>
                <w:bCs/>
                <w:szCs w:val="26"/>
              </w:rPr>
              <w:t xml:space="preserve">återrapporterade från </w:t>
            </w:r>
            <w:proofErr w:type="spellStart"/>
            <w:r w:rsidR="000C42A4" w:rsidRPr="00D1489D">
              <w:rPr>
                <w:bCs/>
                <w:szCs w:val="26"/>
              </w:rPr>
              <w:t>Ekofin</w:t>
            </w:r>
            <w:r w:rsidR="005C7F83" w:rsidRPr="00D1489D">
              <w:rPr>
                <w:bCs/>
                <w:szCs w:val="26"/>
              </w:rPr>
              <w:t>rådsmötet</w:t>
            </w:r>
            <w:proofErr w:type="spellEnd"/>
            <w:r w:rsidR="000C42A4" w:rsidRPr="00D1489D">
              <w:rPr>
                <w:bCs/>
                <w:szCs w:val="26"/>
              </w:rPr>
              <w:t xml:space="preserve"> den 4 oktober </w:t>
            </w:r>
            <w:r w:rsidR="005C7F83" w:rsidRPr="00D1489D">
              <w:rPr>
                <w:bCs/>
                <w:szCs w:val="26"/>
              </w:rPr>
              <w:t xml:space="preserve">2022 </w:t>
            </w:r>
            <w:r w:rsidR="000C42A4" w:rsidRPr="00D1489D">
              <w:rPr>
                <w:bCs/>
                <w:szCs w:val="26"/>
              </w:rPr>
              <w:t xml:space="preserve">om tullmyndigheternas framtida roll i fiskala- och andra frågor </w:t>
            </w:r>
            <w:r w:rsidR="005C7F83" w:rsidRPr="00D1489D">
              <w:rPr>
                <w:bCs/>
                <w:szCs w:val="26"/>
              </w:rPr>
              <w:t xml:space="preserve">och informerade </w:t>
            </w:r>
            <w:r w:rsidR="00E078B0" w:rsidRPr="00D1489D">
              <w:rPr>
                <w:bCs/>
                <w:szCs w:val="26"/>
              </w:rPr>
              <w:t xml:space="preserve">om kommande </w:t>
            </w:r>
            <w:proofErr w:type="spellStart"/>
            <w:r w:rsidR="00E078B0" w:rsidRPr="00D1489D">
              <w:rPr>
                <w:bCs/>
                <w:szCs w:val="26"/>
              </w:rPr>
              <w:t>Ekofin</w:t>
            </w:r>
            <w:r w:rsidR="005C7F83" w:rsidRPr="00D1489D">
              <w:rPr>
                <w:bCs/>
                <w:szCs w:val="26"/>
              </w:rPr>
              <w:t>rådsmöte</w:t>
            </w:r>
            <w:proofErr w:type="spellEnd"/>
            <w:r w:rsidR="00E078B0" w:rsidRPr="00D1489D">
              <w:rPr>
                <w:bCs/>
                <w:szCs w:val="26"/>
              </w:rPr>
              <w:t xml:space="preserve"> den 8 november</w:t>
            </w:r>
            <w:r w:rsidR="003466AE" w:rsidRPr="00D1489D">
              <w:rPr>
                <w:bCs/>
                <w:szCs w:val="26"/>
              </w:rPr>
              <w:t xml:space="preserve"> där</w:t>
            </w:r>
            <w:r w:rsidR="00E078B0" w:rsidRPr="00D1489D">
              <w:rPr>
                <w:bCs/>
                <w:szCs w:val="26"/>
              </w:rPr>
              <w:t xml:space="preserve"> förslag om fordonsskatt i Eurovinjettdirektivet</w:t>
            </w:r>
            <w:r w:rsidR="003466AE" w:rsidRPr="00D1489D">
              <w:rPr>
                <w:bCs/>
                <w:szCs w:val="26"/>
              </w:rPr>
              <w:t xml:space="preserve"> tas upp.</w:t>
            </w:r>
          </w:p>
          <w:p w14:paraId="1CF9351F" w14:textId="3682682D" w:rsidR="00C859DC" w:rsidRDefault="00C859DC" w:rsidP="00C859D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C859DC" w14:paraId="26EE67EC" w14:textId="77777777" w:rsidTr="00D12EAD">
        <w:tc>
          <w:tcPr>
            <w:tcW w:w="567" w:type="dxa"/>
          </w:tcPr>
          <w:p w14:paraId="5477A2C0" w14:textId="616069C2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A1608E">
              <w:rPr>
                <w:b/>
                <w:snapToGrid w:val="0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0CAB7279" w14:textId="77777777" w:rsidR="00C859DC" w:rsidRPr="001E1FA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C859DC" w:rsidRDefault="00C859DC" w:rsidP="00C859DC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1ACC7C21" w:rsidR="00C859DC" w:rsidRDefault="00C859DC" w:rsidP="00C859D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2022/23:5.</w:t>
            </w:r>
          </w:p>
          <w:p w14:paraId="1EA7D04A" w14:textId="77777777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859DC" w14:paraId="69FC772F" w14:textId="77777777" w:rsidTr="00D12EAD">
        <w:tc>
          <w:tcPr>
            <w:tcW w:w="567" w:type="dxa"/>
          </w:tcPr>
          <w:p w14:paraId="231595B0" w14:textId="4AC61536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1608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0E1C4952" w14:textId="77777777" w:rsidR="00C859DC" w:rsidRPr="001E1FA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14:paraId="187F5D99" w14:textId="32500084" w:rsidR="00C859DC" w:rsidRDefault="00C859DC" w:rsidP="00C859DC">
            <w:pPr>
              <w:tabs>
                <w:tab w:val="left" w:pos="1701"/>
              </w:tabs>
              <w:rPr>
                <w:snapToGrid w:val="0"/>
              </w:rPr>
            </w:pPr>
          </w:p>
          <w:p w14:paraId="5704C9CC" w14:textId="77777777" w:rsidR="00C859DC" w:rsidRDefault="00A00F50" w:rsidP="00C859D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Kansliet informerade om inbjudan till Svenskt Näringsliv onsdagen den 23 november.</w:t>
            </w:r>
          </w:p>
          <w:p w14:paraId="69367A3D" w14:textId="69BB71AC" w:rsidR="00A00F50" w:rsidRDefault="00A00F50" w:rsidP="00C859D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859DC" w14:paraId="207A9DE3" w14:textId="77777777" w:rsidTr="00D12EAD">
        <w:tc>
          <w:tcPr>
            <w:tcW w:w="567" w:type="dxa"/>
          </w:tcPr>
          <w:p w14:paraId="67181BF0" w14:textId="2CDD74CA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A1608E">
              <w:rPr>
                <w:b/>
                <w:snapToGrid w:val="0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693B7E9F" w14:textId="77777777" w:rsidR="00C859DC" w:rsidRPr="00D44270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2A758CA1" w14:textId="77777777" w:rsidR="00C859DC" w:rsidRDefault="00C859DC" w:rsidP="00C859DC">
            <w:pPr>
              <w:tabs>
                <w:tab w:val="left" w:pos="1701"/>
              </w:tabs>
              <w:rPr>
                <w:snapToGrid w:val="0"/>
              </w:rPr>
            </w:pPr>
          </w:p>
          <w:p w14:paraId="7AA0C16B" w14:textId="77777777" w:rsidR="00C859DC" w:rsidRDefault="00C859DC" w:rsidP="00C859D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enligt bilaga 3 anmäldes.</w:t>
            </w:r>
          </w:p>
          <w:p w14:paraId="22F4B2C3" w14:textId="77777777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859DC" w14:paraId="500C9811" w14:textId="77777777" w:rsidTr="00D12EAD">
        <w:tc>
          <w:tcPr>
            <w:tcW w:w="567" w:type="dxa"/>
          </w:tcPr>
          <w:p w14:paraId="62453D41" w14:textId="204BC804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A1608E">
              <w:rPr>
                <w:b/>
                <w:snapToGrid w:val="0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1F899BCD" w14:textId="787BD624" w:rsidR="00C859DC" w:rsidRDefault="00C859DC" w:rsidP="00C859DC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Uppföljning av riksdagens tillämpning av subsidiaritetsprincipen (SkU2y)</w:t>
            </w:r>
          </w:p>
          <w:p w14:paraId="41D32BD3" w14:textId="77777777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D2ABB8B" w14:textId="0865BF8F" w:rsidR="00C859DC" w:rsidRDefault="00C859DC" w:rsidP="00C859D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behandlade frågan om yttrande till konstitutionsutskottet</w:t>
            </w:r>
          </w:p>
          <w:p w14:paraId="6B69CCEA" w14:textId="19BEEC37" w:rsidR="00C859DC" w:rsidRDefault="00C859DC" w:rsidP="00C859DC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över uppföljning av riksdagens tillämpning av subsidiaritetsprincipen </w:t>
            </w:r>
          </w:p>
          <w:p w14:paraId="54E70BF1" w14:textId="77777777" w:rsidR="00C859DC" w:rsidRDefault="00C859DC" w:rsidP="00C859DC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3EC1FBC9" w14:textId="77777777" w:rsidR="00C859DC" w:rsidRDefault="00C859DC" w:rsidP="00C859DC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Frågan bordlades.</w:t>
            </w:r>
          </w:p>
          <w:p w14:paraId="7ACAC5A0" w14:textId="0724F8AA" w:rsidR="00C859DC" w:rsidRDefault="00C859DC" w:rsidP="00C859D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859DC" w14:paraId="4EE6EB4F" w14:textId="77777777" w:rsidTr="00D12EAD">
        <w:tc>
          <w:tcPr>
            <w:tcW w:w="567" w:type="dxa"/>
          </w:tcPr>
          <w:p w14:paraId="0E329148" w14:textId="7288912F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A1608E">
              <w:rPr>
                <w:b/>
                <w:snapToGrid w:val="0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44FC271C" w14:textId="05FA780C" w:rsidR="00C859DC" w:rsidRDefault="00C859DC" w:rsidP="00C859D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Kommissionens arbetsprogram 2023</w:t>
            </w:r>
          </w:p>
          <w:p w14:paraId="1875409B" w14:textId="77777777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53C2F35" w14:textId="1136D8AB" w:rsidR="00C859DC" w:rsidRDefault="00C859DC" w:rsidP="00C859D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behandlade frågan om yttrande till utrikesutskottet</w:t>
            </w:r>
          </w:p>
          <w:p w14:paraId="50EBE73C" w14:textId="36EF6BA6" w:rsidR="00C859DC" w:rsidRDefault="00C859DC" w:rsidP="00C859DC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över kommissionens arbetsprogram 2023</w:t>
            </w:r>
            <w:r w:rsidR="00D1489D">
              <w:rPr>
                <w:rFonts w:ascii="TimesNewRomanPSMT" w:hAnsi="TimesNewRomanPSMT" w:cs="TimesNewRomanPSMT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Cs w:val="24"/>
              </w:rPr>
              <w:t>och motioner.</w:t>
            </w:r>
          </w:p>
          <w:p w14:paraId="16551710" w14:textId="5962909C" w:rsidR="00C859DC" w:rsidRDefault="00C859DC" w:rsidP="00C859DC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2B9B94E6" w14:textId="77777777" w:rsidR="00C859DC" w:rsidRDefault="00C859DC" w:rsidP="00C859D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beslutade att inte yttra sig. </w:t>
            </w:r>
          </w:p>
          <w:p w14:paraId="00F72A31" w14:textId="77777777" w:rsidR="00C859DC" w:rsidRDefault="00C859DC" w:rsidP="00C859D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251A536C" w14:textId="77777777" w:rsidR="00C859DC" w:rsidRDefault="00C859DC" w:rsidP="00C859D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Denna paragraf förklarades omedelbart justerad. </w:t>
            </w:r>
          </w:p>
          <w:p w14:paraId="70718ACE" w14:textId="77777777" w:rsidR="00C859DC" w:rsidRDefault="00C859DC" w:rsidP="00C859D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859DC" w14:paraId="1C4895FA" w14:textId="77777777" w:rsidTr="00D12EAD">
        <w:tc>
          <w:tcPr>
            <w:tcW w:w="567" w:type="dxa"/>
          </w:tcPr>
          <w:p w14:paraId="607D3301" w14:textId="5A3FADDA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A1608E">
              <w:rPr>
                <w:b/>
                <w:snapToGrid w:val="0"/>
              </w:rPr>
              <w:t xml:space="preserve"> 9</w:t>
            </w:r>
          </w:p>
        </w:tc>
        <w:tc>
          <w:tcPr>
            <w:tcW w:w="6946" w:type="dxa"/>
            <w:gridSpan w:val="2"/>
          </w:tcPr>
          <w:p w14:paraId="62B732D8" w14:textId="77777777" w:rsidR="00C859DC" w:rsidRDefault="00C859DC" w:rsidP="00C859D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42C9A906" w14:textId="624546E2" w:rsidR="00C859DC" w:rsidRDefault="00C859DC" w:rsidP="00C859D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8ED03E3" w14:textId="77777777" w:rsidR="00C859DC" w:rsidRDefault="00C859DC" w:rsidP="00C859D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3E1A9165" w14:textId="292670FF" w:rsidR="00C859DC" w:rsidRDefault="00C859DC" w:rsidP="00C859D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859DC" w14:paraId="26788694" w14:textId="77777777" w:rsidTr="00D12EAD">
        <w:tc>
          <w:tcPr>
            <w:tcW w:w="567" w:type="dxa"/>
          </w:tcPr>
          <w:p w14:paraId="1D349AF6" w14:textId="2FD93C40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1608E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14:paraId="7D3597AA" w14:textId="77777777" w:rsidR="00A1608E" w:rsidRDefault="00A1608E" w:rsidP="00A1608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9C2ED3">
              <w:rPr>
                <w:b/>
                <w:szCs w:val="24"/>
              </w:rPr>
              <w:t xml:space="preserve">Information från </w:t>
            </w:r>
            <w:r>
              <w:rPr>
                <w:b/>
                <w:szCs w:val="24"/>
              </w:rPr>
              <w:t>Skatteverket</w:t>
            </w:r>
          </w:p>
          <w:p w14:paraId="0C085257" w14:textId="77777777" w:rsidR="00A1608E" w:rsidRDefault="00A1608E" w:rsidP="00A1608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364B9791" w14:textId="77777777" w:rsidR="00A1608E" w:rsidRPr="009C2ED3" w:rsidRDefault="00A1608E" w:rsidP="00A1608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7723B8">
              <w:rPr>
                <w:szCs w:val="24"/>
              </w:rPr>
              <w:t xml:space="preserve">Generaldirektör </w:t>
            </w:r>
            <w:r>
              <w:rPr>
                <w:szCs w:val="24"/>
              </w:rPr>
              <w:t>Katrin Westling Palm med medarbetare, Skatteverket, lämnade information och svarade på utskottets frågor.</w:t>
            </w:r>
          </w:p>
          <w:p w14:paraId="44C72238" w14:textId="77777777" w:rsidR="00C859DC" w:rsidRPr="00F93B25" w:rsidRDefault="00C859DC" w:rsidP="00C859D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859DC" w14:paraId="3A08FD80" w14:textId="77777777" w:rsidTr="00D12EAD">
        <w:tc>
          <w:tcPr>
            <w:tcW w:w="567" w:type="dxa"/>
          </w:tcPr>
          <w:p w14:paraId="78CF9E99" w14:textId="7CB43A37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1608E">
              <w:rPr>
                <w:b/>
                <w:snapToGrid w:val="0"/>
              </w:rPr>
              <w:t>11</w:t>
            </w:r>
          </w:p>
        </w:tc>
        <w:tc>
          <w:tcPr>
            <w:tcW w:w="6946" w:type="dxa"/>
            <w:gridSpan w:val="2"/>
          </w:tcPr>
          <w:p w14:paraId="500454AF" w14:textId="77777777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C859DC" w:rsidRDefault="00C859DC" w:rsidP="00C859D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01B58959" w:rsidR="00C859DC" w:rsidRPr="00F93B25" w:rsidRDefault="00C859DC" w:rsidP="00C859D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den 10 </w:t>
            </w:r>
            <w:r w:rsidR="00E344B6">
              <w:rPr>
                <w:snapToGrid w:val="0"/>
              </w:rPr>
              <w:t>november</w:t>
            </w:r>
            <w:r>
              <w:rPr>
                <w:snapToGrid w:val="0"/>
              </w:rPr>
              <w:t xml:space="preserve"> 2022 kl. 10.00.</w:t>
            </w:r>
          </w:p>
          <w:p w14:paraId="583D12D9" w14:textId="77777777" w:rsidR="00C859DC" w:rsidRPr="00F93B25" w:rsidRDefault="00C859DC" w:rsidP="00C859D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859DC" w14:paraId="58C33F54" w14:textId="77777777" w:rsidTr="00D12EAD">
        <w:tc>
          <w:tcPr>
            <w:tcW w:w="567" w:type="dxa"/>
          </w:tcPr>
          <w:p w14:paraId="05F1FC35" w14:textId="77777777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C859DC" w:rsidRDefault="00C859DC" w:rsidP="00C859D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859D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C859DC" w:rsidRDefault="00C859DC" w:rsidP="00C859D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C859DC" w:rsidRPr="00CF4289" w:rsidRDefault="00C859DC" w:rsidP="00C859DC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C859DC" w:rsidRDefault="00C859DC" w:rsidP="00C859DC">
            <w:pPr>
              <w:tabs>
                <w:tab w:val="left" w:pos="1701"/>
              </w:tabs>
            </w:pPr>
          </w:p>
          <w:p w14:paraId="417E2023" w14:textId="77777777" w:rsidR="00C859DC" w:rsidRDefault="00C859DC" w:rsidP="00C859DC">
            <w:pPr>
              <w:tabs>
                <w:tab w:val="left" w:pos="1701"/>
              </w:tabs>
            </w:pPr>
          </w:p>
          <w:p w14:paraId="1EA3C465" w14:textId="68DF7E8C" w:rsidR="00C859DC" w:rsidRPr="00CF4289" w:rsidRDefault="00C859DC" w:rsidP="00C859DC">
            <w:pPr>
              <w:tabs>
                <w:tab w:val="left" w:pos="1701"/>
              </w:tabs>
            </w:pPr>
            <w:r>
              <w:t xml:space="preserve">Justeras den 10 </w:t>
            </w:r>
            <w:r w:rsidR="005C7F83">
              <w:t>november</w:t>
            </w:r>
            <w:r>
              <w:t xml:space="preserve"> 2022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79EF0723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C859DC">
              <w:t>6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08E9F6EF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0559A0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6106B718" w:rsidR="0096348C" w:rsidRDefault="000559A0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3FFA9140" w:rsidR="0096348C" w:rsidRDefault="005C7F83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4-11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0F1B0987" w:rsidR="000910E8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0938A93" w:rsidR="000910E8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DED1CF1" w:rsidR="000910E8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251419FF" w:rsidR="000910E8" w:rsidRPr="001E1FAC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69EAF7D9" w:rsidR="000910E8" w:rsidRPr="001E1FAC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45832C53" w:rsidR="000910E8" w:rsidRPr="001E1FAC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29293F86" w:rsidR="000910E8" w:rsidRPr="00E70A95" w:rsidRDefault="00BF03F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Vakant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4348EA09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4D3DDF94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4800CD25" w:rsidR="000910E8" w:rsidRPr="00E70A95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31970EC4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36EF7AAD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02A22D78" w:rsidR="000910E8" w:rsidRPr="00E70A95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664F4CFD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52DC298F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3998A946" w:rsidR="000910E8" w:rsidRPr="00E70A95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54AB7FCA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3BE882F6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3CFFC503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319AB39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4C56E88E" w:rsidR="000910E8" w:rsidRPr="00E70A95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50848192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66FFA4D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5746D5C4" w:rsidR="000910E8" w:rsidRPr="00E70A95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6D660E98" w:rsidR="000910E8" w:rsidRPr="00E70A95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3636FF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368EC6A1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4F0C5B2C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25C8780A" w:rsidR="000910E8" w:rsidRPr="00E70A95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5A702F3D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0A654AFC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2CFC182F" w:rsidR="000910E8" w:rsidRPr="00E70A95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587326F3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2779DACF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352E0D1C" w:rsidR="000910E8" w:rsidRPr="00E70A95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4F99BCB2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4DCCFD32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07BB9AC5" w:rsidR="000910E8" w:rsidRPr="00E70A95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0A9FA7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32B6A"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3E0E0574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6562BA09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66DFC201" w:rsidR="000910E8" w:rsidRPr="00E70A95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13035D4D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6C3BDEB2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1FE9CB2C" w:rsidR="000910E8" w:rsidRPr="00E70A95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102950EE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09B15C23" w:rsidR="000910E8" w:rsidRPr="00E70A95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2C0F1BF" w:rsidR="000910E8" w:rsidRPr="00E70A95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23BA5D70" w:rsidR="000910E8" w:rsidRPr="0078232D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598606EF" w:rsidR="000910E8" w:rsidRPr="0078232D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275BF852" w:rsidR="000910E8" w:rsidRPr="0078232D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7572E024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4F7A1371" w:rsidR="000910E8" w:rsidRPr="0078232D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6734B925" w:rsidR="000910E8" w:rsidRPr="0078232D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2380CC10" w:rsidR="000910E8" w:rsidRPr="0078232D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2DBB96BF" w:rsidR="000910E8" w:rsidRPr="0078232D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4DA64282" w:rsidR="000910E8" w:rsidRPr="0078232D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1687F873" w:rsidR="000910E8" w:rsidRPr="0078232D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7F654140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Edward Riedl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3D3B1194" w:rsidR="000910E8" w:rsidRPr="0078232D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E525249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11B358EE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Karlsson i Luleå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1EE88EE8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4C08CE95" w:rsidR="000910E8" w:rsidRPr="0078232D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20656786" w:rsidR="000910E8" w:rsidRPr="0078232D" w:rsidRDefault="000559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61247EA4" w:rsidR="000910E8" w:rsidRPr="0078232D" w:rsidRDefault="005C7F8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131342E0" w:rsidR="000910E8" w:rsidRPr="0078232D" w:rsidRDefault="00BF03FD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  <w:r w:rsidR="000910E8" w:rsidRPr="003213EC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04D94BE7" w:rsidR="00073002" w:rsidRDefault="00073002" w:rsidP="000910E8">
            <w:r>
              <w:t>Hans Eklind (</w:t>
            </w:r>
            <w:r w:rsidR="00201E6A">
              <w:t>K</w:t>
            </w:r>
            <w: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7DD23A6F" w:rsidR="00073002" w:rsidRDefault="00073002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15C1F228" w14:textId="77777777" w:rsidR="000C0F16" w:rsidRDefault="000C0F16" w:rsidP="000C0F16">
      <w:pPr>
        <w:widowControl/>
      </w:pPr>
    </w:p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14:paraId="3585764C" w14:textId="67E003A1" w:rsidR="00953D59" w:rsidRDefault="00953D59" w:rsidP="00592BE9">
      <w:pPr>
        <w:widowControl/>
      </w:pPr>
    </w:p>
    <w:p w14:paraId="17F8378B" w14:textId="2877933C" w:rsidR="00B32958" w:rsidRDefault="00B32958" w:rsidP="00592BE9">
      <w:pPr>
        <w:widowControl/>
      </w:pPr>
    </w:p>
    <w:p w14:paraId="0CEA712D" w14:textId="77777777" w:rsidR="00B32958" w:rsidRDefault="00B32958" w:rsidP="00682EE5">
      <w:pPr>
        <w:widowControl/>
      </w:pPr>
    </w:p>
    <w:sectPr w:rsidR="00B32958" w:rsidSect="00682EE5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559A0"/>
    <w:rsid w:val="00064405"/>
    <w:rsid w:val="00073002"/>
    <w:rsid w:val="000910E8"/>
    <w:rsid w:val="0009468C"/>
    <w:rsid w:val="000A10F5"/>
    <w:rsid w:val="000B2293"/>
    <w:rsid w:val="000B7C05"/>
    <w:rsid w:val="000C0F16"/>
    <w:rsid w:val="000C42A4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01E6A"/>
    <w:rsid w:val="002174A8"/>
    <w:rsid w:val="00217990"/>
    <w:rsid w:val="002348E1"/>
    <w:rsid w:val="002373C0"/>
    <w:rsid w:val="00245992"/>
    <w:rsid w:val="00246D79"/>
    <w:rsid w:val="00246FAC"/>
    <w:rsid w:val="00251762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0784"/>
    <w:rsid w:val="00314F14"/>
    <w:rsid w:val="003378A2"/>
    <w:rsid w:val="00340F42"/>
    <w:rsid w:val="003466AE"/>
    <w:rsid w:val="0035321B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265B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C1541"/>
    <w:rsid w:val="005C2F5F"/>
    <w:rsid w:val="005C3A33"/>
    <w:rsid w:val="005C7F8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2079E"/>
    <w:rsid w:val="00682EE5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85299"/>
    <w:rsid w:val="007D2629"/>
    <w:rsid w:val="007E4B5A"/>
    <w:rsid w:val="007F6B0D"/>
    <w:rsid w:val="00815B5B"/>
    <w:rsid w:val="00820AC7"/>
    <w:rsid w:val="00834B38"/>
    <w:rsid w:val="008378F7"/>
    <w:rsid w:val="00853A4F"/>
    <w:rsid w:val="008557FA"/>
    <w:rsid w:val="0086262B"/>
    <w:rsid w:val="0087359E"/>
    <w:rsid w:val="008808A5"/>
    <w:rsid w:val="00893E69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19CF"/>
    <w:rsid w:val="0096238C"/>
    <w:rsid w:val="0096348C"/>
    <w:rsid w:val="00973D8B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0F50"/>
    <w:rsid w:val="00A01787"/>
    <w:rsid w:val="00A1608E"/>
    <w:rsid w:val="00A258F2"/>
    <w:rsid w:val="00A304E0"/>
    <w:rsid w:val="00A31820"/>
    <w:rsid w:val="00A401A5"/>
    <w:rsid w:val="00A46C20"/>
    <w:rsid w:val="00A508D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611D"/>
    <w:rsid w:val="00AF7C8D"/>
    <w:rsid w:val="00B15788"/>
    <w:rsid w:val="00B17955"/>
    <w:rsid w:val="00B30F51"/>
    <w:rsid w:val="00B3204F"/>
    <w:rsid w:val="00B32958"/>
    <w:rsid w:val="00B54D41"/>
    <w:rsid w:val="00B60B32"/>
    <w:rsid w:val="00B64A91"/>
    <w:rsid w:val="00B722B3"/>
    <w:rsid w:val="00B85160"/>
    <w:rsid w:val="00B9203B"/>
    <w:rsid w:val="00B94DCA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57C51"/>
    <w:rsid w:val="00C60220"/>
    <w:rsid w:val="00C702CD"/>
    <w:rsid w:val="00C81684"/>
    <w:rsid w:val="00C859DC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1489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078B0"/>
    <w:rsid w:val="00E31AA3"/>
    <w:rsid w:val="00E33857"/>
    <w:rsid w:val="00E344B6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0AF"/>
    <w:rsid w:val="00EE64A9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E6924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rsid w:val="00AF61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531</Words>
  <Characters>3666</Characters>
  <Application>Microsoft Office Word</Application>
  <DocSecurity>0</DocSecurity>
  <Lines>407</Lines>
  <Paragraphs>99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2022-11-03T11:51:00Z</cp:lastPrinted>
  <dcterms:created xsi:type="dcterms:W3CDTF">2022-11-28T12:32:00Z</dcterms:created>
  <dcterms:modified xsi:type="dcterms:W3CDTF">2022-11-28T12:34:00Z</dcterms:modified>
</cp:coreProperties>
</file>