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83F9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14:paraId="07C1E220" w14:textId="77777777" w:rsidTr="0096348C">
        <w:tc>
          <w:tcPr>
            <w:tcW w:w="9141" w:type="dxa"/>
          </w:tcPr>
          <w:p w14:paraId="72F0ADD0" w14:textId="77777777" w:rsidR="0096348C" w:rsidRDefault="0096348C" w:rsidP="0096348C">
            <w:r>
              <w:t>RIKSDAGEN</w:t>
            </w:r>
          </w:p>
          <w:p w14:paraId="1648F3E9" w14:textId="7CCC8E2D" w:rsidR="0096348C" w:rsidRDefault="00EA7B53" w:rsidP="0096348C">
            <w:r>
              <w:t>S</w:t>
            </w:r>
            <w:r w:rsidR="00586394">
              <w:t>OCIALFÖRSÄKRINGSUTSKOTTET</w:t>
            </w:r>
          </w:p>
        </w:tc>
      </w:tr>
    </w:tbl>
    <w:p w14:paraId="340CAD1C" w14:textId="77777777" w:rsidR="0096348C" w:rsidRDefault="0096348C" w:rsidP="0096348C"/>
    <w:p w14:paraId="6559C996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14:paraId="79C89217" w14:textId="77777777" w:rsidTr="00012D39">
        <w:trPr>
          <w:cantSplit/>
          <w:trHeight w:val="742"/>
        </w:trPr>
        <w:tc>
          <w:tcPr>
            <w:tcW w:w="1985" w:type="dxa"/>
          </w:tcPr>
          <w:p w14:paraId="40976518" w14:textId="77777777" w:rsidR="0096348C" w:rsidRDefault="0096348C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0B0E2F40" w14:textId="6021F809" w:rsidR="0096348C" w:rsidRPr="00717D4A" w:rsidRDefault="000666B8" w:rsidP="0096348C">
            <w:pPr>
              <w:rPr>
                <w:b/>
              </w:rPr>
            </w:pPr>
            <w:r>
              <w:rPr>
                <w:b/>
              </w:rPr>
              <w:t>UTSKOTTS</w:t>
            </w:r>
            <w:r w:rsidR="00246FAC" w:rsidRPr="00717D4A">
              <w:rPr>
                <w:b/>
              </w:rPr>
              <w:t>SAMMANTRÄDE 20</w:t>
            </w:r>
            <w:r w:rsidR="00481B64" w:rsidRPr="00717D4A">
              <w:rPr>
                <w:b/>
              </w:rPr>
              <w:t>2</w:t>
            </w:r>
            <w:r w:rsidR="003D03FD" w:rsidRPr="00717D4A">
              <w:rPr>
                <w:b/>
              </w:rPr>
              <w:t>6</w:t>
            </w:r>
            <w:r w:rsidR="00246FAC" w:rsidRPr="00717D4A">
              <w:rPr>
                <w:b/>
              </w:rPr>
              <w:t>/</w:t>
            </w:r>
            <w:r w:rsidR="00F236AC" w:rsidRPr="00717D4A">
              <w:rPr>
                <w:b/>
              </w:rPr>
              <w:t>2</w:t>
            </w:r>
            <w:r w:rsidR="003D03FD" w:rsidRPr="00717D4A">
              <w:rPr>
                <w:b/>
              </w:rPr>
              <w:t>7</w:t>
            </w:r>
            <w:r w:rsidR="0096348C" w:rsidRPr="00717D4A">
              <w:rPr>
                <w:b/>
              </w:rPr>
              <w:t>:</w:t>
            </w:r>
            <w:r w:rsidR="003D03FD" w:rsidRPr="00717D4A">
              <w:rPr>
                <w:b/>
              </w:rPr>
              <w:t>1</w:t>
            </w:r>
          </w:p>
          <w:p w14:paraId="3A376272" w14:textId="77777777" w:rsidR="0096348C" w:rsidRPr="00717D4A" w:rsidRDefault="0096348C" w:rsidP="0096348C">
            <w:pPr>
              <w:rPr>
                <w:b/>
              </w:rPr>
            </w:pPr>
          </w:p>
        </w:tc>
      </w:tr>
      <w:tr w:rsidR="0096348C" w14:paraId="1412A9CD" w14:textId="77777777" w:rsidTr="00012D39">
        <w:tc>
          <w:tcPr>
            <w:tcW w:w="1985" w:type="dxa"/>
          </w:tcPr>
          <w:p w14:paraId="1E998507" w14:textId="77777777" w:rsidR="0096348C" w:rsidRDefault="0096348C" w:rsidP="0096348C">
            <w:r>
              <w:t>DATUM</w:t>
            </w:r>
          </w:p>
        </w:tc>
        <w:tc>
          <w:tcPr>
            <w:tcW w:w="6463" w:type="dxa"/>
          </w:tcPr>
          <w:p w14:paraId="02911D03" w14:textId="23510EF3" w:rsidR="0096348C" w:rsidRDefault="00EF70DA" w:rsidP="0096348C">
            <w:r w:rsidRPr="00E77121">
              <w:t>20</w:t>
            </w:r>
            <w:r w:rsidR="00C3591B" w:rsidRPr="00E77121">
              <w:t>2</w:t>
            </w:r>
            <w:r w:rsidR="001B7F4F" w:rsidRPr="00E77121">
              <w:t>6</w:t>
            </w:r>
            <w:r w:rsidR="009D6560" w:rsidRPr="00E77121">
              <w:t>-</w:t>
            </w:r>
            <w:r w:rsidR="003D03FD" w:rsidRPr="00E77121">
              <w:t>10</w:t>
            </w:r>
            <w:r w:rsidR="003D03FD">
              <w:t>-06</w:t>
            </w:r>
          </w:p>
        </w:tc>
      </w:tr>
      <w:tr w:rsidR="0096348C" w14:paraId="59B54A1D" w14:textId="77777777" w:rsidTr="00012D39">
        <w:tc>
          <w:tcPr>
            <w:tcW w:w="1985" w:type="dxa"/>
          </w:tcPr>
          <w:p w14:paraId="2B08C94F" w14:textId="77777777" w:rsidR="0096348C" w:rsidRDefault="0096348C" w:rsidP="0096348C">
            <w:r w:rsidRPr="002A4CA9">
              <w:t>TID</w:t>
            </w:r>
          </w:p>
        </w:tc>
        <w:tc>
          <w:tcPr>
            <w:tcW w:w="6463" w:type="dxa"/>
          </w:tcPr>
          <w:p w14:paraId="0B1FB026" w14:textId="26346C6E" w:rsidR="00D12EAD" w:rsidRDefault="00E77121" w:rsidP="0096348C">
            <w:r w:rsidRPr="00E77121">
              <w:t>11.30-</w:t>
            </w:r>
            <w:r w:rsidR="002A4CA9">
              <w:t>12.00</w:t>
            </w:r>
          </w:p>
        </w:tc>
      </w:tr>
      <w:tr w:rsidR="0096348C" w14:paraId="004577CC" w14:textId="77777777" w:rsidTr="00012D39">
        <w:tc>
          <w:tcPr>
            <w:tcW w:w="1985" w:type="dxa"/>
          </w:tcPr>
          <w:p w14:paraId="1AE9301A" w14:textId="77777777" w:rsidR="0096348C" w:rsidRDefault="0096348C" w:rsidP="0096348C">
            <w:r>
              <w:t>NÄRVARANDE</w:t>
            </w:r>
          </w:p>
        </w:tc>
        <w:tc>
          <w:tcPr>
            <w:tcW w:w="6463" w:type="dxa"/>
          </w:tcPr>
          <w:p w14:paraId="7EE708B1" w14:textId="0F4BAACC" w:rsidR="0096348C" w:rsidRDefault="0096348C" w:rsidP="0096348C">
            <w:r>
              <w:t xml:space="preserve">Se bilaga </w:t>
            </w:r>
          </w:p>
        </w:tc>
      </w:tr>
    </w:tbl>
    <w:p w14:paraId="3D6D7D87" w14:textId="77777777"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E57DF8" w14:paraId="610CD348" w14:textId="77777777" w:rsidTr="00D12EAD">
        <w:tc>
          <w:tcPr>
            <w:tcW w:w="567" w:type="dxa"/>
          </w:tcPr>
          <w:p w14:paraId="2C756C2A" w14:textId="094330DC" w:rsidR="00E57DF8" w:rsidRDefault="00E57DF8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7196DA1C" w14:textId="3E5D67B1" w:rsidR="00E57DF8" w:rsidRPr="00702915" w:rsidRDefault="00702915" w:rsidP="00E57DF8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</w:rPr>
            </w:pPr>
            <w:r w:rsidRPr="00717D4A">
              <w:rPr>
                <w:szCs w:val="24"/>
              </w:rPr>
              <w:t>Talmannen hade kallat utskottet</w:t>
            </w:r>
            <w:r w:rsidR="00F250E4">
              <w:rPr>
                <w:szCs w:val="24"/>
              </w:rPr>
              <w:t xml:space="preserve"> </w:t>
            </w:r>
            <w:r w:rsidRPr="00717D4A">
              <w:rPr>
                <w:szCs w:val="24"/>
              </w:rPr>
              <w:t>till sammanträde denna dag kl. 11.30.</w:t>
            </w:r>
          </w:p>
          <w:p w14:paraId="73627CEC" w14:textId="77777777" w:rsidR="00E57DF8" w:rsidRDefault="00E57DF8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</w:rPr>
            </w:pPr>
          </w:p>
          <w:p w14:paraId="0805E835" w14:textId="52F64348" w:rsidR="00702915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</w:rPr>
            </w:pPr>
            <w:r w:rsidRPr="00702915">
              <w:rPr>
                <w:szCs w:val="24"/>
              </w:rPr>
              <w:t xml:space="preserve">Kammaren valde följande ledamöter och suppleanter i </w:t>
            </w:r>
            <w:r w:rsidR="00E77121">
              <w:rPr>
                <w:szCs w:val="24"/>
              </w:rPr>
              <w:t>socialförsäkringsutskottet</w:t>
            </w:r>
            <w:r w:rsidRPr="00702915">
              <w:rPr>
                <w:szCs w:val="24"/>
              </w:rPr>
              <w:t xml:space="preserve">: </w:t>
            </w:r>
          </w:p>
          <w:p w14:paraId="40B82CF4" w14:textId="77777777" w:rsidR="00702915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</w:rPr>
            </w:pPr>
          </w:p>
          <w:p w14:paraId="313533B1" w14:textId="65A9DE0B" w:rsidR="00702915" w:rsidRPr="00702915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Cs w:val="26"/>
                <w:u w:val="single"/>
              </w:rPr>
            </w:pPr>
            <w:r w:rsidRPr="00702915">
              <w:rPr>
                <w:szCs w:val="24"/>
                <w:u w:val="single"/>
              </w:rPr>
              <w:t>Ledamöter</w:t>
            </w:r>
          </w:p>
        </w:tc>
      </w:tr>
      <w:tr w:rsidR="00AC1A15" w14:paraId="04889674" w14:textId="77777777" w:rsidTr="00D12EAD">
        <w:tc>
          <w:tcPr>
            <w:tcW w:w="567" w:type="dxa"/>
          </w:tcPr>
          <w:p w14:paraId="61BDC7D8" w14:textId="77777777" w:rsidR="00AC1A15" w:rsidRPr="00702915" w:rsidRDefault="00AC1A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  <w:u w:val="single"/>
              </w:rPr>
            </w:pPr>
          </w:p>
        </w:tc>
        <w:tc>
          <w:tcPr>
            <w:tcW w:w="6946" w:type="dxa"/>
            <w:gridSpan w:val="2"/>
          </w:tcPr>
          <w:p w14:paraId="2BBBF453" w14:textId="77777777" w:rsidR="002D4A1D" w:rsidRDefault="002D4A1D" w:rsidP="002D4A1D">
            <w:r>
              <w:t>Ida Karkiainen (S)</w:t>
            </w:r>
          </w:p>
          <w:p w14:paraId="6498DEC7" w14:textId="77777777" w:rsidR="002D4A1D" w:rsidRDefault="002D4A1D" w:rsidP="002D4A1D">
            <w:r>
              <w:t>Viktor Wärnick (M)</w:t>
            </w:r>
          </w:p>
          <w:p w14:paraId="57A77533" w14:textId="77777777" w:rsidR="002D4A1D" w:rsidRDefault="002D4A1D" w:rsidP="002D4A1D">
            <w:r>
              <w:t>Åsa Eriksson (S)</w:t>
            </w:r>
          </w:p>
          <w:p w14:paraId="4B553F65" w14:textId="31D4B9B3" w:rsidR="00B4110D" w:rsidRDefault="00B4110D" w:rsidP="002D4A1D">
            <w:r w:rsidRPr="000666B8">
              <w:t>Jessica Stegrud (SD)</w:t>
            </w:r>
          </w:p>
          <w:p w14:paraId="4E47F780" w14:textId="77777777" w:rsidR="002D4A1D" w:rsidRDefault="002D4A1D" w:rsidP="002D4A1D">
            <w:r>
              <w:t>Ola Möller (S)</w:t>
            </w:r>
          </w:p>
          <w:p w14:paraId="39EEB866" w14:textId="77777777" w:rsidR="002D4A1D" w:rsidRDefault="002D4A1D" w:rsidP="002D4A1D">
            <w:r>
              <w:t>Caroline Högström (M)</w:t>
            </w:r>
          </w:p>
          <w:p w14:paraId="395773EF" w14:textId="163BE878" w:rsidR="00B4110D" w:rsidRDefault="00B4110D" w:rsidP="002D4A1D">
            <w:r>
              <w:t>Nadja Awad (V)</w:t>
            </w:r>
          </w:p>
          <w:p w14:paraId="16250529" w14:textId="77777777" w:rsidR="002D4A1D" w:rsidRDefault="002D4A1D" w:rsidP="002D4A1D">
            <w:r>
              <w:t>Jonas Andersson (SD)</w:t>
            </w:r>
          </w:p>
          <w:p w14:paraId="2543C326" w14:textId="77777777" w:rsidR="002D4A1D" w:rsidRDefault="002D4A1D" w:rsidP="002D4A1D">
            <w:r>
              <w:t>Niels Paarup-Petersen (C)</w:t>
            </w:r>
          </w:p>
          <w:p w14:paraId="33A246B2" w14:textId="77777777" w:rsidR="002D4A1D" w:rsidRDefault="002D4A1D" w:rsidP="002D4A1D">
            <w:r>
              <w:t>Magnus Resare (M)</w:t>
            </w:r>
          </w:p>
          <w:p w14:paraId="737EF5D9" w14:textId="77777777" w:rsidR="002D4A1D" w:rsidRDefault="002D4A1D" w:rsidP="002D4A1D">
            <w:r>
              <w:t>Ajda Asgari (MP)</w:t>
            </w:r>
          </w:p>
          <w:p w14:paraId="68AA8835" w14:textId="77777777" w:rsidR="002D4A1D" w:rsidRDefault="002D4A1D" w:rsidP="002D4A1D">
            <w:r>
              <w:t>Ingemar Kihlström (KD)</w:t>
            </w:r>
          </w:p>
          <w:p w14:paraId="71383530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Jessica Rodén (S)</w:t>
            </w:r>
          </w:p>
          <w:p w14:paraId="145D6DC6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Karolina Widerberg (SD)</w:t>
            </w:r>
          </w:p>
          <w:p w14:paraId="5F48F7CE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Arber Gashi (S)</w:t>
            </w:r>
          </w:p>
          <w:p w14:paraId="0D57807E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Marianne Littke (L)</w:t>
            </w:r>
          </w:p>
          <w:p w14:paraId="70E90F67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Marcus Andersson (S)</w:t>
            </w:r>
          </w:p>
          <w:p w14:paraId="6625CACA" w14:textId="77777777" w:rsidR="00E77121" w:rsidRPr="002D4A1D" w:rsidRDefault="00E77121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  <w:u w:val="single"/>
                <w:lang w:val="en-US"/>
              </w:rPr>
            </w:pPr>
          </w:p>
          <w:p w14:paraId="65516089" w14:textId="77777777" w:rsidR="00702915" w:rsidRPr="0041638E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  <w:u w:val="single"/>
                <w:lang w:val="en-US"/>
              </w:rPr>
            </w:pPr>
            <w:proofErr w:type="spellStart"/>
            <w:r w:rsidRPr="0041638E">
              <w:rPr>
                <w:szCs w:val="24"/>
                <w:u w:val="single"/>
                <w:lang w:val="en-US"/>
              </w:rPr>
              <w:t>Suppleanter</w:t>
            </w:r>
            <w:proofErr w:type="spellEnd"/>
          </w:p>
          <w:p w14:paraId="419F29B2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Robert Andersson Hammarstrand (S)</w:t>
            </w:r>
          </w:p>
          <w:p w14:paraId="120F5E9E" w14:textId="2DD59885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Elise Ryder Wikén (M)</w:t>
            </w:r>
          </w:p>
          <w:p w14:paraId="72AD9BC7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Jennifer Merelaid Hankins (V)</w:t>
            </w:r>
          </w:p>
          <w:p w14:paraId="093E0CF8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Johan Tireland (SD)</w:t>
            </w:r>
          </w:p>
          <w:p w14:paraId="2C843A52" w14:textId="77777777" w:rsidR="002D4A1D" w:rsidRPr="009A5DC3" w:rsidRDefault="002D4A1D" w:rsidP="002D4A1D">
            <w:pPr>
              <w:rPr>
                <w:lang w:val="en-US"/>
              </w:rPr>
            </w:pPr>
            <w:r w:rsidRPr="009A5DC3">
              <w:rPr>
                <w:lang w:val="en-US"/>
              </w:rPr>
              <w:t>Caroline Schmidt (C)</w:t>
            </w:r>
          </w:p>
          <w:p w14:paraId="67BE266A" w14:textId="77777777" w:rsidR="002D4A1D" w:rsidRDefault="002D4A1D" w:rsidP="002D4A1D">
            <w:r>
              <w:t>Annelie Hastig Olsson (M)</w:t>
            </w:r>
          </w:p>
          <w:p w14:paraId="04D4AD6B" w14:textId="77777777" w:rsidR="002D4A1D" w:rsidRDefault="002D4A1D" w:rsidP="002D4A1D">
            <w:r>
              <w:t>Gurgin Bakircioglu (MP)</w:t>
            </w:r>
          </w:p>
          <w:p w14:paraId="6E0D8D7A" w14:textId="77777777" w:rsidR="002D4A1D" w:rsidRDefault="002D4A1D" w:rsidP="002D4A1D">
            <w:r>
              <w:t>Julia Kronlid (SD)</w:t>
            </w:r>
          </w:p>
          <w:p w14:paraId="18F97696" w14:textId="77777777" w:rsidR="002D4A1D" w:rsidRDefault="002D4A1D" w:rsidP="002D4A1D">
            <w:r>
              <w:t>Marcus Fridlund (S)</w:t>
            </w:r>
          </w:p>
          <w:p w14:paraId="3547164F" w14:textId="77777777" w:rsidR="002D4A1D" w:rsidRDefault="002D4A1D" w:rsidP="002D4A1D">
            <w:r>
              <w:t>Hanna Netterberg (M)</w:t>
            </w:r>
          </w:p>
          <w:p w14:paraId="032FA8EC" w14:textId="77777777" w:rsidR="002D4A1D" w:rsidRDefault="002D4A1D" w:rsidP="002D4A1D">
            <w:r>
              <w:t>Tobias Smedberg (V)</w:t>
            </w:r>
          </w:p>
          <w:p w14:paraId="56701F81" w14:textId="77777777" w:rsidR="002D4A1D" w:rsidRDefault="002D4A1D" w:rsidP="002D4A1D">
            <w:r>
              <w:t>Johanna Holmdahl (KD)</w:t>
            </w:r>
          </w:p>
          <w:p w14:paraId="2675736E" w14:textId="77777777" w:rsidR="002D4A1D" w:rsidRDefault="002D4A1D" w:rsidP="002D4A1D">
            <w:r>
              <w:t>Christofer Bergenblock (C)</w:t>
            </w:r>
          </w:p>
          <w:p w14:paraId="02DA0C18" w14:textId="77777777" w:rsidR="002D4A1D" w:rsidRDefault="002D4A1D" w:rsidP="002D4A1D">
            <w:r>
              <w:t>Emma Altenhammar (SD)</w:t>
            </w:r>
          </w:p>
          <w:p w14:paraId="020EB2FD" w14:textId="77777777" w:rsidR="002D4A1D" w:rsidRDefault="002D4A1D" w:rsidP="002D4A1D">
            <w:r>
              <w:t>Annika Hirvonen (MP)</w:t>
            </w:r>
          </w:p>
          <w:p w14:paraId="08F54538" w14:textId="77777777" w:rsidR="002D4A1D" w:rsidRDefault="002D4A1D" w:rsidP="002D4A1D">
            <w:r>
              <w:t>Patrik Karlson (L)</w:t>
            </w:r>
          </w:p>
          <w:p w14:paraId="446D2D63" w14:textId="77777777" w:rsidR="002D4A1D" w:rsidRPr="00A37376" w:rsidRDefault="002D4A1D" w:rsidP="002D4A1D">
            <w:r>
              <w:t>Mirja Räihä (S)</w:t>
            </w:r>
          </w:p>
          <w:p w14:paraId="48A8887A" w14:textId="0A146E12" w:rsidR="00702915" w:rsidRPr="00702915" w:rsidRDefault="00702915" w:rsidP="0070291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  <w:u w:val="single"/>
              </w:rPr>
            </w:pPr>
          </w:p>
        </w:tc>
      </w:tr>
      <w:tr w:rsidR="000D3043" w14:paraId="2EB7990F" w14:textId="77777777" w:rsidTr="00D12EAD">
        <w:tc>
          <w:tcPr>
            <w:tcW w:w="567" w:type="dxa"/>
          </w:tcPr>
          <w:p w14:paraId="44126405" w14:textId="2A9E9126" w:rsidR="000D3043" w:rsidRDefault="00BB1003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702915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14:paraId="18AED993" w14:textId="2C26CE81" w:rsidR="005E13C8" w:rsidRDefault="00702915" w:rsidP="000D3043">
            <w:pPr>
              <w:autoSpaceDE w:val="0"/>
              <w:autoSpaceDN w:val="0"/>
              <w:adjustRightInd w:val="0"/>
              <w:textAlignment w:val="center"/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70291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Sammanträdet öppnades </w:t>
            </w:r>
          </w:p>
          <w:p w14:paraId="210338D3" w14:textId="77777777" w:rsidR="00702915" w:rsidRDefault="00702915" w:rsidP="000D3043">
            <w:pPr>
              <w:autoSpaceDE w:val="0"/>
              <w:autoSpaceDN w:val="0"/>
              <w:adjustRightInd w:val="0"/>
              <w:textAlignment w:val="center"/>
              <w:rPr>
                <w:szCs w:val="26"/>
              </w:rPr>
            </w:pPr>
          </w:p>
          <w:p w14:paraId="55A375F5" w14:textId="0BE1FA1E" w:rsidR="00702915" w:rsidRPr="002A4CA9" w:rsidRDefault="00702915" w:rsidP="002A4CA9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4"/>
              </w:rPr>
            </w:pPr>
            <w:r w:rsidRPr="002A4CA9">
              <w:rPr>
                <w:szCs w:val="24"/>
              </w:rPr>
              <w:t xml:space="preserve">Sammanträdet öppnades av </w:t>
            </w:r>
            <w:r w:rsidR="002A4CA9" w:rsidRPr="002A4CA9">
              <w:rPr>
                <w:szCs w:val="24"/>
              </w:rPr>
              <w:t>Ida Karkiainen (S)</w:t>
            </w:r>
            <w:r w:rsidR="002A4CA9">
              <w:rPr>
                <w:szCs w:val="24"/>
              </w:rPr>
              <w:t xml:space="preserve">, </w:t>
            </w:r>
            <w:r w:rsidRPr="002A4CA9">
              <w:rPr>
                <w:szCs w:val="24"/>
              </w:rPr>
              <w:t xml:space="preserve">som varit ledamot </w:t>
            </w:r>
            <w:r w:rsidR="002A4CA9">
              <w:rPr>
                <w:szCs w:val="24"/>
              </w:rPr>
              <w:t>i</w:t>
            </w:r>
            <w:r w:rsidRPr="002A4CA9">
              <w:rPr>
                <w:szCs w:val="24"/>
              </w:rPr>
              <w:t xml:space="preserve"> riksdagen längst av de närvarande ledamöterna. </w:t>
            </w:r>
          </w:p>
          <w:p w14:paraId="4354FE96" w14:textId="77777777" w:rsidR="00702915" w:rsidRPr="009C2ED3" w:rsidRDefault="00702915" w:rsidP="002A4CA9">
            <w:pPr>
              <w:autoSpaceDE w:val="0"/>
              <w:autoSpaceDN w:val="0"/>
              <w:adjustRightInd w:val="0"/>
              <w:textAlignment w:val="center"/>
              <w:rPr>
                <w:b/>
                <w:szCs w:val="24"/>
              </w:rPr>
            </w:pPr>
          </w:p>
        </w:tc>
      </w:tr>
      <w:tr w:rsidR="00E57DF8" w14:paraId="26EE67EC" w14:textId="77777777" w:rsidTr="00D12EAD">
        <w:tc>
          <w:tcPr>
            <w:tcW w:w="567" w:type="dxa"/>
          </w:tcPr>
          <w:p w14:paraId="5477A2C0" w14:textId="3BBCED30" w:rsidR="00E57DF8" w:rsidRDefault="00EA2807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</w:t>
            </w:r>
            <w:r w:rsidR="00702915">
              <w:rPr>
                <w:b/>
                <w:snapToGrid w:val="0"/>
              </w:rPr>
              <w:t xml:space="preserve"> 2</w:t>
            </w:r>
          </w:p>
        </w:tc>
        <w:tc>
          <w:tcPr>
            <w:tcW w:w="6946" w:type="dxa"/>
            <w:gridSpan w:val="2"/>
          </w:tcPr>
          <w:p w14:paraId="285353D1" w14:textId="4EE3909A" w:rsidR="00E57DF8" w:rsidRDefault="00702915" w:rsidP="00E57DF8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02915">
              <w:rPr>
                <w:b/>
                <w:snapToGrid w:val="0"/>
              </w:rPr>
              <w:t>Upprop</w:t>
            </w:r>
          </w:p>
          <w:p w14:paraId="4DEB2687" w14:textId="77777777" w:rsidR="00702915" w:rsidRDefault="00702915" w:rsidP="00E57DF8">
            <w:pPr>
              <w:tabs>
                <w:tab w:val="left" w:pos="1701"/>
              </w:tabs>
              <w:rPr>
                <w:snapToGrid w:val="0"/>
              </w:rPr>
            </w:pPr>
          </w:p>
          <w:p w14:paraId="21F57673" w14:textId="60CDE24E" w:rsidR="00E57DF8" w:rsidRDefault="00702915" w:rsidP="00723D66">
            <w:pPr>
              <w:tabs>
                <w:tab w:val="left" w:pos="1701"/>
              </w:tabs>
              <w:rPr>
                <w:snapToGrid w:val="0"/>
              </w:rPr>
            </w:pPr>
            <w:r w:rsidRPr="00702915">
              <w:rPr>
                <w:snapToGrid w:val="0"/>
              </w:rPr>
              <w:t>Ledamöter och suppleanter ropades upp</w:t>
            </w:r>
            <w:r w:rsidRPr="002A4CA9">
              <w:rPr>
                <w:snapToGrid w:val="0"/>
              </w:rPr>
              <w:t>.</w:t>
            </w:r>
          </w:p>
          <w:p w14:paraId="1EA7D04A" w14:textId="5B98BA91" w:rsidR="00702915" w:rsidRDefault="00702915" w:rsidP="00723D66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6348C" w14:paraId="69FC772F" w14:textId="77777777" w:rsidTr="00D12EAD">
        <w:tc>
          <w:tcPr>
            <w:tcW w:w="567" w:type="dxa"/>
          </w:tcPr>
          <w:p w14:paraId="231595B0" w14:textId="144BA9CE" w:rsidR="0096348C" w:rsidRDefault="0096348C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C4EC7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14:paraId="6E359418" w14:textId="75B6168D" w:rsidR="001E1FAC" w:rsidRDefault="00702915" w:rsidP="0096348C">
            <w:pPr>
              <w:tabs>
                <w:tab w:val="left" w:pos="1701"/>
              </w:tabs>
              <w:rPr>
                <w:snapToGrid w:val="0"/>
              </w:rPr>
            </w:pPr>
            <w:r w:rsidRPr="00702915">
              <w:rPr>
                <w:b/>
                <w:snapToGrid w:val="0"/>
              </w:rPr>
              <w:t xml:space="preserve">Val av ordförande </w:t>
            </w:r>
          </w:p>
          <w:p w14:paraId="187F5D99" w14:textId="32500084" w:rsidR="00EE7FFE" w:rsidRDefault="00EE7FFE" w:rsidP="0096348C">
            <w:pPr>
              <w:tabs>
                <w:tab w:val="left" w:pos="1701"/>
              </w:tabs>
              <w:rPr>
                <w:snapToGrid w:val="0"/>
              </w:rPr>
            </w:pPr>
          </w:p>
          <w:p w14:paraId="07E9A655" w14:textId="0F618ABD" w:rsidR="00702915" w:rsidRPr="002A4CA9" w:rsidRDefault="002A4CA9" w:rsidP="00EE7FFE">
            <w:pPr>
              <w:tabs>
                <w:tab w:val="left" w:pos="1701"/>
              </w:tabs>
              <w:rPr>
                <w:snapToGrid w:val="0"/>
              </w:rPr>
            </w:pPr>
            <w:r w:rsidRPr="002A4CA9">
              <w:rPr>
                <w:snapToGrid w:val="0"/>
              </w:rPr>
              <w:t>Nadja Awad (V)</w:t>
            </w:r>
            <w:r>
              <w:rPr>
                <w:snapToGrid w:val="0"/>
              </w:rPr>
              <w:t xml:space="preserve"> </w:t>
            </w:r>
            <w:r w:rsidR="00702915" w:rsidRPr="00702915">
              <w:rPr>
                <w:snapToGrid w:val="0"/>
              </w:rPr>
              <w:t xml:space="preserve">valdes till ordförande. </w:t>
            </w:r>
          </w:p>
          <w:p w14:paraId="4C580AF2" w14:textId="77777777" w:rsidR="00702915" w:rsidRDefault="00702915" w:rsidP="00EE7FFE">
            <w:pPr>
              <w:tabs>
                <w:tab w:val="left" w:pos="1701"/>
              </w:tabs>
              <w:rPr>
                <w:snapToGrid w:val="0"/>
              </w:rPr>
            </w:pPr>
          </w:p>
          <w:p w14:paraId="69367A3D" w14:textId="2FB4CDA1" w:rsidR="00275CD2" w:rsidRDefault="002A4CA9" w:rsidP="00EE7FFE">
            <w:pPr>
              <w:tabs>
                <w:tab w:val="left" w:pos="1701"/>
              </w:tabs>
              <w:rPr>
                <w:snapToGrid w:val="0"/>
              </w:rPr>
            </w:pPr>
            <w:r w:rsidRPr="002A4CA9">
              <w:rPr>
                <w:szCs w:val="24"/>
              </w:rPr>
              <w:t>Ida Karkiainen (S)</w:t>
            </w:r>
            <w:r>
              <w:rPr>
                <w:szCs w:val="24"/>
              </w:rPr>
              <w:t xml:space="preserve"> </w:t>
            </w:r>
            <w:r w:rsidR="00702915" w:rsidRPr="00702915">
              <w:rPr>
                <w:snapToGrid w:val="0"/>
              </w:rPr>
              <w:t>överlämnade till ordföranden att leda sammanträdet.</w:t>
            </w:r>
          </w:p>
        </w:tc>
      </w:tr>
      <w:tr w:rsidR="0096348C" w14:paraId="09DB6908" w14:textId="77777777" w:rsidTr="00D12EAD">
        <w:tc>
          <w:tcPr>
            <w:tcW w:w="567" w:type="dxa"/>
          </w:tcPr>
          <w:p w14:paraId="15753E0A" w14:textId="3A09E5C3" w:rsidR="0096348C" w:rsidRDefault="0096348C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0F9CB514" w14:textId="49D31DB4" w:rsidR="00C57994" w:rsidRPr="00702915" w:rsidRDefault="00C57994" w:rsidP="002A4CA9">
            <w:pPr>
              <w:tabs>
                <w:tab w:val="left" w:pos="1701"/>
              </w:tabs>
              <w:rPr>
                <w:snapToGrid w:val="0"/>
                <w:highlight w:val="cyan"/>
              </w:rPr>
            </w:pPr>
          </w:p>
        </w:tc>
      </w:tr>
      <w:tr w:rsidR="00F93B25" w14:paraId="5C2DC0AB" w14:textId="77777777" w:rsidTr="00D12EAD">
        <w:tc>
          <w:tcPr>
            <w:tcW w:w="567" w:type="dxa"/>
          </w:tcPr>
          <w:p w14:paraId="41590430" w14:textId="35BE0121" w:rsidR="00F93B25" w:rsidRDefault="00F93B25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4C4EC7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14:paraId="02D6268F" w14:textId="6F58D85E" w:rsidR="009612E3" w:rsidRDefault="004C4EC7" w:rsidP="007E4B5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4C4EC7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Val av vice ordförande </w:t>
            </w:r>
          </w:p>
          <w:p w14:paraId="432C4479" w14:textId="77777777" w:rsidR="004C4EC7" w:rsidRDefault="004C4EC7" w:rsidP="007E4B5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14:paraId="34A30CF7" w14:textId="75779096" w:rsidR="007D2629" w:rsidRPr="002A4CA9" w:rsidRDefault="002A4CA9" w:rsidP="004C4EC7">
            <w:pPr>
              <w:tabs>
                <w:tab w:val="left" w:pos="1701"/>
              </w:tabs>
              <w:rPr>
                <w:szCs w:val="24"/>
              </w:rPr>
            </w:pPr>
            <w:r w:rsidRPr="002A4CA9">
              <w:rPr>
                <w:szCs w:val="24"/>
              </w:rPr>
              <w:t xml:space="preserve">Jessica Stegrud (SD) </w:t>
            </w:r>
            <w:r w:rsidR="004C4EC7" w:rsidRPr="002A4CA9">
              <w:rPr>
                <w:szCs w:val="24"/>
              </w:rPr>
              <w:t>valdes till vice ordförande.</w:t>
            </w:r>
          </w:p>
          <w:p w14:paraId="5C26EBB7" w14:textId="2723C7C7" w:rsidR="004C4EC7" w:rsidRPr="00F93B25" w:rsidRDefault="004C4EC7" w:rsidP="002A4CA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B1003" w14:paraId="020A5A9F" w14:textId="77777777" w:rsidTr="00D12EAD">
        <w:tc>
          <w:tcPr>
            <w:tcW w:w="567" w:type="dxa"/>
          </w:tcPr>
          <w:p w14:paraId="3481FB8F" w14:textId="1AF2E4A3" w:rsidR="00BB1003" w:rsidRDefault="00BB1003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E57D19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14:paraId="214E7F4F" w14:textId="1060E36E" w:rsidR="00BB1003" w:rsidRDefault="00E57D19" w:rsidP="00BB1003">
            <w:pPr>
              <w:tabs>
                <w:tab w:val="left" w:pos="1701"/>
              </w:tabs>
              <w:rPr>
                <w:snapToGrid w:val="0"/>
              </w:rPr>
            </w:pPr>
            <w:r w:rsidRPr="00E57D1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Presentation</w:t>
            </w:r>
          </w:p>
          <w:p w14:paraId="76EBC49A" w14:textId="77777777" w:rsidR="00E57D19" w:rsidRDefault="00E57D19" w:rsidP="00E57D19">
            <w:pPr>
              <w:tabs>
                <w:tab w:val="left" w:pos="1701"/>
              </w:tabs>
              <w:rPr>
                <w:snapToGrid w:val="0"/>
              </w:rPr>
            </w:pPr>
          </w:p>
          <w:p w14:paraId="63C52E20" w14:textId="77777777" w:rsidR="00BB1003" w:rsidRDefault="00E57D19" w:rsidP="00E57D19">
            <w:pPr>
              <w:tabs>
                <w:tab w:val="left" w:pos="1701"/>
              </w:tabs>
              <w:rPr>
                <w:snapToGrid w:val="0"/>
              </w:rPr>
            </w:pPr>
            <w:r w:rsidRPr="00E57D19">
              <w:rPr>
                <w:snapToGrid w:val="0"/>
              </w:rPr>
              <w:t xml:space="preserve">Ledamöter, suppleanter och kanslipersonal presenterade sig. </w:t>
            </w:r>
          </w:p>
          <w:p w14:paraId="799C7390" w14:textId="517EB36E" w:rsidR="002A4CA9" w:rsidRPr="002A4CA9" w:rsidRDefault="002A4CA9" w:rsidP="00E57D1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2A4CA9" w14:paraId="720F2222" w14:textId="77777777" w:rsidTr="00D12EAD">
        <w:tc>
          <w:tcPr>
            <w:tcW w:w="567" w:type="dxa"/>
          </w:tcPr>
          <w:p w14:paraId="1D268D5C" w14:textId="31F905BB" w:rsidR="002A4CA9" w:rsidRDefault="002A4CA9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6</w:t>
            </w:r>
          </w:p>
        </w:tc>
        <w:tc>
          <w:tcPr>
            <w:tcW w:w="6946" w:type="dxa"/>
            <w:gridSpan w:val="2"/>
          </w:tcPr>
          <w:p w14:paraId="54E2EE4F" w14:textId="42E979AE" w:rsidR="00E747B8" w:rsidRDefault="002A4CA9" w:rsidP="002A4CA9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Information om arbetsformer</w:t>
            </w:r>
          </w:p>
          <w:p w14:paraId="6C5991A9" w14:textId="77777777" w:rsidR="00E747B8" w:rsidRPr="00E747B8" w:rsidRDefault="00E747B8" w:rsidP="002A4CA9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14:paraId="6F929F09" w14:textId="5B9C2061" w:rsidR="00E747B8" w:rsidRDefault="00E747B8" w:rsidP="00E747B8">
            <w:pPr>
              <w:tabs>
                <w:tab w:val="left" w:pos="1701"/>
              </w:tabs>
              <w:rPr>
                <w:snapToGrid w:val="0"/>
              </w:rPr>
            </w:pPr>
            <w:r w:rsidRPr="000333BE">
              <w:rPr>
                <w:snapToGrid w:val="0"/>
              </w:rPr>
              <w:t xml:space="preserve">Ett informationsmöte om utskottets arbetsformer kommer att hållas torsdagen den 8 oktober </w:t>
            </w:r>
            <w:r>
              <w:rPr>
                <w:snapToGrid w:val="0"/>
              </w:rPr>
              <w:t xml:space="preserve">2026 </w:t>
            </w:r>
            <w:r w:rsidRPr="000333BE">
              <w:rPr>
                <w:snapToGrid w:val="0"/>
              </w:rPr>
              <w:t>kl. 10.00</w:t>
            </w:r>
            <w:r>
              <w:rPr>
                <w:snapToGrid w:val="0"/>
              </w:rPr>
              <w:t>.</w:t>
            </w:r>
          </w:p>
          <w:p w14:paraId="6B09CD20" w14:textId="3B63718A" w:rsidR="002A4CA9" w:rsidRPr="00E57D19" w:rsidRDefault="002A4CA9" w:rsidP="00BB1003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D460BA" w14:paraId="4B113442" w14:textId="77777777" w:rsidTr="00D12EAD">
        <w:tc>
          <w:tcPr>
            <w:tcW w:w="567" w:type="dxa"/>
          </w:tcPr>
          <w:p w14:paraId="70ECFA23" w14:textId="6C8A2B23" w:rsidR="00D460BA" w:rsidRDefault="00D460BA" w:rsidP="0096348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2A4CA9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14:paraId="03875547" w14:textId="77777777" w:rsidR="00D460BA" w:rsidRDefault="00D460BA" w:rsidP="00BB1003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Övriga frågor</w:t>
            </w:r>
          </w:p>
          <w:p w14:paraId="33F1351C" w14:textId="77777777" w:rsidR="00D460BA" w:rsidRDefault="00D460BA" w:rsidP="00BB1003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14:paraId="2E46F254" w14:textId="0F930E78" w:rsidR="00D460BA" w:rsidRPr="002A4CA9" w:rsidRDefault="00D460BA" w:rsidP="00BB1003">
            <w:pPr>
              <w:tabs>
                <w:tab w:val="left" w:pos="1701"/>
              </w:tabs>
              <w:rPr>
                <w:snapToGrid w:val="0"/>
              </w:rPr>
            </w:pPr>
            <w:r w:rsidRPr="002A4CA9">
              <w:rPr>
                <w:snapToGrid w:val="0"/>
              </w:rPr>
              <w:t>V-ledam</w:t>
            </w:r>
            <w:r w:rsidR="002C2071" w:rsidRPr="002A4CA9">
              <w:rPr>
                <w:snapToGrid w:val="0"/>
              </w:rPr>
              <w:t>oten</w:t>
            </w:r>
            <w:r w:rsidRPr="002A4CA9">
              <w:rPr>
                <w:snapToGrid w:val="0"/>
              </w:rPr>
              <w:t xml:space="preserve"> föreslog att utskottet skulle ta ett initiativ om </w:t>
            </w:r>
            <w:r w:rsidR="00AF5B3F">
              <w:rPr>
                <w:snapToGrid w:val="0"/>
              </w:rPr>
              <w:t>utvisning av unga vuxna</w:t>
            </w:r>
            <w:r w:rsidR="00883763" w:rsidRPr="002A4CA9">
              <w:rPr>
                <w:snapToGrid w:val="0"/>
              </w:rPr>
              <w:t>.</w:t>
            </w:r>
          </w:p>
          <w:p w14:paraId="7E6D25B1" w14:textId="77777777" w:rsidR="00D460BA" w:rsidRPr="002A4CA9" w:rsidRDefault="00D460BA" w:rsidP="00BB1003">
            <w:pPr>
              <w:tabs>
                <w:tab w:val="left" w:pos="1701"/>
              </w:tabs>
              <w:rPr>
                <w:snapToGrid w:val="0"/>
              </w:rPr>
            </w:pPr>
          </w:p>
          <w:p w14:paraId="4E4513B0" w14:textId="435F5C5F" w:rsidR="00B057C0" w:rsidRPr="002A4CA9" w:rsidRDefault="002A4CA9" w:rsidP="002A4CA9">
            <w:pPr>
              <w:tabs>
                <w:tab w:val="left" w:pos="1701"/>
              </w:tabs>
              <w:rPr>
                <w:snapToGrid w:val="0"/>
              </w:rPr>
            </w:pPr>
            <w:r w:rsidRPr="002A4CA9">
              <w:rPr>
                <w:snapToGrid w:val="0"/>
              </w:rPr>
              <w:t>Frågan bordlades.</w:t>
            </w:r>
          </w:p>
        </w:tc>
      </w:tr>
      <w:tr w:rsidR="00134762" w14:paraId="28962869" w14:textId="77777777" w:rsidTr="00D12EAD">
        <w:tc>
          <w:tcPr>
            <w:tcW w:w="567" w:type="dxa"/>
          </w:tcPr>
          <w:p w14:paraId="4CC017E2" w14:textId="27109CE2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00611CAF" w14:textId="77777777" w:rsidR="00134762" w:rsidRDefault="00134762" w:rsidP="002A4CA9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134762" w14:paraId="35ADFEF8" w14:textId="77777777" w:rsidTr="00D12EAD">
        <w:tc>
          <w:tcPr>
            <w:tcW w:w="567" w:type="dxa"/>
          </w:tcPr>
          <w:p w14:paraId="58D60A32" w14:textId="56745D85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2C2071">
              <w:rPr>
                <w:b/>
                <w:snapToGrid w:val="0"/>
              </w:rPr>
              <w:t>8</w:t>
            </w:r>
          </w:p>
        </w:tc>
        <w:tc>
          <w:tcPr>
            <w:tcW w:w="6946" w:type="dxa"/>
            <w:gridSpan w:val="2"/>
          </w:tcPr>
          <w:p w14:paraId="3244A992" w14:textId="77777777" w:rsidR="00E57D19" w:rsidRDefault="00E57D19" w:rsidP="00E57D1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 sammanträde</w:t>
            </w:r>
          </w:p>
          <w:p w14:paraId="00C766E9" w14:textId="77777777" w:rsidR="00134762" w:rsidRDefault="00134762" w:rsidP="00134762">
            <w:pPr>
              <w:tabs>
                <w:tab w:val="left" w:pos="1701"/>
              </w:tabs>
              <w:rPr>
                <w:snapToGrid w:val="0"/>
              </w:rPr>
            </w:pPr>
          </w:p>
          <w:p w14:paraId="5ECAE443" w14:textId="7E0DCB10" w:rsidR="00E57D19" w:rsidRDefault="00E57D19" w:rsidP="00134762">
            <w:pPr>
              <w:tabs>
                <w:tab w:val="left" w:pos="1701"/>
              </w:tabs>
              <w:rPr>
                <w:snapToGrid w:val="0"/>
              </w:rPr>
            </w:pPr>
            <w:r w:rsidRPr="00E57D19">
              <w:rPr>
                <w:snapToGrid w:val="0"/>
              </w:rPr>
              <w:t xml:space="preserve">Nästa sammanträde äger rum </w:t>
            </w:r>
            <w:r w:rsidR="002A4CA9">
              <w:rPr>
                <w:snapToGrid w:val="0"/>
              </w:rPr>
              <w:t>tisdagen den 13 oktober</w:t>
            </w:r>
            <w:r w:rsidRPr="00845916">
              <w:rPr>
                <w:snapToGrid w:val="0"/>
              </w:rPr>
              <w:t xml:space="preserve"> 2026 kl. 1</w:t>
            </w:r>
            <w:r w:rsidR="002A4CA9">
              <w:rPr>
                <w:snapToGrid w:val="0"/>
              </w:rPr>
              <w:t>1</w:t>
            </w:r>
            <w:r w:rsidRPr="00845916">
              <w:rPr>
                <w:snapToGrid w:val="0"/>
              </w:rPr>
              <w:t>.00.</w:t>
            </w:r>
          </w:p>
          <w:p w14:paraId="1BE1FDC7" w14:textId="77777777" w:rsidR="0037236A" w:rsidRPr="0037236A" w:rsidRDefault="0037236A" w:rsidP="0037236A">
            <w:pPr>
              <w:tabs>
                <w:tab w:val="left" w:pos="1701"/>
              </w:tabs>
              <w:rPr>
                <w:i/>
                <w:iCs/>
                <w:snapToGrid w:val="0"/>
              </w:rPr>
            </w:pPr>
          </w:p>
          <w:p w14:paraId="265212F5" w14:textId="6B9D136D" w:rsidR="0037236A" w:rsidRDefault="0037236A" w:rsidP="0037236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134762" w14:paraId="58C33F54" w14:textId="77777777" w:rsidTr="00D12EAD">
        <w:tc>
          <w:tcPr>
            <w:tcW w:w="567" w:type="dxa"/>
          </w:tcPr>
          <w:p w14:paraId="05F1FC35" w14:textId="77777777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F653587" w14:textId="77777777" w:rsidR="00134762" w:rsidRDefault="00134762" w:rsidP="0013476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134762" w14:paraId="0BB21CD4" w14:textId="77777777" w:rsidTr="00D12EAD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556157B3" w14:textId="77777777" w:rsidR="00134762" w:rsidRDefault="00134762" w:rsidP="00134762">
            <w:pPr>
              <w:tabs>
                <w:tab w:val="left" w:pos="1701"/>
              </w:tabs>
            </w:pPr>
            <w:r>
              <w:t>Vid protokollet</w:t>
            </w:r>
          </w:p>
          <w:p w14:paraId="126E543C" w14:textId="77777777" w:rsidR="00134762" w:rsidRPr="00CF4289" w:rsidRDefault="00134762" w:rsidP="00134762">
            <w:pPr>
              <w:tabs>
                <w:tab w:val="left" w:pos="1701"/>
              </w:tabs>
              <w:spacing w:before="60"/>
              <w:rPr>
                <w:i/>
              </w:rPr>
            </w:pPr>
          </w:p>
          <w:p w14:paraId="2DA22BFC" w14:textId="77777777" w:rsidR="00134762" w:rsidRDefault="00134762" w:rsidP="00134762">
            <w:pPr>
              <w:tabs>
                <w:tab w:val="left" w:pos="1701"/>
              </w:tabs>
            </w:pPr>
          </w:p>
          <w:p w14:paraId="417E2023" w14:textId="77777777" w:rsidR="00134762" w:rsidRDefault="00134762" w:rsidP="00134762">
            <w:pPr>
              <w:tabs>
                <w:tab w:val="left" w:pos="1701"/>
              </w:tabs>
            </w:pPr>
          </w:p>
          <w:p w14:paraId="1EA3C465" w14:textId="09DF1A01" w:rsidR="00134762" w:rsidRPr="00CF4289" w:rsidRDefault="00134762" w:rsidP="00134762">
            <w:pPr>
              <w:tabs>
                <w:tab w:val="left" w:pos="1701"/>
              </w:tabs>
            </w:pPr>
            <w:r w:rsidRPr="00845916">
              <w:t xml:space="preserve">Justeras den </w:t>
            </w:r>
            <w:r w:rsidR="002A4CA9">
              <w:t>13</w:t>
            </w:r>
            <w:r w:rsidR="003D03FD" w:rsidRPr="00845916">
              <w:t xml:space="preserve"> oktober</w:t>
            </w:r>
            <w:r w:rsidRPr="00845916">
              <w:t xml:space="preserve"> 202</w:t>
            </w:r>
            <w:r w:rsidR="00A56C0A">
              <w:t>6</w:t>
            </w:r>
          </w:p>
        </w:tc>
      </w:tr>
    </w:tbl>
    <w:p w14:paraId="53F5913F" w14:textId="47A7D41C" w:rsidR="002A403E" w:rsidRDefault="0096348C" w:rsidP="002A403E">
      <w:pPr>
        <w:tabs>
          <w:tab w:val="left" w:pos="1701"/>
        </w:tabs>
        <w:sectPr w:rsidR="002A403E" w:rsidSect="002A403E">
          <w:headerReference w:type="even" r:id="rId8"/>
          <w:headerReference w:type="default" r:id="rId9"/>
          <w:headerReference w:type="first" r:id="rId10"/>
          <w:pgSz w:w="11906" w:h="16838"/>
          <w:pgMar w:top="709" w:right="1134" w:bottom="709" w:left="2268" w:header="720" w:footer="720" w:gutter="0"/>
          <w:cols w:space="720"/>
        </w:sectPr>
      </w:pPr>
      <w:r>
        <w:br w:type="page"/>
      </w:r>
    </w:p>
    <w:tbl>
      <w:tblPr>
        <w:tblW w:w="8435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45"/>
        <w:gridCol w:w="452"/>
        <w:gridCol w:w="425"/>
        <w:gridCol w:w="426"/>
        <w:gridCol w:w="425"/>
        <w:gridCol w:w="425"/>
        <w:gridCol w:w="284"/>
        <w:gridCol w:w="425"/>
        <w:gridCol w:w="283"/>
        <w:gridCol w:w="354"/>
        <w:gridCol w:w="72"/>
        <w:gridCol w:w="283"/>
        <w:gridCol w:w="284"/>
        <w:gridCol w:w="283"/>
        <w:gridCol w:w="284"/>
        <w:gridCol w:w="283"/>
      </w:tblGrid>
      <w:tr w:rsidR="002A403E" w14:paraId="02538F0B" w14:textId="77777777" w:rsidTr="00B34C9F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ED20E48" w14:textId="77777777" w:rsidR="002A403E" w:rsidRDefault="002A403E" w:rsidP="00B34C9F">
            <w:pPr>
              <w:tabs>
                <w:tab w:val="left" w:pos="1701"/>
              </w:tabs>
            </w:pPr>
            <w:r>
              <w:lastRenderedPageBreak/>
              <w:br w:type="page"/>
            </w:r>
            <w:r>
              <w:rPr>
                <w:szCs w:val="24"/>
                <w:lang w:val="en-GB" w:eastAsia="en-US"/>
              </w:rPr>
              <w:t>SOCIALFÖRSÄKRINGS-UTSKOTTET</w:t>
            </w:r>
          </w:p>
        </w:tc>
        <w:tc>
          <w:tcPr>
            <w:tcW w:w="3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B7AA551" w14:textId="77777777" w:rsidR="002A403E" w:rsidRDefault="002A403E" w:rsidP="00B34C9F">
            <w:pPr>
              <w:tabs>
                <w:tab w:val="left" w:pos="1701"/>
              </w:tabs>
              <w:jc w:val="center"/>
              <w:rPr>
                <w:b/>
              </w:rPr>
            </w:pPr>
            <w:r>
              <w:rPr>
                <w:b/>
                <w:szCs w:val="24"/>
                <w:lang w:val="en-GB" w:eastAsia="en-US"/>
              </w:rPr>
              <w:t>NÄRVAROFÖRTECKNING</w:t>
            </w:r>
          </w:p>
        </w:tc>
        <w:tc>
          <w:tcPr>
            <w:tcW w:w="14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24E101" w14:textId="77777777" w:rsidR="002A403E" w:rsidRDefault="002A403E" w:rsidP="00B34C9F">
            <w:pPr>
              <w:rPr>
                <w:b/>
              </w:rPr>
            </w:pPr>
            <w:r>
              <w:rPr>
                <w:b/>
              </w:rPr>
              <w:t>Bilaga 1</w:t>
            </w:r>
          </w:p>
          <w:p w14:paraId="70D8AF43" w14:textId="77777777" w:rsidR="002A403E" w:rsidRDefault="002A403E" w:rsidP="00B34C9F">
            <w:r>
              <w:t>till protokoll</w:t>
            </w:r>
          </w:p>
          <w:p w14:paraId="43C89D9E" w14:textId="2C3C13C7" w:rsidR="002A403E" w:rsidRDefault="002A403E" w:rsidP="00B34C9F">
            <w:r w:rsidRPr="002A403E">
              <w:t>2026/27:1</w:t>
            </w:r>
          </w:p>
        </w:tc>
      </w:tr>
      <w:tr w:rsidR="002A403E" w14:paraId="4014A26C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47E6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3785" w14:textId="4DB6A1DD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1-6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0C88D" w14:textId="726C69F5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7-8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9DE5" w14:textId="7FB3C13E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1769" w14:textId="2E095EE3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D9FC" w14:textId="3889EB94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54CEB" w14:textId="1E1F60B0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4D24D" w14:textId="34CD0433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14:paraId="32371DBC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7E9E4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4B5CF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81EB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E54A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4EAE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B3A5C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AAA66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7CFC4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5B56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EB082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642E4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129A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5577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2A6EC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A8CC5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2A403E" w14:paraId="1E5A23FC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C89AB" w14:textId="63C430FF" w:rsidR="002A403E" w:rsidRPr="00417E30" w:rsidRDefault="002A403E" w:rsidP="002A403E">
            <w:pPr>
              <w:rPr>
                <w:lang w:val="en-GB" w:eastAsia="en-US"/>
              </w:rPr>
            </w:pPr>
            <w:r w:rsidRPr="00A116A1">
              <w:rPr>
                <w:szCs w:val="22"/>
                <w:lang w:val="en-US" w:eastAsia="en-US"/>
              </w:rPr>
              <w:t xml:space="preserve">Nadja Awad (V), </w:t>
            </w:r>
            <w:proofErr w:type="spellStart"/>
            <w:r w:rsidRPr="00A116A1">
              <w:rPr>
                <w:szCs w:val="22"/>
                <w:lang w:val="en-US" w:eastAsia="en-US"/>
              </w:rPr>
              <w:t>ordf</w:t>
            </w:r>
            <w:proofErr w:type="spellEnd"/>
            <w:r w:rsidRPr="00A116A1">
              <w:rPr>
                <w:szCs w:val="22"/>
                <w:lang w:val="en-US" w:eastAsia="en-US"/>
              </w:rPr>
              <w:t>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A2CD4" w14:textId="2CE7C745" w:rsidR="002A403E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9456" w14:textId="77777777" w:rsidR="002A403E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807B" w14:textId="52D47F6D" w:rsidR="002A403E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ED556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B1863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6721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3CAD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6A99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260CC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5D8F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9FC8E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AC9F9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2F00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EC8CC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3D3DD7" w14:paraId="49C7B5EA" w14:textId="77777777" w:rsidTr="002A4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3"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475A" w14:textId="7898996C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 w:rsidRPr="008B6C66">
              <w:rPr>
                <w:szCs w:val="22"/>
                <w:lang w:val="en-US" w:eastAsia="en-US"/>
              </w:rPr>
              <w:t xml:space="preserve">Jessica Stegrud (SD), vice </w:t>
            </w:r>
            <w:proofErr w:type="spellStart"/>
            <w:r w:rsidRPr="008B6C66">
              <w:rPr>
                <w:szCs w:val="22"/>
                <w:lang w:val="en-US" w:eastAsia="en-US"/>
              </w:rPr>
              <w:t>ordf</w:t>
            </w:r>
            <w:proofErr w:type="spellEnd"/>
            <w:r w:rsidRPr="008B6C66">
              <w:rPr>
                <w:szCs w:val="22"/>
                <w:lang w:val="en-US" w:eastAsia="en-US"/>
              </w:rPr>
              <w:t>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50223" w14:textId="3D295EE0" w:rsidR="002A403E" w:rsidRPr="001E1FAC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FECA1" w14:textId="77777777" w:rsidR="002A403E" w:rsidRPr="001E1FAC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CD41" w14:textId="77298EE3" w:rsidR="002A403E" w:rsidRPr="001E1FAC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01E9C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4B5F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F495D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E440E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de-DE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5D408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415FD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7801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4AA2F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1B59A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09755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A6F2B" w14:textId="77777777" w:rsidR="002A403E" w:rsidRPr="001E1FAC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</w:tr>
      <w:tr w:rsidR="002A403E" w:rsidRPr="001E1FAC" w14:paraId="6AB3DD5A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9E10" w14:textId="1142CEEE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Ida Karkiainen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E8D4C" w14:textId="105BA0AA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F935E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5799A" w14:textId="262F5986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6FDD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4BC0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544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7AA9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8720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EE5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300A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CF57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288C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7E3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750C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793AD399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FC2D4" w14:textId="4B093C54" w:rsidR="002A403E" w:rsidRPr="006F6936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  <w:lang w:val="en-GB" w:eastAsia="en-US"/>
              </w:rPr>
            </w:pPr>
            <w:r w:rsidRPr="008B6C66">
              <w:rPr>
                <w:szCs w:val="22"/>
                <w:lang w:val="en-US" w:eastAsia="en-US"/>
              </w:rPr>
              <w:t>Viktor Wärnick 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1FF87" w14:textId="018A3343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C6F1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F0C7" w14:textId="2DDD530E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EB6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3BA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9DF4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01B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933A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0532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3012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AE1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1ED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2F56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D14F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5EC78D05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7C6E" w14:textId="3C5C4160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Åsa Eriksson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67EDF" w14:textId="1EC7FF0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14F7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72D69" w14:textId="798F84B2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5DB4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0D3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737E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615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C4C2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15BB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56A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940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321F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F4F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B73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6C3AE445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9D7D4" w14:textId="3A44D811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Ola Möller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99FC7" w14:textId="11E29E5C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853D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36E0" w14:textId="3DE1EAB1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4EE5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7631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E55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9E8E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F02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0D8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7272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6688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4B69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BDD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764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52D4FE7B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4158B" w14:textId="7E21D5FE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Caroline Högström 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B2D51" w14:textId="1EF555C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662A0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8B0A" w14:textId="44E8861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CBC4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09C4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68F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3AA0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E623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C026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4D21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217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A7D6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A56E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3A38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782CE33D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3945E" w14:textId="731B7EF6" w:rsidR="002A403E" w:rsidRPr="002D6FF8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Jonas Andersson 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FB243" w14:textId="2EDC2F1A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A58E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A2408" w14:textId="5007C8FE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5330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3719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9130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FE3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525F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DD98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F12B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EE4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B77B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D1B8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5AE4E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1B0F54E8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9391" w14:textId="00E28FCB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Niels Paarup-Petersen 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81DFC" w14:textId="55B69C3A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30D36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EA118" w14:textId="599442BF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CC5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A0F6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CE8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9621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5040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7EA5E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D49E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77B4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1306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9CE1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2E09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68D498DD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FD8E" w14:textId="0EB30BEE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Magnus Resare 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4100B" w14:textId="27D185E2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5F91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73B41" w14:textId="2C0A098B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16E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1C55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420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A83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285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63E3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BA4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0A1D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AF3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A6DC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555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4E5E7946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4C73" w14:textId="05DD713F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Ajda Asgari 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69C69" w14:textId="181CD631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B50AC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98F2" w14:textId="2551CE39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25A2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A372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C5F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12C5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E9B0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805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40F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1737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8214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9AB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B32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323F224F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478E" w14:textId="1B4E3D51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Ingemar Kihlström 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8C3E3" w14:textId="4E6131EE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FC93C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7E0AE" w14:textId="01C54D68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63E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C75F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CDB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72B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708D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B8C8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A0DB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67E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A63F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58F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F23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041ED657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08BE" w14:textId="239309D5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Jessica Rodén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24E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4C7D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3BB6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A3E8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C91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0BE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D47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9A4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160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2863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317D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6474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872A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2B1E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672DA3FB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73AA" w14:textId="5AECF174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Karolina Widerberg 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F131A" w14:textId="09374F60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CBE31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90717" w14:textId="29ECB905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1B40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55E7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68AB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51BA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2FE0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85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2D15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68DA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908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9CE4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C6DD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3D3DD7" w14:paraId="65E8F206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8CD74" w14:textId="4EF7D2C2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8B6C66">
              <w:rPr>
                <w:szCs w:val="22"/>
                <w:lang w:val="en-US" w:eastAsia="en-US"/>
              </w:rPr>
              <w:t>Arber Gashi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EC7A3" w14:textId="7982C68D" w:rsidR="002A403E" w:rsidRPr="00E01F81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D92A8" w14:textId="77777777" w:rsidR="002A403E" w:rsidRPr="00E01F81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FF3BA" w14:textId="290806B3" w:rsidR="002A403E" w:rsidRPr="00E01F81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DEFF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8780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E914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48B38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ACD9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CE1F1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9D9D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5951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244A2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A3EA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0102B" w14:textId="77777777" w:rsidR="002A403E" w:rsidRPr="00E01F81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</w:tr>
      <w:tr w:rsidR="002A403E" w:rsidRPr="006A511D" w14:paraId="2D2E176B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9B70F" w14:textId="145D35F2" w:rsidR="002A403E" w:rsidRPr="009C3FDC" w:rsidRDefault="002A403E" w:rsidP="002A403E">
            <w:pPr>
              <w:rPr>
                <w:sz w:val="22"/>
              </w:rPr>
            </w:pPr>
            <w:r w:rsidRPr="008B6C66">
              <w:rPr>
                <w:szCs w:val="22"/>
                <w:lang w:val="en-US" w:eastAsia="en-US"/>
              </w:rPr>
              <w:t>Marianne Littke 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093FE" w14:textId="33F5B973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2D12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F56A" w14:textId="74D841FF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6B05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6A781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4F3C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F31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5126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322A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B0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A41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7C0B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9662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0C40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7DA46D2A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1E8A" w14:textId="56EB33BE" w:rsidR="002A403E" w:rsidRPr="001967F8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  <w:lang w:val="en-GB" w:eastAsia="en-US"/>
              </w:rPr>
            </w:pPr>
            <w:r w:rsidRPr="008B6C66">
              <w:rPr>
                <w:szCs w:val="22"/>
                <w:lang w:val="en-US" w:eastAsia="en-US"/>
              </w:rPr>
              <w:t>Marcus Andersson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7696" w14:textId="2768CFF2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4C42" w14:textId="77777777" w:rsidR="002A403E" w:rsidRPr="00E70A95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D4BCE" w14:textId="7AFE3793" w:rsidR="002A403E" w:rsidRPr="00E70A95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1F0C8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F056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AEC5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0675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B7F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740C7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CB9ED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BCAC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EAD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48069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F1B3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:rsidRPr="006A511D" w14:paraId="05A030B8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CD015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  <w:lang w:val="en-GB" w:eastAsia="en-US"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777C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B6923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D14A4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DC8DE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DF1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50A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5A4F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1464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26A9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EDC72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DBDB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1D40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4FF0A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8CD7E" w14:textId="77777777" w:rsidR="002A403E" w:rsidRPr="00E70A95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14:paraId="2E8B83B0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9C36E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SUPPLEANTER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42D3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FA033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18EA1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9A8FB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6DA4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EF8DA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DBFF3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B7C0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B1EDD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BD28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47C33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941B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B915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3C56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2A403E" w14:paraId="2F4AD9F9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C59D" w14:textId="1637AA8E" w:rsidR="002A403E" w:rsidRPr="0078232D" w:rsidRDefault="002A403E" w:rsidP="002A403E">
            <w:pPr>
              <w:rPr>
                <w:sz w:val="22"/>
                <w:szCs w:val="22"/>
                <w:lang w:val="en-US"/>
              </w:rPr>
            </w:pPr>
            <w:r w:rsidRPr="008B6C66">
              <w:rPr>
                <w:szCs w:val="22"/>
                <w:lang w:val="en-US" w:eastAsia="en-US"/>
              </w:rPr>
              <w:t>Robert Andersson Hammarstrand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E73D" w14:textId="05A6F93E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7C269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A1947" w14:textId="71B4764B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782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702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44A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2113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A39B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6B0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A038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6C0D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CDB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209D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E40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157831AD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8F69A" w14:textId="7096B4F7" w:rsidR="002A403E" w:rsidRPr="00E9564B" w:rsidRDefault="002A403E" w:rsidP="002A403E">
            <w:pPr>
              <w:rPr>
                <w:szCs w:val="22"/>
                <w:lang w:val="en-US" w:eastAsia="en-US"/>
              </w:rPr>
            </w:pPr>
            <w:r w:rsidRPr="002D4A1D">
              <w:rPr>
                <w:szCs w:val="22"/>
                <w:lang w:val="en-US" w:eastAsia="en-US"/>
              </w:rPr>
              <w:t>Elise Ryder Wikén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6749" w14:textId="332B12FC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C203B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4090" w14:textId="16840B37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2B8F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DCD3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6A4C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B379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F52A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75A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D04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7C48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B75D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48A2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5CEB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40BE23E6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829A" w14:textId="60A96E73" w:rsidR="002A403E" w:rsidRPr="0078232D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val="en-US" w:eastAsia="en-US"/>
              </w:rPr>
              <w:t>Jennifer Merelaid Hankins 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D3618" w14:textId="62AF0343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22FD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82FCF" w14:textId="6F1D09B6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EE14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4584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B513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7987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5C1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93F1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6F8D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4A6D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09CE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0493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F17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653D8D0E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40013" w14:textId="5EFF2265" w:rsidR="002A403E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val="en-US" w:eastAsia="en-US"/>
              </w:rPr>
              <w:t>Johan Tireland 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3CAB8" w14:textId="480A8C4B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4CB50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88710" w14:textId="57B4F8C7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26A3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0E3E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98F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00E3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EA06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BBD3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039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136B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885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4345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9CDE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46CB6B7A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94661" w14:textId="7CD756C0" w:rsidR="002A403E" w:rsidRDefault="002A403E" w:rsidP="002A403E">
            <w:pPr>
              <w:rPr>
                <w:szCs w:val="22"/>
                <w:lang w:val="en-US" w:eastAsia="en-US"/>
              </w:rPr>
            </w:pPr>
            <w:r w:rsidRPr="002D4A1D">
              <w:rPr>
                <w:szCs w:val="22"/>
                <w:lang w:val="en-US" w:eastAsia="en-US"/>
              </w:rPr>
              <w:t>Caroline Schmidt 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A71E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065C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D6CD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67F7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ED6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6D8E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C5CB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D3B1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733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E0136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549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7659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72C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DC8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6F3A33BE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6F1A7" w14:textId="6C2810B0" w:rsidR="002A403E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val="en-US" w:eastAsia="en-US"/>
              </w:rPr>
              <w:t>Annelie Hastig Olsson 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4E57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1BB3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E6F6E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59AC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0A5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9154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19A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0471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2E74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FB76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AF89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093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EFBD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F638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4CB248FB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FE9F9" w14:textId="58152367" w:rsidR="002A403E" w:rsidRDefault="002A403E" w:rsidP="002A403E">
            <w:pPr>
              <w:rPr>
                <w:szCs w:val="22"/>
                <w:lang w:val="en-US" w:eastAsia="en-US"/>
              </w:rPr>
            </w:pPr>
            <w:r w:rsidRPr="002D4A1D">
              <w:rPr>
                <w:szCs w:val="22"/>
                <w:lang w:val="en-US" w:eastAsia="en-US"/>
              </w:rPr>
              <w:t>Gurgin Bakircioglu 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C94C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A72A1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C5472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0579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A60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664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DA90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1E9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1F3D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E056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43E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C7D4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026B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A7E0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699738E5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AEFB" w14:textId="3DFBFCD0" w:rsidR="002A403E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val="en-US" w:eastAsia="en-US"/>
              </w:rPr>
              <w:t>Julia Kronlid </w:t>
            </w:r>
            <w:r>
              <w:rPr>
                <w:szCs w:val="22"/>
                <w:lang w:val="en-US" w:eastAsia="en-US"/>
              </w:rPr>
              <w:t>(</w:t>
            </w:r>
            <w:r w:rsidRPr="002D4A1D">
              <w:rPr>
                <w:szCs w:val="22"/>
                <w:lang w:val="en-US" w:eastAsia="en-US"/>
              </w:rPr>
              <w:t>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3BF4F" w14:textId="54B8DAD6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EF15F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EA1C7" w14:textId="52B016D6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281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B90D6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281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F366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CA4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858C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2A6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E964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7C1A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C6B9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91B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67616EE4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EA439" w14:textId="071E7B9A" w:rsidR="002A403E" w:rsidRDefault="002A403E" w:rsidP="002A403E">
            <w:pPr>
              <w:rPr>
                <w:snapToGrid w:val="0"/>
                <w:szCs w:val="22"/>
                <w:lang w:val="en-GB" w:eastAsia="en-US"/>
              </w:rPr>
            </w:pPr>
            <w:r w:rsidRPr="002D4A1D">
              <w:rPr>
                <w:szCs w:val="22"/>
                <w:lang w:val="en-US" w:eastAsia="en-US"/>
              </w:rPr>
              <w:t>Marcus Fridlund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0249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93B7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D495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A30C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CAD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B425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F23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477C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654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1552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4C0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E5FD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BCF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FAA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76AB0275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80576" w14:textId="377873B9" w:rsidR="002A403E" w:rsidRPr="00AB3136" w:rsidRDefault="002A403E" w:rsidP="002A403E">
            <w:pPr>
              <w:rPr>
                <w:sz w:val="22"/>
                <w:szCs w:val="22"/>
              </w:rPr>
            </w:pPr>
            <w:r w:rsidRPr="002D4A1D">
              <w:rPr>
                <w:szCs w:val="22"/>
                <w:lang w:val="en-US" w:eastAsia="en-US"/>
              </w:rPr>
              <w:t>Hanna Netterberg 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312C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92C65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8D624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E67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43BD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8895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871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0C8C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3A6D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4DF4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55CD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8501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673D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6703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0D3B259B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A29AF" w14:textId="22FC6390" w:rsidR="002A403E" w:rsidRPr="0078232D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val="en-US" w:eastAsia="en-US"/>
              </w:rPr>
              <w:t>Tobias Smedberg 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DD6B2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4660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2B74D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EA6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2F56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8EAF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B78D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8ED1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D2CC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CA85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1D7D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E1C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986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A9B0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6FF982E2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E63BB" w14:textId="47845F9B" w:rsidR="002A403E" w:rsidRPr="00042618" w:rsidRDefault="002A403E" w:rsidP="002A403E">
            <w:pPr>
              <w:rPr>
                <w:snapToGrid w:val="0"/>
                <w:szCs w:val="22"/>
                <w:lang w:val="en-GB" w:eastAsia="en-US"/>
              </w:rPr>
            </w:pPr>
            <w:r w:rsidRPr="002D4A1D">
              <w:rPr>
                <w:szCs w:val="22"/>
                <w:lang w:val="en-US" w:eastAsia="en-US"/>
              </w:rPr>
              <w:t>Johanna Holmdahl 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CE27" w14:textId="4868FA71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5AA79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9CAFB" w14:textId="7E5C8DB3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CF60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FAF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6340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63AF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1AC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1B1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1B6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2BE7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0EC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1C43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026B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336BCD61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EFA7B" w14:textId="3C54A469" w:rsidR="002A403E" w:rsidRPr="00042618" w:rsidRDefault="002A403E" w:rsidP="002A403E">
            <w:pPr>
              <w:rPr>
                <w:snapToGrid w:val="0"/>
                <w:szCs w:val="22"/>
                <w:lang w:val="en-GB" w:eastAsia="en-US"/>
              </w:rPr>
            </w:pPr>
            <w:r w:rsidRPr="002D4A1D">
              <w:rPr>
                <w:szCs w:val="22"/>
                <w:lang w:val="en-US" w:eastAsia="en-US"/>
              </w:rPr>
              <w:t>Christofer Bergenblock 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C2D8F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C7780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15E50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C03C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6FB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BB73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F76C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C1E3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0C64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790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95A4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662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1CD6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AD7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195770CA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D496" w14:textId="16342797" w:rsidR="002A403E" w:rsidRPr="0081375A" w:rsidRDefault="002A403E" w:rsidP="002A403E">
            <w:pPr>
              <w:rPr>
                <w:rFonts w:ascii="Verdana" w:hAnsi="Verdana"/>
                <w:color w:val="333333"/>
                <w:sz w:val="30"/>
                <w:szCs w:val="30"/>
              </w:rPr>
            </w:pPr>
            <w:r w:rsidRPr="002D4A1D">
              <w:rPr>
                <w:szCs w:val="22"/>
                <w:lang w:eastAsia="en-US"/>
              </w:rPr>
              <w:t>Emma Altenhammar 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49DE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8BF83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7D3CB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4C60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AAC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06F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7B21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88C2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48B0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7735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1005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D4E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911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A83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22BDC1C9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EBB11" w14:textId="69DF7E5B" w:rsidR="002A403E" w:rsidRPr="00E04181" w:rsidRDefault="002A403E" w:rsidP="002A403E">
            <w:pPr>
              <w:rPr>
                <w:b/>
                <w:bCs/>
                <w:snapToGrid w:val="0"/>
                <w:szCs w:val="22"/>
                <w:lang w:eastAsia="en-US"/>
              </w:rPr>
            </w:pPr>
            <w:r w:rsidRPr="002D4A1D">
              <w:rPr>
                <w:szCs w:val="22"/>
                <w:lang w:eastAsia="en-US"/>
              </w:rPr>
              <w:t>Annika Hirvonen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B522A" w14:textId="3FB50543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110B" w14:textId="77777777" w:rsidR="002A403E" w:rsidRPr="0078232D" w:rsidRDefault="002A403E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6892B" w14:textId="1E97B149" w:rsidR="002A403E" w:rsidRPr="0078232D" w:rsidRDefault="001B0B75" w:rsidP="001B0B7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1CF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95AF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AB43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10FC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6CEA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2F7E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DD9F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0ED7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DD2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80DF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8CA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48FEEC91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FF5F0" w14:textId="3DFF533C" w:rsidR="002A403E" w:rsidRPr="0078232D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eastAsia="en-US"/>
              </w:rPr>
              <w:t>Patrik Karlson 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AE1B0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ED2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128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B481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6B8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C28EE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B1B4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29DD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A85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CB38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0E691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0C7D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DD9A6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7EAA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118B2867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41FA" w14:textId="0728E70A" w:rsidR="002A403E" w:rsidRPr="0078232D" w:rsidRDefault="002A403E" w:rsidP="002A403E">
            <w:pPr>
              <w:rPr>
                <w:sz w:val="22"/>
                <w:szCs w:val="22"/>
                <w:lang w:val="en-US"/>
              </w:rPr>
            </w:pPr>
            <w:r w:rsidRPr="002D4A1D">
              <w:rPr>
                <w:szCs w:val="22"/>
                <w:lang w:eastAsia="en-US"/>
              </w:rPr>
              <w:t>Mirja Räihä 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E02B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F9B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B26D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DF0E2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BB5B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872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7927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0A2A8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D10E5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E29C9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E2F4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89C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34B2C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BEAF" w14:textId="77777777" w:rsidR="002A403E" w:rsidRPr="0078232D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403E" w14:paraId="6919AA30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402" w:type="dxa"/>
          </w:tcPr>
          <w:p w14:paraId="63878C54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5033" w:type="dxa"/>
            <w:gridSpan w:val="16"/>
          </w:tcPr>
          <w:p w14:paraId="621F62AE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60"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2A403E" w14:paraId="4BB4F5F3" w14:textId="77777777" w:rsidTr="00B34C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402" w:type="dxa"/>
          </w:tcPr>
          <w:p w14:paraId="18A2F2BE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 = omröstning med rösträkning</w:t>
            </w:r>
          </w:p>
        </w:tc>
        <w:tc>
          <w:tcPr>
            <w:tcW w:w="5033" w:type="dxa"/>
            <w:gridSpan w:val="16"/>
          </w:tcPr>
          <w:p w14:paraId="3E472DCD" w14:textId="77777777" w:rsidR="002A403E" w:rsidRDefault="002A403E" w:rsidP="002A403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O = ledamöter som har varit närvarande men inte deltagit</w:t>
            </w:r>
          </w:p>
        </w:tc>
      </w:tr>
    </w:tbl>
    <w:p w14:paraId="4D0027ED" w14:textId="52A885CF" w:rsidR="006B1893" w:rsidRPr="006B1893" w:rsidRDefault="006B1893" w:rsidP="006B1893">
      <w:pPr>
        <w:tabs>
          <w:tab w:val="left" w:pos="2582"/>
        </w:tabs>
      </w:pPr>
    </w:p>
    <w:sectPr w:rsidR="006B1893" w:rsidRPr="006B1893" w:rsidSect="00592BE9">
      <w:headerReference w:type="even" r:id="rId11"/>
      <w:headerReference w:type="default" r:id="rId12"/>
      <w:headerReference w:type="first" r:id="rId13"/>
      <w:pgSz w:w="11906" w:h="16838"/>
      <w:pgMar w:top="851" w:right="1134" w:bottom="1134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B5998" w14:textId="77777777" w:rsidR="00644F92" w:rsidRDefault="00644F92" w:rsidP="00804633">
      <w:r>
        <w:separator/>
      </w:r>
    </w:p>
  </w:endnote>
  <w:endnote w:type="continuationSeparator" w:id="0">
    <w:p w14:paraId="533ACC59" w14:textId="77777777" w:rsidR="00644F92" w:rsidRDefault="00644F92" w:rsidP="0080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C6D4" w14:textId="77777777" w:rsidR="00644F92" w:rsidRDefault="00644F92" w:rsidP="00804633">
      <w:r>
        <w:separator/>
      </w:r>
    </w:p>
  </w:footnote>
  <w:footnote w:type="continuationSeparator" w:id="0">
    <w:p w14:paraId="57F4272D" w14:textId="77777777" w:rsidR="00644F92" w:rsidRDefault="00644F92" w:rsidP="00804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CD4B" w14:textId="71DC5BC2" w:rsidR="002A403E" w:rsidRDefault="002A403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369A" w14:textId="4082B812" w:rsidR="002A403E" w:rsidRDefault="002A403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89AB" w14:textId="3A85F7DD" w:rsidR="002A403E" w:rsidRDefault="002A403E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D78F" w14:textId="0CC69D1C" w:rsidR="00804633" w:rsidRDefault="00804633">
    <w:pPr>
      <w:pStyle w:val="Sidhuvu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B428" w14:textId="3D1FECA7" w:rsidR="00804633" w:rsidRDefault="00804633">
    <w:pPr>
      <w:pStyle w:val="Sidhuvu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E94B" w14:textId="1E79AE49" w:rsidR="00804633" w:rsidRDefault="0080463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D3B4B8A"/>
    <w:multiLevelType w:val="hybridMultilevel"/>
    <w:tmpl w:val="416ADE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12256">
    <w:abstractNumId w:val="0"/>
  </w:num>
  <w:num w:numId="2" w16cid:durableId="998773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sv-S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92"/>
    <w:rsid w:val="0000744F"/>
    <w:rsid w:val="00012D39"/>
    <w:rsid w:val="00015F73"/>
    <w:rsid w:val="000333BE"/>
    <w:rsid w:val="0003470E"/>
    <w:rsid w:val="00034CDD"/>
    <w:rsid w:val="00035496"/>
    <w:rsid w:val="00037EDF"/>
    <w:rsid w:val="00041EBB"/>
    <w:rsid w:val="00042618"/>
    <w:rsid w:val="0004283E"/>
    <w:rsid w:val="00043563"/>
    <w:rsid w:val="00043E0A"/>
    <w:rsid w:val="0006217B"/>
    <w:rsid w:val="00064405"/>
    <w:rsid w:val="000666B8"/>
    <w:rsid w:val="0007293B"/>
    <w:rsid w:val="00073002"/>
    <w:rsid w:val="000910E8"/>
    <w:rsid w:val="0009204A"/>
    <w:rsid w:val="0009468C"/>
    <w:rsid w:val="000A10F5"/>
    <w:rsid w:val="000B2293"/>
    <w:rsid w:val="000B500A"/>
    <w:rsid w:val="000B7C05"/>
    <w:rsid w:val="000C0F16"/>
    <w:rsid w:val="000C1428"/>
    <w:rsid w:val="000C5095"/>
    <w:rsid w:val="000C526D"/>
    <w:rsid w:val="000C6232"/>
    <w:rsid w:val="000D0939"/>
    <w:rsid w:val="000D3043"/>
    <w:rsid w:val="000D4872"/>
    <w:rsid w:val="000D4D83"/>
    <w:rsid w:val="000F2258"/>
    <w:rsid w:val="000F47DE"/>
    <w:rsid w:val="000F4B22"/>
    <w:rsid w:val="000F6C0E"/>
    <w:rsid w:val="000F7279"/>
    <w:rsid w:val="00102BE9"/>
    <w:rsid w:val="00104694"/>
    <w:rsid w:val="001218A4"/>
    <w:rsid w:val="00131F64"/>
    <w:rsid w:val="00133B7E"/>
    <w:rsid w:val="00134762"/>
    <w:rsid w:val="00140387"/>
    <w:rsid w:val="00144FCB"/>
    <w:rsid w:val="001507C0"/>
    <w:rsid w:val="001522CE"/>
    <w:rsid w:val="00161AA6"/>
    <w:rsid w:val="001631CE"/>
    <w:rsid w:val="001651F3"/>
    <w:rsid w:val="00180AF8"/>
    <w:rsid w:val="00186BCD"/>
    <w:rsid w:val="0019207A"/>
    <w:rsid w:val="0019469E"/>
    <w:rsid w:val="0019552A"/>
    <w:rsid w:val="001967F8"/>
    <w:rsid w:val="001A14C8"/>
    <w:rsid w:val="001A1578"/>
    <w:rsid w:val="001A285A"/>
    <w:rsid w:val="001B0B75"/>
    <w:rsid w:val="001B463E"/>
    <w:rsid w:val="001B7F4F"/>
    <w:rsid w:val="001C74B4"/>
    <w:rsid w:val="001E1FAC"/>
    <w:rsid w:val="001F67F5"/>
    <w:rsid w:val="001F74EE"/>
    <w:rsid w:val="002174A8"/>
    <w:rsid w:val="002348E1"/>
    <w:rsid w:val="002373C0"/>
    <w:rsid w:val="0024397D"/>
    <w:rsid w:val="00245992"/>
    <w:rsid w:val="00246D79"/>
    <w:rsid w:val="00246FAC"/>
    <w:rsid w:val="002544E0"/>
    <w:rsid w:val="0025581D"/>
    <w:rsid w:val="00256C69"/>
    <w:rsid w:val="002624FF"/>
    <w:rsid w:val="00274266"/>
    <w:rsid w:val="00275CD2"/>
    <w:rsid w:val="00277F93"/>
    <w:rsid w:val="0028717B"/>
    <w:rsid w:val="00296D10"/>
    <w:rsid w:val="002A403E"/>
    <w:rsid w:val="002A4CA9"/>
    <w:rsid w:val="002B1854"/>
    <w:rsid w:val="002B51DB"/>
    <w:rsid w:val="002B6C96"/>
    <w:rsid w:val="002C2071"/>
    <w:rsid w:val="002D2AB5"/>
    <w:rsid w:val="002D4A1D"/>
    <w:rsid w:val="002D6FF8"/>
    <w:rsid w:val="002E1614"/>
    <w:rsid w:val="002E1679"/>
    <w:rsid w:val="002F284C"/>
    <w:rsid w:val="002F4D46"/>
    <w:rsid w:val="003006C7"/>
    <w:rsid w:val="0030480E"/>
    <w:rsid w:val="003102EF"/>
    <w:rsid w:val="00314F14"/>
    <w:rsid w:val="003378A2"/>
    <w:rsid w:val="00340F42"/>
    <w:rsid w:val="0035321B"/>
    <w:rsid w:val="00356BDE"/>
    <w:rsid w:val="00360479"/>
    <w:rsid w:val="00362805"/>
    <w:rsid w:val="00363647"/>
    <w:rsid w:val="0037236A"/>
    <w:rsid w:val="003745F4"/>
    <w:rsid w:val="00374AAE"/>
    <w:rsid w:val="0037567A"/>
    <w:rsid w:val="00380417"/>
    <w:rsid w:val="003806BA"/>
    <w:rsid w:val="00381356"/>
    <w:rsid w:val="003815DF"/>
    <w:rsid w:val="003864A4"/>
    <w:rsid w:val="00394192"/>
    <w:rsid w:val="003952A4"/>
    <w:rsid w:val="0039591D"/>
    <w:rsid w:val="003A48EB"/>
    <w:rsid w:val="003A729A"/>
    <w:rsid w:val="003B0182"/>
    <w:rsid w:val="003B16E0"/>
    <w:rsid w:val="003B4B3B"/>
    <w:rsid w:val="003D03FD"/>
    <w:rsid w:val="003D2B22"/>
    <w:rsid w:val="003D3213"/>
    <w:rsid w:val="003D642F"/>
    <w:rsid w:val="003D65DF"/>
    <w:rsid w:val="003E3027"/>
    <w:rsid w:val="003E7A86"/>
    <w:rsid w:val="003F0BD8"/>
    <w:rsid w:val="003F49FA"/>
    <w:rsid w:val="003F642F"/>
    <w:rsid w:val="003F76C0"/>
    <w:rsid w:val="00400316"/>
    <w:rsid w:val="004030B9"/>
    <w:rsid w:val="0041580F"/>
    <w:rsid w:val="0041582D"/>
    <w:rsid w:val="0041638E"/>
    <w:rsid w:val="00416EC2"/>
    <w:rsid w:val="00417945"/>
    <w:rsid w:val="00417E30"/>
    <w:rsid w:val="004206DB"/>
    <w:rsid w:val="004245AC"/>
    <w:rsid w:val="00445589"/>
    <w:rsid w:val="00446353"/>
    <w:rsid w:val="00446C86"/>
    <w:rsid w:val="00453D7D"/>
    <w:rsid w:val="004673D5"/>
    <w:rsid w:val="00481B64"/>
    <w:rsid w:val="00494D6F"/>
    <w:rsid w:val="004A0DC8"/>
    <w:rsid w:val="004A0EF6"/>
    <w:rsid w:val="004B6D8F"/>
    <w:rsid w:val="004C27C6"/>
    <w:rsid w:val="004C4EC7"/>
    <w:rsid w:val="004C5D4F"/>
    <w:rsid w:val="004C6112"/>
    <w:rsid w:val="004D717F"/>
    <w:rsid w:val="004E0699"/>
    <w:rsid w:val="004E7912"/>
    <w:rsid w:val="004F14A4"/>
    <w:rsid w:val="004F1B55"/>
    <w:rsid w:val="004F41C9"/>
    <w:rsid w:val="004F680C"/>
    <w:rsid w:val="0050040F"/>
    <w:rsid w:val="00502075"/>
    <w:rsid w:val="005108E6"/>
    <w:rsid w:val="00511E86"/>
    <w:rsid w:val="00517E7E"/>
    <w:rsid w:val="005300FA"/>
    <w:rsid w:val="00533D68"/>
    <w:rsid w:val="00540AE9"/>
    <w:rsid w:val="00551DD2"/>
    <w:rsid w:val="00555EB7"/>
    <w:rsid w:val="005617C4"/>
    <w:rsid w:val="00565087"/>
    <w:rsid w:val="00574036"/>
    <w:rsid w:val="00574897"/>
    <w:rsid w:val="00581568"/>
    <w:rsid w:val="00585B29"/>
    <w:rsid w:val="00586394"/>
    <w:rsid w:val="00592BE9"/>
    <w:rsid w:val="005A3368"/>
    <w:rsid w:val="005B0262"/>
    <w:rsid w:val="005B13B2"/>
    <w:rsid w:val="005B2625"/>
    <w:rsid w:val="005C1541"/>
    <w:rsid w:val="005C2F5F"/>
    <w:rsid w:val="005C3A33"/>
    <w:rsid w:val="005C4907"/>
    <w:rsid w:val="005C7598"/>
    <w:rsid w:val="005E13C8"/>
    <w:rsid w:val="005E28B9"/>
    <w:rsid w:val="005E439C"/>
    <w:rsid w:val="005F086B"/>
    <w:rsid w:val="005F3182"/>
    <w:rsid w:val="005F493C"/>
    <w:rsid w:val="005F57D4"/>
    <w:rsid w:val="00610962"/>
    <w:rsid w:val="00614540"/>
    <w:rsid w:val="00614844"/>
    <w:rsid w:val="006150AA"/>
    <w:rsid w:val="00634E86"/>
    <w:rsid w:val="00644F92"/>
    <w:rsid w:val="00681B04"/>
    <w:rsid w:val="00684C51"/>
    <w:rsid w:val="00697EB5"/>
    <w:rsid w:val="006A511D"/>
    <w:rsid w:val="006B1893"/>
    <w:rsid w:val="006B7B0C"/>
    <w:rsid w:val="006C21FA"/>
    <w:rsid w:val="006C34A5"/>
    <w:rsid w:val="006D3126"/>
    <w:rsid w:val="006D4D1D"/>
    <w:rsid w:val="006F03D9"/>
    <w:rsid w:val="006F5FFE"/>
    <w:rsid w:val="006F6936"/>
    <w:rsid w:val="00702915"/>
    <w:rsid w:val="00717D4A"/>
    <w:rsid w:val="00721C44"/>
    <w:rsid w:val="00723D66"/>
    <w:rsid w:val="0072602E"/>
    <w:rsid w:val="00726EE5"/>
    <w:rsid w:val="00731EE4"/>
    <w:rsid w:val="00750FF0"/>
    <w:rsid w:val="007515BB"/>
    <w:rsid w:val="00751CCC"/>
    <w:rsid w:val="007557B6"/>
    <w:rsid w:val="00755B50"/>
    <w:rsid w:val="00767BDA"/>
    <w:rsid w:val="00771B76"/>
    <w:rsid w:val="00780720"/>
    <w:rsid w:val="00785299"/>
    <w:rsid w:val="0078561B"/>
    <w:rsid w:val="007927E0"/>
    <w:rsid w:val="00793026"/>
    <w:rsid w:val="007B4ADD"/>
    <w:rsid w:val="007D2629"/>
    <w:rsid w:val="007E4B5A"/>
    <w:rsid w:val="007F2EDA"/>
    <w:rsid w:val="007F6B0D"/>
    <w:rsid w:val="00801327"/>
    <w:rsid w:val="00804633"/>
    <w:rsid w:val="00806EA6"/>
    <w:rsid w:val="0081375A"/>
    <w:rsid w:val="00815B5B"/>
    <w:rsid w:val="00820AC7"/>
    <w:rsid w:val="00827F36"/>
    <w:rsid w:val="00834B38"/>
    <w:rsid w:val="00835DF4"/>
    <w:rsid w:val="008378F7"/>
    <w:rsid w:val="00845916"/>
    <w:rsid w:val="008557FA"/>
    <w:rsid w:val="0086262B"/>
    <w:rsid w:val="0087359E"/>
    <w:rsid w:val="008808A5"/>
    <w:rsid w:val="00883763"/>
    <w:rsid w:val="00892EA8"/>
    <w:rsid w:val="008A29B8"/>
    <w:rsid w:val="008B6C66"/>
    <w:rsid w:val="008C28E0"/>
    <w:rsid w:val="008C2DE4"/>
    <w:rsid w:val="008C68ED"/>
    <w:rsid w:val="008D12B1"/>
    <w:rsid w:val="008F1A6E"/>
    <w:rsid w:val="008F4D68"/>
    <w:rsid w:val="008F656A"/>
    <w:rsid w:val="00902858"/>
    <w:rsid w:val="00904890"/>
    <w:rsid w:val="00906C2D"/>
    <w:rsid w:val="00915674"/>
    <w:rsid w:val="009216D5"/>
    <w:rsid w:val="00921E58"/>
    <w:rsid w:val="009249A0"/>
    <w:rsid w:val="00935059"/>
    <w:rsid w:val="00937BF3"/>
    <w:rsid w:val="0094050F"/>
    <w:rsid w:val="00946978"/>
    <w:rsid w:val="00947E4C"/>
    <w:rsid w:val="00953D59"/>
    <w:rsid w:val="00954010"/>
    <w:rsid w:val="009612E3"/>
    <w:rsid w:val="00961C42"/>
    <w:rsid w:val="0096238C"/>
    <w:rsid w:val="0096348C"/>
    <w:rsid w:val="00973D8B"/>
    <w:rsid w:val="00977B5B"/>
    <w:rsid w:val="009801E5"/>
    <w:rsid w:val="009815DB"/>
    <w:rsid w:val="00984F1C"/>
    <w:rsid w:val="009A06C3"/>
    <w:rsid w:val="009A68FE"/>
    <w:rsid w:val="009B0A01"/>
    <w:rsid w:val="009B0E9B"/>
    <w:rsid w:val="009C3BE7"/>
    <w:rsid w:val="009C3FDC"/>
    <w:rsid w:val="009D1BB5"/>
    <w:rsid w:val="009D3A0A"/>
    <w:rsid w:val="009D6560"/>
    <w:rsid w:val="009F6E99"/>
    <w:rsid w:val="00A01787"/>
    <w:rsid w:val="00A116A1"/>
    <w:rsid w:val="00A258F2"/>
    <w:rsid w:val="00A304E0"/>
    <w:rsid w:val="00A31820"/>
    <w:rsid w:val="00A35B5C"/>
    <w:rsid w:val="00A401A5"/>
    <w:rsid w:val="00A46C20"/>
    <w:rsid w:val="00A508D0"/>
    <w:rsid w:val="00A5183C"/>
    <w:rsid w:val="00A55748"/>
    <w:rsid w:val="00A56C0A"/>
    <w:rsid w:val="00A63298"/>
    <w:rsid w:val="00A63738"/>
    <w:rsid w:val="00A64990"/>
    <w:rsid w:val="00A70B78"/>
    <w:rsid w:val="00A744C3"/>
    <w:rsid w:val="00A81721"/>
    <w:rsid w:val="00A84DE6"/>
    <w:rsid w:val="00A90C14"/>
    <w:rsid w:val="00A9262A"/>
    <w:rsid w:val="00A97F8E"/>
    <w:rsid w:val="00AA469F"/>
    <w:rsid w:val="00AA5F5B"/>
    <w:rsid w:val="00AB15F1"/>
    <w:rsid w:val="00AB3136"/>
    <w:rsid w:val="00AC1A15"/>
    <w:rsid w:val="00AD4893"/>
    <w:rsid w:val="00AE7262"/>
    <w:rsid w:val="00AF4E88"/>
    <w:rsid w:val="00AF5B3F"/>
    <w:rsid w:val="00AF7C8D"/>
    <w:rsid w:val="00B057C0"/>
    <w:rsid w:val="00B15788"/>
    <w:rsid w:val="00B17955"/>
    <w:rsid w:val="00B30F51"/>
    <w:rsid w:val="00B3204F"/>
    <w:rsid w:val="00B4110D"/>
    <w:rsid w:val="00B4729D"/>
    <w:rsid w:val="00B54D41"/>
    <w:rsid w:val="00B60B32"/>
    <w:rsid w:val="00B64A91"/>
    <w:rsid w:val="00B722B3"/>
    <w:rsid w:val="00B757C8"/>
    <w:rsid w:val="00B85160"/>
    <w:rsid w:val="00B85ECC"/>
    <w:rsid w:val="00B9203B"/>
    <w:rsid w:val="00BB1003"/>
    <w:rsid w:val="00BE5542"/>
    <w:rsid w:val="00BE56A5"/>
    <w:rsid w:val="00BE7A1F"/>
    <w:rsid w:val="00BF03FD"/>
    <w:rsid w:val="00BF4C14"/>
    <w:rsid w:val="00C00C2D"/>
    <w:rsid w:val="00C03BBC"/>
    <w:rsid w:val="00C06B98"/>
    <w:rsid w:val="00C137FA"/>
    <w:rsid w:val="00C16B87"/>
    <w:rsid w:val="00C25306"/>
    <w:rsid w:val="00C3591B"/>
    <w:rsid w:val="00C3694B"/>
    <w:rsid w:val="00C463FE"/>
    <w:rsid w:val="00C46A0F"/>
    <w:rsid w:val="00C4713F"/>
    <w:rsid w:val="00C50B17"/>
    <w:rsid w:val="00C57994"/>
    <w:rsid w:val="00C60083"/>
    <w:rsid w:val="00C60220"/>
    <w:rsid w:val="00C61E4C"/>
    <w:rsid w:val="00C702CD"/>
    <w:rsid w:val="00C761EE"/>
    <w:rsid w:val="00C81684"/>
    <w:rsid w:val="00C901AA"/>
    <w:rsid w:val="00C919F3"/>
    <w:rsid w:val="00C92059"/>
    <w:rsid w:val="00C92589"/>
    <w:rsid w:val="00C93236"/>
    <w:rsid w:val="00CA0868"/>
    <w:rsid w:val="00CA262C"/>
    <w:rsid w:val="00CA39FE"/>
    <w:rsid w:val="00CA4F10"/>
    <w:rsid w:val="00CB4BD3"/>
    <w:rsid w:val="00CB6177"/>
    <w:rsid w:val="00CD0F73"/>
    <w:rsid w:val="00CD6146"/>
    <w:rsid w:val="00CF4289"/>
    <w:rsid w:val="00D02411"/>
    <w:rsid w:val="00D12EAD"/>
    <w:rsid w:val="00D13744"/>
    <w:rsid w:val="00D226B6"/>
    <w:rsid w:val="00D360F7"/>
    <w:rsid w:val="00D44270"/>
    <w:rsid w:val="00D46060"/>
    <w:rsid w:val="00D460BA"/>
    <w:rsid w:val="00D47AB1"/>
    <w:rsid w:val="00D5054B"/>
    <w:rsid w:val="00D52626"/>
    <w:rsid w:val="00D5385D"/>
    <w:rsid w:val="00D55F95"/>
    <w:rsid w:val="00D57C19"/>
    <w:rsid w:val="00D63AAB"/>
    <w:rsid w:val="00D67826"/>
    <w:rsid w:val="00D728C1"/>
    <w:rsid w:val="00D77353"/>
    <w:rsid w:val="00D86979"/>
    <w:rsid w:val="00D87775"/>
    <w:rsid w:val="00D90620"/>
    <w:rsid w:val="00D90CDA"/>
    <w:rsid w:val="00D93637"/>
    <w:rsid w:val="00D96F98"/>
    <w:rsid w:val="00D979EA"/>
    <w:rsid w:val="00DA15EE"/>
    <w:rsid w:val="00DA3029"/>
    <w:rsid w:val="00DA7DB7"/>
    <w:rsid w:val="00DB1CC1"/>
    <w:rsid w:val="00DC2D9C"/>
    <w:rsid w:val="00DC58D9"/>
    <w:rsid w:val="00DD0388"/>
    <w:rsid w:val="00DD2E3A"/>
    <w:rsid w:val="00DD71CD"/>
    <w:rsid w:val="00DD7DC3"/>
    <w:rsid w:val="00E02BEB"/>
    <w:rsid w:val="00E02E7A"/>
    <w:rsid w:val="00E04181"/>
    <w:rsid w:val="00E066D8"/>
    <w:rsid w:val="00E31AA3"/>
    <w:rsid w:val="00E33857"/>
    <w:rsid w:val="00E45D77"/>
    <w:rsid w:val="00E57D19"/>
    <w:rsid w:val="00E57DF8"/>
    <w:rsid w:val="00E67EBA"/>
    <w:rsid w:val="00E70720"/>
    <w:rsid w:val="00E70A95"/>
    <w:rsid w:val="00E73DF4"/>
    <w:rsid w:val="00E747B8"/>
    <w:rsid w:val="00E77121"/>
    <w:rsid w:val="00E916EA"/>
    <w:rsid w:val="00E91F39"/>
    <w:rsid w:val="00E92A77"/>
    <w:rsid w:val="00E9326E"/>
    <w:rsid w:val="00E948E9"/>
    <w:rsid w:val="00E9564B"/>
    <w:rsid w:val="00E96868"/>
    <w:rsid w:val="00EA2807"/>
    <w:rsid w:val="00EA7B07"/>
    <w:rsid w:val="00EA7B53"/>
    <w:rsid w:val="00ED4EF3"/>
    <w:rsid w:val="00EE30AF"/>
    <w:rsid w:val="00EE4CD3"/>
    <w:rsid w:val="00EE7FFE"/>
    <w:rsid w:val="00EF347B"/>
    <w:rsid w:val="00EF70DA"/>
    <w:rsid w:val="00F0569E"/>
    <w:rsid w:val="00F064EF"/>
    <w:rsid w:val="00F10029"/>
    <w:rsid w:val="00F10757"/>
    <w:rsid w:val="00F236AC"/>
    <w:rsid w:val="00F250E4"/>
    <w:rsid w:val="00F37A94"/>
    <w:rsid w:val="00F46F5A"/>
    <w:rsid w:val="00F6069C"/>
    <w:rsid w:val="00F70370"/>
    <w:rsid w:val="00F93B25"/>
    <w:rsid w:val="00F946D4"/>
    <w:rsid w:val="00F968D3"/>
    <w:rsid w:val="00FA1DE1"/>
    <w:rsid w:val="00FA384F"/>
    <w:rsid w:val="00FB0A2A"/>
    <w:rsid w:val="00FB3BD6"/>
    <w:rsid w:val="00FB538C"/>
    <w:rsid w:val="00FC7B39"/>
    <w:rsid w:val="00FD13A3"/>
    <w:rsid w:val="00FD75A8"/>
    <w:rsid w:val="00FD7990"/>
    <w:rsid w:val="00FE35DD"/>
    <w:rsid w:val="00FE5E12"/>
    <w:rsid w:val="00FF2806"/>
    <w:rsid w:val="00FF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76B5"/>
  <w15:chartTrackingRefBased/>
  <w15:docId w15:val="{B4440071-FA87-4D7E-9E00-87E8657E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B3204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B3204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E56A5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7D2629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character" w:styleId="Hyperlnk">
    <w:name w:val="Hyperlink"/>
    <w:basedOn w:val="Standardstycketeckensnitt"/>
    <w:rsid w:val="00DB1CC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B1CC1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rsid w:val="0080463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804633"/>
    <w:rPr>
      <w:sz w:val="24"/>
    </w:rPr>
  </w:style>
  <w:style w:type="paragraph" w:styleId="Revision">
    <w:name w:val="Revision"/>
    <w:hidden/>
    <w:uiPriority w:val="99"/>
    <w:semiHidden/>
    <w:rsid w:val="00AF5B3F"/>
    <w:rPr>
      <w:sz w:val="24"/>
    </w:rPr>
  </w:style>
  <w:style w:type="character" w:styleId="Kommentarsreferens">
    <w:name w:val="annotation reference"/>
    <w:basedOn w:val="Standardstycketeckensnitt"/>
    <w:rsid w:val="00AF5B3F"/>
    <w:rPr>
      <w:sz w:val="16"/>
      <w:szCs w:val="16"/>
    </w:rPr>
  </w:style>
  <w:style w:type="paragraph" w:styleId="Kommentarer">
    <w:name w:val="annotation text"/>
    <w:basedOn w:val="Normal"/>
    <w:link w:val="KommentarerChar"/>
    <w:rsid w:val="00AF5B3F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AF5B3F"/>
  </w:style>
  <w:style w:type="paragraph" w:styleId="Kommentarsmne">
    <w:name w:val="annotation subject"/>
    <w:basedOn w:val="Kommentarer"/>
    <w:next w:val="Kommentarer"/>
    <w:link w:val="KommentarsmneChar"/>
    <w:rsid w:val="00AF5B3F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AF5B3F"/>
    <w:rPr>
      <w:b/>
      <w:bCs/>
    </w:rPr>
  </w:style>
  <w:style w:type="paragraph" w:styleId="Sidfot">
    <w:name w:val="footer"/>
    <w:basedOn w:val="Normal"/>
    <w:link w:val="SidfotChar"/>
    <w:rsid w:val="006B189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B18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0509aa\AppData\Roaming\Microsoft\Mallar\Protmall%202015-12-18%20Ny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D989-1428-414D-8A01-CCA7A15F75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Protmall 2015-12-18 Ny</Template>
  <TotalTime>1097</TotalTime>
  <Pages>3</Pages>
  <Words>567</Words>
  <Characters>3013</Characters>
  <Application>Microsoft Office Word</Application>
  <DocSecurity>0</DocSecurity>
  <Lines>1004</Lines>
  <Paragraphs>255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Asplind</dc:creator>
  <cp:keywords/>
  <dc:description/>
  <cp:lastModifiedBy>Sofie Bergenheim</cp:lastModifiedBy>
  <cp:revision>85</cp:revision>
  <cp:lastPrinted>2026-10-08T09:14:00Z</cp:lastPrinted>
  <dcterms:created xsi:type="dcterms:W3CDTF">2023-07-27T13:26:00Z</dcterms:created>
  <dcterms:modified xsi:type="dcterms:W3CDTF">2026-10-13T13:23:00Z</dcterms:modified>
</cp:coreProperties>
</file>