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B716040F5A48E58E0AD43857EF03CD"/>
        </w:placeholder>
        <w:text/>
      </w:sdtPr>
      <w:sdtEndPr/>
      <w:sdtContent>
        <w:p w:rsidRPr="00482C18" w:rsidR="00AF30DD" w:rsidP="0026388D" w:rsidRDefault="00AF30DD" w14:paraId="0792DEC3" w14:textId="77777777">
          <w:pPr>
            <w:pStyle w:val="Rubrik1"/>
            <w:spacing w:after="300"/>
          </w:pPr>
          <w:r w:rsidRPr="00482C18">
            <w:t>Förslag till riksdagsbeslut</w:t>
          </w:r>
        </w:p>
      </w:sdtContent>
    </w:sdt>
    <w:sdt>
      <w:sdtPr>
        <w:alias w:val="Yrkande 1"/>
        <w:tag w:val="296a7b55-2a9a-415e-a5fd-efeebddea265"/>
        <w:id w:val="-1675184442"/>
        <w:lock w:val="sdtLocked"/>
      </w:sdtPr>
      <w:sdtEndPr/>
      <w:sdtContent>
        <w:p w:rsidR="00AC67BC" w:rsidRDefault="008B36C9" w14:paraId="5A3C158C" w14:textId="77777777">
          <w:pPr>
            <w:pStyle w:val="Frslagstext"/>
          </w:pPr>
          <w:r>
            <w:t>Riksdagen ställer sig bakom det som anförs i motionen om att prioritera svensk basindustri vid utformning av energipolitiken och tillkännager detta för regeringen.</w:t>
          </w:r>
        </w:p>
      </w:sdtContent>
    </w:sdt>
    <w:sdt>
      <w:sdtPr>
        <w:alias w:val="Yrkande 2"/>
        <w:tag w:val="1bfb6283-ae76-4a54-a2c2-701bb4c74911"/>
        <w:id w:val="2002462278"/>
        <w:lock w:val="sdtLocked"/>
      </w:sdtPr>
      <w:sdtEndPr/>
      <w:sdtContent>
        <w:p w:rsidR="00AC67BC" w:rsidRDefault="008B36C9" w14:paraId="0F9AAB63" w14:textId="77777777">
          <w:pPr>
            <w:pStyle w:val="Frslagstext"/>
          </w:pPr>
          <w:r>
            <w:t>Riksdagen ställer sig bakom det som anförs i motionen om större fokus på industrins villkor i infrastrukturplaneringen och tillkännager detta för regeringen.</w:t>
          </w:r>
        </w:p>
      </w:sdtContent>
    </w:sdt>
    <w:sdt>
      <w:sdtPr>
        <w:alias w:val="Yrkande 3"/>
        <w:tag w:val="1dd7ca53-3955-44a0-81e7-659166e92ba5"/>
        <w:id w:val="2076704897"/>
        <w:lock w:val="sdtLocked"/>
      </w:sdtPr>
      <w:sdtEndPr/>
      <w:sdtContent>
        <w:p w:rsidR="00AC67BC" w:rsidRDefault="008B36C9" w14:paraId="4B48AB67" w14:textId="77777777">
          <w:pPr>
            <w:pStyle w:val="Frslagstext"/>
          </w:pPr>
          <w:r>
            <w:t>Riksdagen ställer sig bakom det som anförs i motionen om att stärka utbildningsinsatserna kopplat till stålindustrins kompetensbehov och tillkännager detta för regeringen.</w:t>
          </w:r>
        </w:p>
      </w:sdtContent>
    </w:sdt>
    <w:sdt>
      <w:sdtPr>
        <w:alias w:val="Yrkande 4"/>
        <w:tag w:val="019958ca-4c03-4c4d-a849-5a0d6cc6836e"/>
        <w:id w:val="201056773"/>
        <w:lock w:val="sdtLocked"/>
      </w:sdtPr>
      <w:sdtEndPr/>
      <w:sdtContent>
        <w:p w:rsidR="00AC67BC" w:rsidRDefault="008B36C9" w14:paraId="5549A9A3" w14:textId="77777777">
          <w:pPr>
            <w:pStyle w:val="Frslagstext"/>
          </w:pPr>
          <w:r>
            <w:t>Riksdagen ställer sig bakom det som anförs i motionen om att rikta medel till metallurgiforskning och tillkännager detta för regeringen.</w:t>
          </w:r>
        </w:p>
      </w:sdtContent>
    </w:sdt>
    <w:sdt>
      <w:sdtPr>
        <w:alias w:val="Yrkande 5"/>
        <w:tag w:val="2c258409-2243-4a83-8235-c7ac422abf16"/>
        <w:id w:val="-2027247792"/>
        <w:lock w:val="sdtLocked"/>
      </w:sdtPr>
      <w:sdtEndPr/>
      <w:sdtContent>
        <w:p w:rsidR="00AC67BC" w:rsidRDefault="008B36C9" w14:paraId="25B59EAF" w14:textId="77777777">
          <w:pPr>
            <w:pStyle w:val="Frslagstext"/>
          </w:pPr>
          <w:r>
            <w:t>Riksdagen ställer sig bakom det som anförs i motionen om utökad forskning och utveckling inom stålindustrin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C3232AEBBF4DC58D37161AF47BD76B"/>
        </w:placeholder>
        <w:text/>
      </w:sdtPr>
      <w:sdtEndPr/>
      <w:sdtContent>
        <w:p w:rsidRPr="00482C18" w:rsidR="006D79C9" w:rsidP="00333E95" w:rsidRDefault="006D79C9" w14:paraId="3C0B8B9A" w14:textId="77777777">
          <w:pPr>
            <w:pStyle w:val="Rubrik1"/>
          </w:pPr>
          <w:r w:rsidRPr="00482C18">
            <w:t>Motivering</w:t>
          </w:r>
        </w:p>
      </w:sdtContent>
    </w:sdt>
    <w:p w:rsidRPr="003F66FD" w:rsidR="00AC796E" w:rsidP="003F66FD" w:rsidRDefault="00AC796E" w14:paraId="21F76E5C" w14:textId="502646B2">
      <w:pPr>
        <w:pStyle w:val="Normalutanindragellerluft"/>
      </w:pPr>
      <w:r w:rsidRPr="003F66FD">
        <w:t xml:space="preserve">Exporten av förädlade metaller är betydande för svensk ekonomi. Den totala exporten </w:t>
      </w:r>
      <w:r w:rsidRPr="003F66FD" w:rsidR="00E21986">
        <w:t>av</w:t>
      </w:r>
      <w:r w:rsidRPr="003F66FD">
        <w:t xml:space="preserve"> malm, stål och andra metaller uppgick till 153 miljarder </w:t>
      </w:r>
      <w:r w:rsidRPr="003F66FD" w:rsidR="006F6E04">
        <w:t xml:space="preserve">år </w:t>
      </w:r>
      <w:r w:rsidRPr="003F66FD">
        <w:t xml:space="preserve">2019. Den viktigaste varugruppen i detta sammanhang är alltjämt stålprodukter där svensk industri nischat sig genom att specialisera sig på produktion av högpresterande stål. Sverige </w:t>
      </w:r>
      <w:r w:rsidRPr="003F66FD" w:rsidR="006F6E04">
        <w:t xml:space="preserve">importerar och exporterar </w:t>
      </w:r>
      <w:r w:rsidRPr="003F66FD">
        <w:t xml:space="preserve">ungefär lika mycket mätt i vikt, men då vi producerar och exporterar det högpresterande stålet och importerar mer av standardprodukter är exportvärdet uppemot 40 procent högre. Genom satsningar på mer högteknologiska produkter står sig Sverige därmed relativt väl i konkurrensen och kan fortsätta </w:t>
      </w:r>
      <w:r w:rsidRPr="003F66FD" w:rsidR="00E21986">
        <w:t xml:space="preserve">att </w:t>
      </w:r>
      <w:r w:rsidRPr="003F66FD">
        <w:t xml:space="preserve">generera såväl skatteintäkter som arbetstillfällen. För att även fortsatt vara konkurrenskraftiga gäller dock att ligga i framkant vad gäller utbildning, forskning, marknadsföring och innovation, vilket i hög utsträckning måste ske i symbios mellan det offentliga och industrin. </w:t>
      </w:r>
    </w:p>
    <w:p w:rsidRPr="003F66FD" w:rsidR="00AC796E" w:rsidP="003F66FD" w:rsidRDefault="00AC796E" w14:paraId="2C5189FA" w14:textId="0B83AB07">
      <w:r w:rsidRPr="003F66FD">
        <w:t xml:space="preserve">De mineralrelaterade näringarna är centrala för Sverige och genererar arbetstillfällen och välstånd i glesbygd där brytningen oftast sker. Därför blir det ibland svårsmält när vissa, om än indirekt, vill grusa förutsättningarna för en stark svensk basindustri genom </w:t>
      </w:r>
      <w:r w:rsidRPr="003F66FD">
        <w:lastRenderedPageBreak/>
        <w:t>exempelvis en verklighetsfrånvänd energipolitik, felprioriteringar inom infrastrukturen, skattepålagor och andra administrativa hinder.</w:t>
      </w:r>
      <w:r w:rsidRPr="003F66FD" w:rsidR="00885CB0">
        <w:t xml:space="preserve"> Den svenska stålindustrin</w:t>
      </w:r>
      <w:r w:rsidRPr="003F66FD" w:rsidR="009708C6">
        <w:t xml:space="preserve"> </w:t>
      </w:r>
      <w:r w:rsidRPr="003F66FD" w:rsidR="00885CB0">
        <w:t>har</w:t>
      </w:r>
      <w:r w:rsidRPr="003F66FD">
        <w:t xml:space="preserve"> utvecklingspotential</w:t>
      </w:r>
      <w:r w:rsidRPr="003F66FD" w:rsidR="00885CB0">
        <w:t>.</w:t>
      </w:r>
      <w:r w:rsidRPr="003F66FD">
        <w:t xml:space="preserve"> </w:t>
      </w:r>
      <w:r w:rsidRPr="003F66FD" w:rsidR="00885CB0">
        <w:t>Av den anledningen behövs satsningar på den industriella grenen.</w:t>
      </w:r>
    </w:p>
    <w:p w:rsidRPr="00482C18" w:rsidR="00AC796E" w:rsidP="003E7F87" w:rsidRDefault="00AC796E" w14:paraId="27ECF7C9" w14:textId="77777777">
      <w:pPr>
        <w:pStyle w:val="Rubrik1"/>
        <w:jc w:val="both"/>
      </w:pPr>
      <w:r w:rsidRPr="00482C18">
        <w:t>Energipolitiken</w:t>
      </w:r>
    </w:p>
    <w:p w:rsidRPr="003F66FD" w:rsidR="00AC796E" w:rsidP="003F66FD" w:rsidRDefault="00AC796E" w14:paraId="48EAA88B" w14:textId="7C82F51F">
      <w:pPr>
        <w:pStyle w:val="Normalutanindragellerluft"/>
      </w:pPr>
      <w:r w:rsidRPr="003F66FD">
        <w:t xml:space="preserve">Svensk basindustri i allmänhet och stålindustrin i synnerhet är starkt beroende av en stabil och säker tillgång till el. Därför är det ett stort orosmoln för stålföretagen när man ser hur svensk politik riktas in på att byta ut det som </w:t>
      </w:r>
      <w:r w:rsidRPr="003F66FD" w:rsidR="00E21986">
        <w:t xml:space="preserve">har </w:t>
      </w:r>
      <w:r w:rsidRPr="003F66FD">
        <w:t xml:space="preserve">fungerat i decennier mot kostnadsdrivande och opålitlig väderberoende elproduktion. Svensk stålindustris produkter går till övervägande del på export och är därmed starkt beroende av goda villkor relativt konkurrerande företag på världsmarknaden. </w:t>
      </w:r>
    </w:p>
    <w:p w:rsidRPr="003F66FD" w:rsidR="00AC796E" w:rsidP="003F66FD" w:rsidRDefault="0026676A" w14:paraId="4E80BB1E" w14:textId="153F736D">
      <w:r w:rsidRPr="003F66FD">
        <w:t xml:space="preserve">En </w:t>
      </w:r>
      <w:r w:rsidRPr="003F66FD" w:rsidR="00AC796E">
        <w:t xml:space="preserve">verklighetsförankrad och välfärdsinriktad energipolitik bygger vidare på den energimix med huvudsakligen vatten- och kärnkraft som historiskt </w:t>
      </w:r>
      <w:r w:rsidRPr="003F66FD" w:rsidR="00E21986">
        <w:t xml:space="preserve">har </w:t>
      </w:r>
      <w:r w:rsidRPr="003F66FD" w:rsidR="00AC796E">
        <w:t xml:space="preserve">tjänat </w:t>
      </w:r>
      <w:r w:rsidRPr="003F66FD">
        <w:t xml:space="preserve">landet </w:t>
      </w:r>
      <w:r w:rsidRPr="003F66FD" w:rsidR="00AC796E">
        <w:t>mycket väl</w:t>
      </w:r>
      <w:r w:rsidRPr="003F66FD" w:rsidR="009708C6">
        <w:t xml:space="preserve">. </w:t>
      </w:r>
      <w:r w:rsidRPr="003F66FD">
        <w:t>S</w:t>
      </w:r>
      <w:r w:rsidRPr="003F66FD" w:rsidR="00AC796E">
        <w:t>ubventioner och skattelättnader till</w:t>
      </w:r>
      <w:r w:rsidRPr="003F66FD">
        <w:t xml:space="preserve"> exempelvis</w:t>
      </w:r>
      <w:r w:rsidRPr="003F66FD" w:rsidR="00AC796E">
        <w:t xml:space="preserve"> väderberoende energislag snedvrider energimarknaden och grusar möjligheterna till ett robust energisystem. </w:t>
      </w:r>
      <w:r w:rsidRPr="003F66FD" w:rsidR="00D75D65">
        <w:t>S</w:t>
      </w:r>
      <w:r w:rsidRPr="003F66FD" w:rsidR="00AC796E">
        <w:t xml:space="preserve">tålindustrins villkor </w:t>
      </w:r>
      <w:r w:rsidRPr="003F66FD" w:rsidR="00D75D65">
        <w:t xml:space="preserve">gynnas av </w:t>
      </w:r>
      <w:r w:rsidRPr="003F66FD" w:rsidR="00AC796E">
        <w:t>en sund och genomtänkt energipolitik</w:t>
      </w:r>
      <w:r w:rsidRPr="003F66FD" w:rsidR="009708C6">
        <w:t>.</w:t>
      </w:r>
      <w:r w:rsidRPr="003F66FD" w:rsidR="00AC796E">
        <w:t xml:space="preserve"> En verklighets</w:t>
      </w:r>
      <w:r w:rsidR="003F66FD">
        <w:softHyphen/>
      </w:r>
      <w:r w:rsidRPr="003F66FD" w:rsidR="00AC796E">
        <w:t>frånvänd energipolitik som resulterar i en kostnadsdrivande och opålitlig väderberoende elproduktion utgör ett direkt och påtagligt hot gentemot Sveriges tunga industri</w:t>
      </w:r>
      <w:r w:rsidRPr="003F66FD" w:rsidR="009708C6">
        <w:t>.</w:t>
      </w:r>
    </w:p>
    <w:p w:rsidRPr="00482C18" w:rsidR="00AC796E" w:rsidP="003E7F87" w:rsidRDefault="00AC796E" w14:paraId="3B97506E" w14:textId="77777777">
      <w:pPr>
        <w:pStyle w:val="Rubrik1"/>
        <w:jc w:val="both"/>
      </w:pPr>
      <w:r w:rsidRPr="00482C18">
        <w:t>Infrastrukturen</w:t>
      </w:r>
    </w:p>
    <w:p w:rsidRPr="003F66FD" w:rsidR="00AC796E" w:rsidP="003F66FD" w:rsidRDefault="00AC796E" w14:paraId="7E7D6495" w14:textId="4E0192A5">
      <w:pPr>
        <w:pStyle w:val="Normalutanindragellerluft"/>
      </w:pPr>
      <w:r w:rsidRPr="003F66FD">
        <w:t>Stålindustrin är en bransch som i hög grad är beroende av stabila och tillförlitliga</w:t>
      </w:r>
      <w:r w:rsidRPr="003F66FD" w:rsidR="00D75D65">
        <w:t xml:space="preserve"> så kallade</w:t>
      </w:r>
      <w:r w:rsidRPr="003F66FD">
        <w:t xml:space="preserve"> just</w:t>
      </w:r>
      <w:r w:rsidRPr="003F66FD" w:rsidR="00E21986">
        <w:t>-</w:t>
      </w:r>
      <w:r w:rsidRPr="003F66FD">
        <w:t>in</w:t>
      </w:r>
      <w:r w:rsidRPr="003F66FD" w:rsidR="00E21986">
        <w:t>-</w:t>
      </w:r>
      <w:r w:rsidRPr="003F66FD">
        <w:t>time</w:t>
      </w:r>
      <w:r w:rsidRPr="003F66FD" w:rsidR="00E21986">
        <w:t>-</w:t>
      </w:r>
      <w:r w:rsidRPr="003F66FD">
        <w:t>leveranser av råvara, järnmalm, för att kostsamma produktionsstopp ska undvikas. Detta samtidigt som behovet av ett robust och välfungerande transport</w:t>
      </w:r>
      <w:r w:rsidRPr="003F66FD" w:rsidR="003F66FD">
        <w:softHyphen/>
      </w:r>
      <w:r w:rsidRPr="003F66FD">
        <w:t>system för de färdiga stålprodukterna ut till kund är lika fundamentalt för värdekedjor</w:t>
      </w:r>
      <w:r w:rsidRPr="003F66FD" w:rsidR="003F66FD">
        <w:softHyphen/>
      </w:r>
      <w:r w:rsidRPr="003F66FD">
        <w:t>nas upprätthållande. Stålindustrin förlitar sig i mycket stor utsträckning på järnvägs</w:t>
      </w:r>
      <w:r w:rsidRPr="003F66FD" w:rsidR="003F66FD">
        <w:softHyphen/>
      </w:r>
      <w:r w:rsidRPr="003F66FD">
        <w:t>transporter</w:t>
      </w:r>
      <w:r w:rsidRPr="003F66FD" w:rsidR="00E21986">
        <w:t>,</w:t>
      </w:r>
      <w:r w:rsidRPr="003F66FD">
        <w:t xml:space="preserve"> varför </w:t>
      </w:r>
      <w:r w:rsidRPr="003F66FD" w:rsidR="00D75D65">
        <w:t xml:space="preserve">ett tillräckligt </w:t>
      </w:r>
      <w:r w:rsidRPr="003F66FD">
        <w:t>underhåll</w:t>
      </w:r>
      <w:r w:rsidRPr="003F66FD" w:rsidR="00E21986">
        <w:t xml:space="preserve"> av</w:t>
      </w:r>
      <w:r w:rsidRPr="003F66FD">
        <w:t xml:space="preserve"> järnvägsnäten är erforderligt. </w:t>
      </w:r>
      <w:r w:rsidRPr="003F66FD" w:rsidR="00D75D65">
        <w:t>U</w:t>
      </w:r>
      <w:r w:rsidRPr="003F66FD">
        <w:t xml:space="preserve">nderhållet av järnvägsnäten </w:t>
      </w:r>
      <w:r w:rsidRPr="003F66FD" w:rsidR="00D75D65">
        <w:t xml:space="preserve">har </w:t>
      </w:r>
      <w:r w:rsidRPr="003F66FD">
        <w:t>varit eftersatt under många decennier. Vidare behöver flaskhalsar i systemet byggas bort för att underlätta</w:t>
      </w:r>
      <w:r w:rsidRPr="003F66FD" w:rsidR="00D75D65">
        <w:t xml:space="preserve"> för</w:t>
      </w:r>
      <w:r w:rsidRPr="003F66FD">
        <w:t xml:space="preserve"> godstransporter och standarden </w:t>
      </w:r>
      <w:r w:rsidRPr="003F66FD" w:rsidR="00D75D65">
        <w:t xml:space="preserve">behöver höjas </w:t>
      </w:r>
      <w:r w:rsidRPr="003F66FD">
        <w:t xml:space="preserve">för att medge transporter med högre hastigheter än idag. Ett </w:t>
      </w:r>
      <w:bookmarkStart w:name="_Hlk50730986" w:id="1"/>
      <w:r w:rsidRPr="003F66FD">
        <w:t>större fokus behöver därför riktas mot industrins villkor i infrastrukturplaneringen</w:t>
      </w:r>
      <w:bookmarkEnd w:id="1"/>
      <w:r w:rsidRPr="003F66FD" w:rsidR="009708C6">
        <w:t>.</w:t>
      </w:r>
    </w:p>
    <w:p w:rsidRPr="00482C18" w:rsidR="00AC796E" w:rsidP="003E7F87" w:rsidRDefault="00AC796E" w14:paraId="2B88A1D0" w14:textId="77777777">
      <w:pPr>
        <w:pStyle w:val="Rubrik1"/>
        <w:jc w:val="both"/>
      </w:pPr>
      <w:r w:rsidRPr="00482C18">
        <w:t>Utbildning</w:t>
      </w:r>
    </w:p>
    <w:p w:rsidRPr="003F66FD" w:rsidR="00AC796E" w:rsidP="003F66FD" w:rsidRDefault="00AC796E" w14:paraId="2EE47C20" w14:textId="2D63AFD7">
      <w:pPr>
        <w:pStyle w:val="Normalutanindragellerluft"/>
      </w:pPr>
      <w:r w:rsidRPr="003F66FD">
        <w:t>Stålindustrin i Sverige är högteknologisk</w:t>
      </w:r>
      <w:r w:rsidRPr="003F66FD" w:rsidR="00D75D65">
        <w:t xml:space="preserve"> och beroende av </w:t>
      </w:r>
      <w:r w:rsidRPr="003F66FD">
        <w:t>att utbildningsväsendet förse</w:t>
      </w:r>
      <w:r w:rsidRPr="003F66FD" w:rsidR="00D75D65">
        <w:t>r</w:t>
      </w:r>
      <w:r w:rsidRPr="003F66FD">
        <w:t xml:space="preserve"> industrin med rätt kompetens. </w:t>
      </w:r>
      <w:r w:rsidRPr="003F66FD" w:rsidR="00D75D65">
        <w:t>U</w:t>
      </w:r>
      <w:r w:rsidRPr="003F66FD">
        <w:t>tbildningsinsatser</w:t>
      </w:r>
      <w:r w:rsidRPr="003F66FD" w:rsidR="00D75D65">
        <w:t>na</w:t>
      </w:r>
      <w:r w:rsidRPr="003F66FD">
        <w:t xml:space="preserve"> för industrin inom ämnen som metallurgi</w:t>
      </w:r>
      <w:r w:rsidRPr="003F66FD" w:rsidR="005E3FE4">
        <w:t xml:space="preserve"> är för små</w:t>
      </w:r>
      <w:r w:rsidRPr="003F66FD">
        <w:t xml:space="preserve">. </w:t>
      </w:r>
      <w:r w:rsidRPr="003F66FD" w:rsidR="005E3FE4">
        <w:t>T</w:t>
      </w:r>
      <w:r w:rsidRPr="003F66FD">
        <w:t>ack vare modern informationsteknologi finns utrymme för att förlägga utbildningar nära produktionsorterna genom distansutbildning</w:t>
      </w:r>
      <w:r w:rsidRPr="003F66FD" w:rsidR="005E3FE4">
        <w:t>,</w:t>
      </w:r>
      <w:r w:rsidRPr="003F66FD">
        <w:t xml:space="preserve"> vilket kan ge upphov till regionalpolitiska fördelar. Utbildningssatsningar med relevans för stålindust</w:t>
      </w:r>
      <w:r w:rsidR="003F66FD">
        <w:softHyphen/>
      </w:r>
      <w:r w:rsidRPr="003F66FD">
        <w:t>rin är nödvändiga</w:t>
      </w:r>
      <w:r w:rsidRPr="003F66FD" w:rsidR="005E3FE4">
        <w:t>.</w:t>
      </w:r>
    </w:p>
    <w:p w:rsidRPr="00482C18" w:rsidR="00AC796E" w:rsidP="003E7F87" w:rsidRDefault="00AC796E" w14:paraId="0E7AAB9F" w14:textId="77777777">
      <w:pPr>
        <w:pStyle w:val="Rubrik1"/>
        <w:jc w:val="both"/>
      </w:pPr>
      <w:r w:rsidRPr="00482C18">
        <w:lastRenderedPageBreak/>
        <w:t>Forskning och utveckling</w:t>
      </w:r>
    </w:p>
    <w:p w:rsidRPr="003F66FD" w:rsidR="00BB6339" w:rsidP="003F66FD" w:rsidRDefault="00AC796E" w14:paraId="6A837AD5" w14:textId="13131160">
      <w:pPr>
        <w:pStyle w:val="Normalutanindragellerluft"/>
      </w:pPr>
      <w:r w:rsidRPr="003F66FD">
        <w:t>Svensk stålindustri har en hög innovationskraft</w:t>
      </w:r>
      <w:r w:rsidRPr="003F66FD" w:rsidR="000A3F76">
        <w:t>,</w:t>
      </w:r>
      <w:r w:rsidRPr="003F66FD">
        <w:t xml:space="preserve"> vilket inte minst H</w:t>
      </w:r>
      <w:r w:rsidRPr="003F66FD" w:rsidR="000A3F76">
        <w:t>ybrit</w:t>
      </w:r>
      <w:r w:rsidRPr="003F66FD">
        <w:t xml:space="preserve">projektet utgör ett exempel på. </w:t>
      </w:r>
      <w:r w:rsidRPr="003F66FD" w:rsidR="005E3FE4">
        <w:t xml:space="preserve">Projektet syftar till att drastiskt minska stålindustrins utsläpp av koldioxid. </w:t>
      </w:r>
      <w:r w:rsidRPr="003F66FD">
        <w:t>En fullskalig svensk stålproduktion med den teknik som idag sker i experi</w:t>
      </w:r>
      <w:r w:rsidR="003F66FD">
        <w:softHyphen/>
      </w:r>
      <w:r w:rsidRPr="003F66FD">
        <w:t>mentell skala skulle kunna reducera svenska</w:t>
      </w:r>
      <w:r w:rsidRPr="003F66FD" w:rsidR="005E3FE4">
        <w:t xml:space="preserve"> koldioxidutsläpp</w:t>
      </w:r>
      <w:r w:rsidRPr="003F66FD">
        <w:t xml:space="preserve"> med uppemot </w:t>
      </w:r>
      <w:r w:rsidRPr="003F66FD" w:rsidR="005E3FE4">
        <w:t xml:space="preserve">tio procent </w:t>
      </w:r>
      <w:r w:rsidRPr="003F66FD">
        <w:t xml:space="preserve">och har potential att reducera utsläppen globalt med ungefär </w:t>
      </w:r>
      <w:r w:rsidRPr="003F66FD" w:rsidR="005E3FE4">
        <w:t xml:space="preserve">sju procent </w:t>
      </w:r>
      <w:r w:rsidRPr="003F66FD">
        <w:t xml:space="preserve">om tekniken implementeras världen runt. Genom att skjuta till riktade forskningsmedel till denna viktiga basnärings forskning och utveckling, FoU, där </w:t>
      </w:r>
      <w:r w:rsidRPr="003F66FD" w:rsidR="005E3FE4">
        <w:t xml:space="preserve">bland annat </w:t>
      </w:r>
      <w:r w:rsidRPr="003F66FD">
        <w:t>metallurgi</w:t>
      </w:r>
      <w:bookmarkStart w:name="_GoBack" w:id="2"/>
      <w:bookmarkEnd w:id="2"/>
      <w:r w:rsidRPr="003F66FD">
        <w:t>forskning utgör en viktig komponent</w:t>
      </w:r>
      <w:r w:rsidRPr="003F66FD" w:rsidR="005E3FE4">
        <w:t xml:space="preserve">, </w:t>
      </w:r>
      <w:r w:rsidRPr="003F66FD">
        <w:t>kan inhemska tekniska landvinningar komma att bli en viktig exportvara jämte stålet. Målet ska vara en världsledande position inom fältet FoU</w:t>
      </w:r>
      <w:r w:rsidRPr="003F66FD" w:rsidR="005E3FE4">
        <w:t>.</w:t>
      </w:r>
      <w:r w:rsidRPr="003F66FD">
        <w:t xml:space="preserve"> </w:t>
      </w:r>
    </w:p>
    <w:sdt>
      <w:sdtPr>
        <w:alias w:val="CC_Underskrifter"/>
        <w:tag w:val="CC_Underskrifter"/>
        <w:id w:val="583496634"/>
        <w:lock w:val="sdtContentLocked"/>
        <w:placeholder>
          <w:docPart w:val="A296A5418D06484FAF3E003A479E2755"/>
        </w:placeholder>
      </w:sdtPr>
      <w:sdtEndPr/>
      <w:sdtContent>
        <w:p w:rsidR="0026388D" w:rsidP="003F1268" w:rsidRDefault="0026388D" w14:paraId="05E07523" w14:textId="77777777"/>
        <w:p w:rsidRPr="008E0FE2" w:rsidR="004801AC" w:rsidP="003F1268" w:rsidRDefault="003F66FD" w14:paraId="3EF682BF" w14:textId="1374FF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0C5041" w:rsidRDefault="000C5041" w14:paraId="65FFD57C" w14:textId="77777777"/>
    <w:sectPr w:rsidR="000C50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A22D9" w14:textId="77777777" w:rsidR="007419E9" w:rsidRDefault="007419E9" w:rsidP="000C1CAD">
      <w:pPr>
        <w:spacing w:line="240" w:lineRule="auto"/>
      </w:pPr>
      <w:r>
        <w:separator/>
      </w:r>
    </w:p>
  </w:endnote>
  <w:endnote w:type="continuationSeparator" w:id="0">
    <w:p w14:paraId="7E90D397" w14:textId="77777777" w:rsidR="007419E9" w:rsidRDefault="007419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A81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7B3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EC714" w14:textId="7F10BDE5" w:rsidR="00262EA3" w:rsidRPr="003F1268" w:rsidRDefault="00262EA3" w:rsidP="003F12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28DA9" w14:textId="77777777" w:rsidR="007419E9" w:rsidRDefault="007419E9" w:rsidP="000C1CAD">
      <w:pPr>
        <w:spacing w:line="240" w:lineRule="auto"/>
      </w:pPr>
      <w:r>
        <w:separator/>
      </w:r>
    </w:p>
  </w:footnote>
  <w:footnote w:type="continuationSeparator" w:id="0">
    <w:p w14:paraId="1798ACBB" w14:textId="77777777" w:rsidR="007419E9" w:rsidRDefault="007419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F096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57BF43" wp14:anchorId="4A768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66FD" w14:paraId="4BFD07C1" w14:textId="38634764">
                          <w:pPr>
                            <w:jc w:val="right"/>
                          </w:pPr>
                          <w:sdt>
                            <w:sdtPr>
                              <w:alias w:val="CC_Noformat_Partikod"/>
                              <w:tag w:val="CC_Noformat_Partikod"/>
                              <w:id w:val="-53464382"/>
                              <w:placeholder>
                                <w:docPart w:val="39D068D0687D43EEA4393972E29FD882"/>
                              </w:placeholder>
                              <w:text/>
                            </w:sdtPr>
                            <w:sdtEndPr/>
                            <w:sdtContent>
                              <w:r w:rsidR="00AC796E">
                                <w:t>SD</w:t>
                              </w:r>
                            </w:sdtContent>
                          </w:sdt>
                          <w:sdt>
                            <w:sdtPr>
                              <w:alias w:val="CC_Noformat_Partinummer"/>
                              <w:tag w:val="CC_Noformat_Partinummer"/>
                              <w:id w:val="-1709555926"/>
                              <w:placeholder>
                                <w:docPart w:val="777727FC285C44B4826AB367F7F36DBA"/>
                              </w:placeholder>
                              <w:text/>
                            </w:sdtPr>
                            <w:sdtEndPr/>
                            <w:sdtContent>
                              <w:r w:rsidR="003743BA">
                                <w:t>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7688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66FD" w14:paraId="4BFD07C1" w14:textId="38634764">
                    <w:pPr>
                      <w:jc w:val="right"/>
                    </w:pPr>
                    <w:sdt>
                      <w:sdtPr>
                        <w:alias w:val="CC_Noformat_Partikod"/>
                        <w:tag w:val="CC_Noformat_Partikod"/>
                        <w:id w:val="-53464382"/>
                        <w:placeholder>
                          <w:docPart w:val="39D068D0687D43EEA4393972E29FD882"/>
                        </w:placeholder>
                        <w:text/>
                      </w:sdtPr>
                      <w:sdtEndPr/>
                      <w:sdtContent>
                        <w:r w:rsidR="00AC796E">
                          <w:t>SD</w:t>
                        </w:r>
                      </w:sdtContent>
                    </w:sdt>
                    <w:sdt>
                      <w:sdtPr>
                        <w:alias w:val="CC_Noformat_Partinummer"/>
                        <w:tag w:val="CC_Noformat_Partinummer"/>
                        <w:id w:val="-1709555926"/>
                        <w:placeholder>
                          <w:docPart w:val="777727FC285C44B4826AB367F7F36DBA"/>
                        </w:placeholder>
                        <w:text/>
                      </w:sdtPr>
                      <w:sdtEndPr/>
                      <w:sdtContent>
                        <w:r w:rsidR="003743BA">
                          <w:t>28</w:t>
                        </w:r>
                      </w:sdtContent>
                    </w:sdt>
                  </w:p>
                </w:txbxContent>
              </v:textbox>
              <w10:wrap anchorx="page"/>
            </v:shape>
          </w:pict>
        </mc:Fallback>
      </mc:AlternateContent>
    </w:r>
  </w:p>
  <w:p w:rsidRPr="00293C4F" w:rsidR="00262EA3" w:rsidP="00776B74" w:rsidRDefault="00262EA3" w14:paraId="32C1B3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4775D1" w14:textId="77777777">
    <w:pPr>
      <w:jc w:val="right"/>
    </w:pPr>
  </w:p>
  <w:p w:rsidR="00262EA3" w:rsidP="00776B74" w:rsidRDefault="00262EA3" w14:paraId="077F93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66FD" w14:paraId="0F32F3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586A91" wp14:anchorId="015141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66FD" w14:paraId="30A40655" w14:textId="21CD2F3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C796E">
          <w:t>SD</w:t>
        </w:r>
      </w:sdtContent>
    </w:sdt>
    <w:sdt>
      <w:sdtPr>
        <w:alias w:val="CC_Noformat_Partinummer"/>
        <w:tag w:val="CC_Noformat_Partinummer"/>
        <w:id w:val="-2014525982"/>
        <w:text/>
      </w:sdtPr>
      <w:sdtEndPr/>
      <w:sdtContent>
        <w:r w:rsidR="003743BA">
          <w:t>28</w:t>
        </w:r>
      </w:sdtContent>
    </w:sdt>
  </w:p>
  <w:p w:rsidRPr="008227B3" w:rsidR="00262EA3" w:rsidP="008227B3" w:rsidRDefault="003F66FD" w14:paraId="1F93A9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66FD" w14:paraId="7EEC66AE" w14:textId="77777777">
    <w:pPr>
      <w:pStyle w:val="MotionTIllRiksdagen"/>
    </w:pPr>
    <w:sdt>
      <w:sdtPr>
        <w:rPr>
          <w:rStyle w:val="BeteckningChar"/>
        </w:rPr>
        <w:alias w:val="CC_Noformat_Riksmote"/>
        <w:tag w:val="CC_Noformat_Riksmote"/>
        <w:id w:val="1201050710"/>
        <w:lock w:val="sdtContentLocked"/>
        <w:placeholder>
          <w:docPart w:val="7AF7FA3EB92B4017A8AF6D6533351C8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:660</w:t>
        </w:r>
      </w:sdtContent>
    </w:sdt>
  </w:p>
  <w:p w:rsidR="00262EA3" w:rsidP="00E03A3D" w:rsidRDefault="003F66FD" w14:paraId="4E2C2E6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5AC50B8B880E447998F2EAA74C3A505A"/>
      </w:placeholder>
      <w:text/>
    </w:sdtPr>
    <w:sdtEndPr/>
    <w:sdtContent>
      <w:p w:rsidR="00262EA3" w:rsidP="00283E0F" w:rsidRDefault="00AC796E" w14:paraId="0FFBFACF" w14:textId="77777777">
        <w:pPr>
          <w:pStyle w:val="FSHRub2"/>
        </w:pPr>
        <w:r>
          <w:t>Det svenska stålet</w:t>
        </w:r>
      </w:p>
    </w:sdtContent>
  </w:sdt>
  <w:sdt>
    <w:sdtPr>
      <w:alias w:val="CC_Boilerplate_3"/>
      <w:tag w:val="CC_Boilerplate_3"/>
      <w:id w:val="1606463544"/>
      <w:lock w:val="sdtContentLocked"/>
      <w15:appearance w15:val="hidden"/>
      <w:text w:multiLine="1"/>
    </w:sdtPr>
    <w:sdtEndPr/>
    <w:sdtContent>
      <w:p w:rsidR="00262EA3" w:rsidP="00283E0F" w:rsidRDefault="00262EA3" w14:paraId="50D19A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79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FEF"/>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F76"/>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41"/>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622"/>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8D"/>
    <w:rsid w:val="00263A75"/>
    <w:rsid w:val="00263B31"/>
    <w:rsid w:val="00263CFF"/>
    <w:rsid w:val="002643C2"/>
    <w:rsid w:val="0026451C"/>
    <w:rsid w:val="00264811"/>
    <w:rsid w:val="002662C5"/>
    <w:rsid w:val="0026644A"/>
    <w:rsid w:val="00266609"/>
    <w:rsid w:val="0026676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D0"/>
    <w:rsid w:val="002E0A17"/>
    <w:rsid w:val="002E0C77"/>
    <w:rsid w:val="002E0E38"/>
    <w:rsid w:val="002E19D1"/>
    <w:rsid w:val="002E250F"/>
    <w:rsid w:val="002E500B"/>
    <w:rsid w:val="002E59A6"/>
    <w:rsid w:val="002E59D4"/>
    <w:rsid w:val="002E5A37"/>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3B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87"/>
    <w:rsid w:val="003F0C65"/>
    <w:rsid w:val="003F0DD3"/>
    <w:rsid w:val="003F11B3"/>
    <w:rsid w:val="003F1268"/>
    <w:rsid w:val="003F1473"/>
    <w:rsid w:val="003F1CA9"/>
    <w:rsid w:val="003F1E52"/>
    <w:rsid w:val="003F2909"/>
    <w:rsid w:val="003F2D43"/>
    <w:rsid w:val="003F4798"/>
    <w:rsid w:val="003F4B69"/>
    <w:rsid w:val="003F66FD"/>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C1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FE4"/>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176"/>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E0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E9"/>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966"/>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CB0"/>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C9"/>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B7"/>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8C6"/>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BC"/>
    <w:rsid w:val="00AC78AC"/>
    <w:rsid w:val="00AC796E"/>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376"/>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B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D6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98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7A6"/>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225CD7"/>
  <w15:chartTrackingRefBased/>
  <w15:docId w15:val="{688C19A1-5C36-408F-84BD-15AC6D65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B716040F5A48E58E0AD43857EF03CD"/>
        <w:category>
          <w:name w:val="Allmänt"/>
          <w:gallery w:val="placeholder"/>
        </w:category>
        <w:types>
          <w:type w:val="bbPlcHdr"/>
        </w:types>
        <w:behaviors>
          <w:behavior w:val="content"/>
        </w:behaviors>
        <w:guid w:val="{39C7A2B9-0F71-40F8-8152-CE5464217175}"/>
      </w:docPartPr>
      <w:docPartBody>
        <w:p w:rsidR="007F62E5" w:rsidRDefault="00D64B82">
          <w:pPr>
            <w:pStyle w:val="BCB716040F5A48E58E0AD43857EF03CD"/>
          </w:pPr>
          <w:r w:rsidRPr="005A0A93">
            <w:rPr>
              <w:rStyle w:val="Platshllartext"/>
            </w:rPr>
            <w:t>Förslag till riksdagsbeslut</w:t>
          </w:r>
        </w:p>
      </w:docPartBody>
    </w:docPart>
    <w:docPart>
      <w:docPartPr>
        <w:name w:val="0EC3232AEBBF4DC58D37161AF47BD76B"/>
        <w:category>
          <w:name w:val="Allmänt"/>
          <w:gallery w:val="placeholder"/>
        </w:category>
        <w:types>
          <w:type w:val="bbPlcHdr"/>
        </w:types>
        <w:behaviors>
          <w:behavior w:val="content"/>
        </w:behaviors>
        <w:guid w:val="{E1FA8A06-F699-4CAD-9DA8-26A08E9D9544}"/>
      </w:docPartPr>
      <w:docPartBody>
        <w:p w:rsidR="007F62E5" w:rsidRDefault="00D64B82">
          <w:pPr>
            <w:pStyle w:val="0EC3232AEBBF4DC58D37161AF47BD76B"/>
          </w:pPr>
          <w:r w:rsidRPr="005A0A93">
            <w:rPr>
              <w:rStyle w:val="Platshllartext"/>
            </w:rPr>
            <w:t>Motivering</w:t>
          </w:r>
        </w:p>
      </w:docPartBody>
    </w:docPart>
    <w:docPart>
      <w:docPartPr>
        <w:name w:val="39D068D0687D43EEA4393972E29FD882"/>
        <w:category>
          <w:name w:val="Allmänt"/>
          <w:gallery w:val="placeholder"/>
        </w:category>
        <w:types>
          <w:type w:val="bbPlcHdr"/>
        </w:types>
        <w:behaviors>
          <w:behavior w:val="content"/>
        </w:behaviors>
        <w:guid w:val="{BBB29707-42D7-4EDC-9A78-EA156D562100}"/>
      </w:docPartPr>
      <w:docPartBody>
        <w:p w:rsidR="007F62E5" w:rsidRDefault="00D64B82">
          <w:pPr>
            <w:pStyle w:val="39D068D0687D43EEA4393972E29FD882"/>
          </w:pPr>
          <w:r>
            <w:rPr>
              <w:rStyle w:val="Platshllartext"/>
            </w:rPr>
            <w:t xml:space="preserve"> </w:t>
          </w:r>
        </w:p>
      </w:docPartBody>
    </w:docPart>
    <w:docPart>
      <w:docPartPr>
        <w:name w:val="777727FC285C44B4826AB367F7F36DBA"/>
        <w:category>
          <w:name w:val="Allmänt"/>
          <w:gallery w:val="placeholder"/>
        </w:category>
        <w:types>
          <w:type w:val="bbPlcHdr"/>
        </w:types>
        <w:behaviors>
          <w:behavior w:val="content"/>
        </w:behaviors>
        <w:guid w:val="{8E252CC8-231E-423F-AA67-3BAF87E0B5FD}"/>
      </w:docPartPr>
      <w:docPartBody>
        <w:p w:rsidR="007F62E5" w:rsidRDefault="00D64B82">
          <w:pPr>
            <w:pStyle w:val="777727FC285C44B4826AB367F7F36DBA"/>
          </w:pPr>
          <w:r>
            <w:t xml:space="preserve"> </w:t>
          </w:r>
        </w:p>
      </w:docPartBody>
    </w:docPart>
    <w:docPart>
      <w:docPartPr>
        <w:name w:val="DefaultPlaceholder_-1854013440"/>
        <w:category>
          <w:name w:val="Allmänt"/>
          <w:gallery w:val="placeholder"/>
        </w:category>
        <w:types>
          <w:type w:val="bbPlcHdr"/>
        </w:types>
        <w:behaviors>
          <w:behavior w:val="content"/>
        </w:behaviors>
        <w:guid w:val="{0DA1BA6A-C068-4EC7-850A-1393BE7CFE9E}"/>
      </w:docPartPr>
      <w:docPartBody>
        <w:p w:rsidR="007F62E5" w:rsidRDefault="00D64B82">
          <w:r w:rsidRPr="006C7CD9">
            <w:rPr>
              <w:rStyle w:val="Platshllartext"/>
            </w:rPr>
            <w:t>Klicka eller tryck här för att ange text.</w:t>
          </w:r>
        </w:p>
      </w:docPartBody>
    </w:docPart>
    <w:docPart>
      <w:docPartPr>
        <w:name w:val="5AC50B8B880E447998F2EAA74C3A505A"/>
        <w:category>
          <w:name w:val="Allmänt"/>
          <w:gallery w:val="placeholder"/>
        </w:category>
        <w:types>
          <w:type w:val="bbPlcHdr"/>
        </w:types>
        <w:behaviors>
          <w:behavior w:val="content"/>
        </w:behaviors>
        <w:guid w:val="{E55A71C3-E5B7-4B75-A7DD-1E3F5BC3951C}"/>
      </w:docPartPr>
      <w:docPartBody>
        <w:p w:rsidR="007F62E5" w:rsidRDefault="00D64B82">
          <w:r w:rsidRPr="006C7CD9">
            <w:rPr>
              <w:rStyle w:val="Platshllartext"/>
            </w:rPr>
            <w:t>[ange din text här]</w:t>
          </w:r>
        </w:p>
      </w:docPartBody>
    </w:docPart>
    <w:docPart>
      <w:docPartPr>
        <w:name w:val="7AF7FA3EB92B4017A8AF6D6533351C8D"/>
        <w:category>
          <w:name w:val="Allmänt"/>
          <w:gallery w:val="placeholder"/>
        </w:category>
        <w:types>
          <w:type w:val="bbPlcHdr"/>
        </w:types>
        <w:behaviors>
          <w:behavior w:val="content"/>
        </w:behaviors>
        <w:guid w:val="{7B1F7124-2972-4040-AFB2-20E8DB9E4698}"/>
      </w:docPartPr>
      <w:docPartBody>
        <w:p w:rsidR="007F62E5" w:rsidRDefault="00D64B82" w:rsidP="00D64B82">
          <w:pPr>
            <w:pStyle w:val="7AF7FA3EB92B4017A8AF6D6533351C8D"/>
          </w:pPr>
          <w:r w:rsidRPr="006C7CD9">
            <w:rPr>
              <w:rStyle w:val="Platshllartext"/>
            </w:rPr>
            <w:t>[ange din text här]</w:t>
          </w:r>
        </w:p>
      </w:docPartBody>
    </w:docPart>
    <w:docPart>
      <w:docPartPr>
        <w:name w:val="A296A5418D06484FAF3E003A479E2755"/>
        <w:category>
          <w:name w:val="Allmänt"/>
          <w:gallery w:val="placeholder"/>
        </w:category>
        <w:types>
          <w:type w:val="bbPlcHdr"/>
        </w:types>
        <w:behaviors>
          <w:behavior w:val="content"/>
        </w:behaviors>
        <w:guid w:val="{3FCF044D-9BB1-473B-9302-A2F33B3C163A}"/>
      </w:docPartPr>
      <w:docPartBody>
        <w:p w:rsidR="00411366" w:rsidRDefault="004113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B82"/>
    <w:rsid w:val="000F6D2A"/>
    <w:rsid w:val="003B486B"/>
    <w:rsid w:val="00411366"/>
    <w:rsid w:val="007F62E5"/>
    <w:rsid w:val="00A54CB5"/>
    <w:rsid w:val="00B92961"/>
    <w:rsid w:val="00D64B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4B82"/>
    <w:rPr>
      <w:color w:val="F4B083" w:themeColor="accent2" w:themeTint="99"/>
    </w:rPr>
  </w:style>
  <w:style w:type="paragraph" w:customStyle="1" w:styleId="BCB716040F5A48E58E0AD43857EF03CD">
    <w:name w:val="BCB716040F5A48E58E0AD43857EF03CD"/>
  </w:style>
  <w:style w:type="paragraph" w:customStyle="1" w:styleId="AE5E44DEB5164A0AA58BE38617C4A90D">
    <w:name w:val="AE5E44DEB5164A0AA58BE38617C4A9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13FF0176C44C9889878B5B6250A308">
    <w:name w:val="DB13FF0176C44C9889878B5B6250A308"/>
  </w:style>
  <w:style w:type="paragraph" w:customStyle="1" w:styleId="0EC3232AEBBF4DC58D37161AF47BD76B">
    <w:name w:val="0EC3232AEBBF4DC58D37161AF47BD76B"/>
  </w:style>
  <w:style w:type="paragraph" w:customStyle="1" w:styleId="893E15C0A42B4971903A5483CD716476">
    <w:name w:val="893E15C0A42B4971903A5483CD716476"/>
  </w:style>
  <w:style w:type="paragraph" w:customStyle="1" w:styleId="E0E6465EDE734B23A414C29242CD92C6">
    <w:name w:val="E0E6465EDE734B23A414C29242CD92C6"/>
  </w:style>
  <w:style w:type="paragraph" w:customStyle="1" w:styleId="39D068D0687D43EEA4393972E29FD882">
    <w:name w:val="39D068D0687D43EEA4393972E29FD882"/>
  </w:style>
  <w:style w:type="paragraph" w:customStyle="1" w:styleId="777727FC285C44B4826AB367F7F36DBA">
    <w:name w:val="777727FC285C44B4826AB367F7F36DBA"/>
  </w:style>
  <w:style w:type="paragraph" w:customStyle="1" w:styleId="7AF7FA3EB92B4017A8AF6D6533351C8D">
    <w:name w:val="7AF7FA3EB92B4017A8AF6D6533351C8D"/>
    <w:rsid w:val="00D64B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ACF4B-50E9-4876-95B9-6E14E449FC7F}"/>
</file>

<file path=customXml/itemProps2.xml><?xml version="1.0" encoding="utf-8"?>
<ds:datastoreItem xmlns:ds="http://schemas.openxmlformats.org/officeDocument/2006/customXml" ds:itemID="{5DABABE8-9E00-4BA5-8CBD-CEF0B1C66EC5}"/>
</file>

<file path=customXml/itemProps3.xml><?xml version="1.0" encoding="utf-8"?>
<ds:datastoreItem xmlns:ds="http://schemas.openxmlformats.org/officeDocument/2006/customXml" ds:itemID="{1DD48A5D-D065-4F6F-9B20-FE57268665FA}"/>
</file>

<file path=docProps/app.xml><?xml version="1.0" encoding="utf-8"?>
<Properties xmlns="http://schemas.openxmlformats.org/officeDocument/2006/extended-properties" xmlns:vt="http://schemas.openxmlformats.org/officeDocument/2006/docPropsVTypes">
  <Template>Normal</Template>
  <TotalTime>15</TotalTime>
  <Pages>3</Pages>
  <Words>744</Words>
  <Characters>4863</Characters>
  <Application>Microsoft Office Word</Application>
  <DocSecurity>0</DocSecurity>
  <Lines>83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 Det svenska stålet</vt:lpstr>
      <vt:lpstr>
      </vt:lpstr>
    </vt:vector>
  </TitlesOfParts>
  <Company>Sveriges riksdag</Company>
  <LinksUpToDate>false</LinksUpToDate>
  <CharactersWithSpaces>5582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