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740EDF" w:rsidRPr="00AE72B5" w:rsidTr="00740EDF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740EDF" w:rsidRPr="00AE72B5" w:rsidRDefault="00740EDF" w:rsidP="00740EDF">
            <w:pPr>
              <w:pStyle w:val="RSKRbeteckning"/>
              <w:spacing w:before="240"/>
            </w:pPr>
            <w:r w:rsidRPr="00AE72B5">
              <w:t>Riksdagsskrivelse</w:t>
            </w:r>
          </w:p>
          <w:p w:rsidR="00740EDF" w:rsidRPr="00AE72B5" w:rsidRDefault="00740EDF" w:rsidP="00740EDF">
            <w:pPr>
              <w:pStyle w:val="RSKRbeteckning"/>
            </w:pPr>
            <w:r w:rsidRPr="00AE72B5">
              <w:t>2008/09:37</w:t>
            </w:r>
          </w:p>
        </w:tc>
        <w:tc>
          <w:tcPr>
            <w:tcW w:w="1134" w:type="dxa"/>
          </w:tcPr>
          <w:p w:rsidR="00740EDF" w:rsidRPr="00AE72B5" w:rsidRDefault="00AE72B5" w:rsidP="00740EDF">
            <w:pPr>
              <w:jc w:val="right"/>
            </w:pPr>
            <w:r w:rsidRPr="00AE72B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0EDF" w:rsidRPr="00AE72B5" w:rsidTr="00740EDF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740EDF" w:rsidRPr="00AE72B5" w:rsidRDefault="00740EDF">
            <w:pPr>
              <w:rPr>
                <w:sz w:val="10"/>
              </w:rPr>
            </w:pPr>
          </w:p>
        </w:tc>
      </w:tr>
    </w:tbl>
    <w:p w:rsidR="00740EDF" w:rsidRPr="00AE72B5" w:rsidRDefault="00740EDF"/>
    <w:p w:rsidR="00740EDF" w:rsidRPr="00AE72B5" w:rsidRDefault="00740EDF" w:rsidP="00740EDF">
      <w:pPr>
        <w:pStyle w:val="Mottagare1"/>
      </w:pPr>
      <w:r w:rsidRPr="00AE72B5">
        <w:t>Regeringen</w:t>
      </w:r>
    </w:p>
    <w:p w:rsidR="00740EDF" w:rsidRPr="00AE72B5" w:rsidRDefault="00740EDF" w:rsidP="00740EDF">
      <w:pPr>
        <w:pStyle w:val="Mottagare2"/>
      </w:pPr>
      <w:r w:rsidRPr="00AE72B5">
        <w:t>Justitiedepartementet</w:t>
      </w:r>
    </w:p>
    <w:p w:rsidR="00740EDF" w:rsidRPr="00AE72B5" w:rsidRDefault="00740EDF" w:rsidP="00740EDF">
      <w:r w:rsidRPr="00AE72B5">
        <w:t>Med överlämnande av socialförsäkringsutskottets betänkande 2008/09:SfU3 Nya regler för arbetskraftsinvandring får jag anmäla att riksdagen denna dag bifallit utskottets förslag till riksdagsbeslut.</w:t>
      </w:r>
    </w:p>
    <w:p w:rsidR="00740EDF" w:rsidRPr="00AE72B5" w:rsidRDefault="00740EDF" w:rsidP="00740EDF">
      <w:pPr>
        <w:pStyle w:val="Stockholm"/>
      </w:pPr>
      <w:r w:rsidRPr="00AE72B5">
        <w:t>Stockholm den 12 november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40EDF" w:rsidRPr="00AE72B5" w:rsidTr="00740EDF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740EDF" w:rsidRPr="00AE72B5" w:rsidRDefault="00740EDF" w:rsidP="00740EDF">
            <w:pPr>
              <w:pStyle w:val="AvsTalman"/>
            </w:pPr>
            <w:r w:rsidRPr="00AE72B5">
              <w:t>Per Westerberg</w:t>
            </w:r>
          </w:p>
        </w:tc>
        <w:tc>
          <w:tcPr>
            <w:tcW w:w="3628" w:type="dxa"/>
          </w:tcPr>
          <w:p w:rsidR="00740EDF" w:rsidRPr="00AE72B5" w:rsidRDefault="00740EDF" w:rsidP="00740EDF">
            <w:pPr>
              <w:pStyle w:val="AvsTjnsteman"/>
            </w:pPr>
            <w:r w:rsidRPr="00AE72B5">
              <w:t>Ulf Christoffersson</w:t>
            </w:r>
          </w:p>
        </w:tc>
      </w:tr>
    </w:tbl>
    <w:p w:rsidR="00D85057" w:rsidRPr="00AE72B5" w:rsidRDefault="00D85057" w:rsidP="00740EDF"/>
    <w:sectPr w:rsidR="00D85057" w:rsidRPr="00AE72B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EDF"/>
    <w:rsid w:val="0009098F"/>
    <w:rsid w:val="000C2D8D"/>
    <w:rsid w:val="001667BD"/>
    <w:rsid w:val="001C2855"/>
    <w:rsid w:val="00224A43"/>
    <w:rsid w:val="00243D3C"/>
    <w:rsid w:val="00244660"/>
    <w:rsid w:val="0026798D"/>
    <w:rsid w:val="003B1AC9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40EDF"/>
    <w:rsid w:val="007D2903"/>
    <w:rsid w:val="00852286"/>
    <w:rsid w:val="00860608"/>
    <w:rsid w:val="008D022D"/>
    <w:rsid w:val="008D1E67"/>
    <w:rsid w:val="009417EF"/>
    <w:rsid w:val="009F0EC7"/>
    <w:rsid w:val="00A16D59"/>
    <w:rsid w:val="00AC3A6D"/>
    <w:rsid w:val="00AE72B5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0A4DE00-3874-430C-A6F8-ED82776D0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35</Words>
  <Characters>299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37</vt:lpwstr>
  </property>
  <property fmtid="{D5CDD505-2E9C-101B-9397-08002B2CF9AE}" pid="6" name="Datum">
    <vt:lpwstr>2008-11-12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Socialförsäkringsutskottet</vt:lpwstr>
  </property>
  <property fmtid="{D5CDD505-2E9C-101B-9397-08002B2CF9AE}" pid="14" name="UskBet">
    <vt:lpwstr>SfU</vt:lpwstr>
  </property>
  <property fmtid="{D5CDD505-2E9C-101B-9397-08002B2CF9AE}" pid="15" name="RefRM">
    <vt:lpwstr>2008/09</vt:lpwstr>
  </property>
  <property fmtid="{D5CDD505-2E9C-101B-9397-08002B2CF9AE}" pid="16" name="RefNr">
    <vt:lpwstr>3</vt:lpwstr>
  </property>
  <property fmtid="{D5CDD505-2E9C-101B-9397-08002B2CF9AE}" pid="17" name="RefRubrik">
    <vt:lpwstr>Nya regler för arbetskraftsinvandring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12 november 2008</vt:lpwstr>
  </property>
</Properties>
</file>