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55B4F61B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7147B6">
              <w:rPr>
                <w:b/>
                <w:lang w:eastAsia="en-US"/>
              </w:rPr>
              <w:t>3</w:t>
            </w:r>
            <w:r w:rsidR="007753D5">
              <w:rPr>
                <w:b/>
                <w:lang w:eastAsia="en-US"/>
              </w:rPr>
              <w:t>/2</w:t>
            </w:r>
            <w:r w:rsidR="007147B6">
              <w:rPr>
                <w:b/>
                <w:lang w:eastAsia="en-US"/>
              </w:rPr>
              <w:t>4</w:t>
            </w:r>
            <w:r w:rsidRPr="00DF4413">
              <w:rPr>
                <w:b/>
                <w:lang w:eastAsia="en-US"/>
              </w:rPr>
              <w:t>:</w:t>
            </w:r>
            <w:r w:rsidR="00FC60D4">
              <w:rPr>
                <w:b/>
                <w:lang w:eastAsia="en-US"/>
              </w:rPr>
              <w:t>31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C583430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9B2EE0">
              <w:rPr>
                <w:lang w:eastAsia="en-US"/>
              </w:rPr>
              <w:t>4-0</w:t>
            </w:r>
            <w:r w:rsidR="004434AA">
              <w:rPr>
                <w:lang w:eastAsia="en-US"/>
              </w:rPr>
              <w:t>3</w:t>
            </w:r>
            <w:r w:rsidR="00F87BF2">
              <w:rPr>
                <w:lang w:eastAsia="en-US"/>
              </w:rPr>
              <w:t>-</w:t>
            </w:r>
            <w:r w:rsidR="00FC60D4">
              <w:rPr>
                <w:lang w:eastAsia="en-US"/>
              </w:rPr>
              <w:t>22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0BC89C8D" w:rsidR="00626DFC" w:rsidRPr="005F6757" w:rsidRDefault="000A0537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475E89">
              <w:rPr>
                <w:color w:val="000000" w:themeColor="text1"/>
                <w:lang w:eastAsia="en-US"/>
              </w:rPr>
              <w:t>9.00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812C88">
              <w:rPr>
                <w:lang w:eastAsia="en-US"/>
              </w:rPr>
              <w:t>1</w:t>
            </w:r>
            <w:r w:rsidR="00C76DBA">
              <w:rPr>
                <w:lang w:eastAsia="en-US"/>
              </w:rPr>
              <w:t>0.</w:t>
            </w:r>
            <w:r w:rsidR="00FC60D4">
              <w:rPr>
                <w:lang w:eastAsia="en-US"/>
              </w:rPr>
              <w:t>40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</w:tbl>
    <w:p w14:paraId="4CF1B53C" w14:textId="6FC28DFE" w:rsidR="00DD00D6" w:rsidRDefault="00DD00D6"/>
    <w:p w14:paraId="2A3E11FE" w14:textId="1EE07576" w:rsidR="00DD00D6" w:rsidRDefault="00DD00D6"/>
    <w:p w14:paraId="2406E332" w14:textId="77777777" w:rsidR="00453C96" w:rsidRDefault="00453C96"/>
    <w:p w14:paraId="7C5CD52B" w14:textId="77777777" w:rsidR="00A43197" w:rsidRPr="00DF4413" w:rsidRDefault="00A43197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40B19EB7" w14:textId="0EEADA6C" w:rsidR="006003EA" w:rsidRPr="00401790" w:rsidRDefault="00FC60D4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Jordbruks- och fiskefrågor</w:t>
            </w:r>
          </w:p>
          <w:p w14:paraId="7B029445" w14:textId="7EFEAE14" w:rsidR="00F11A92" w:rsidRPr="00812C88" w:rsidRDefault="00FC60D4" w:rsidP="00F11A9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Landsbygdsminister Peter Kullgren</w:t>
            </w:r>
            <w:r w:rsidR="004434A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0D2117" w:rsidRPr="00812C88">
              <w:rPr>
                <w:rFonts w:eastAsiaTheme="minorHAnsi"/>
                <w:color w:val="000000"/>
                <w:lang w:eastAsia="en-US"/>
              </w:rPr>
              <w:t xml:space="preserve">samt medarbetare från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Landbygds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>- och infrastruktur</w:t>
            </w:r>
            <w:r w:rsidR="000D2117" w:rsidRPr="00812C88">
              <w:rPr>
                <w:rFonts w:eastAsiaTheme="minorHAnsi"/>
                <w:color w:val="000000"/>
                <w:lang w:eastAsia="en-US"/>
              </w:rPr>
              <w:t xml:space="preserve">departementet </w:t>
            </w:r>
            <w:r w:rsidR="000D2117" w:rsidRPr="00453C96">
              <w:rPr>
                <w:rFonts w:eastAsiaTheme="minorHAnsi"/>
                <w:lang w:eastAsia="en-US"/>
              </w:rPr>
              <w:t>och Statsrådsberedningen</w:t>
            </w:r>
            <w:r w:rsidR="000D2117" w:rsidRPr="00812C88">
              <w:rPr>
                <w:rFonts w:eastAsiaTheme="minorHAnsi"/>
                <w:color w:val="000000"/>
                <w:lang w:eastAsia="en-US"/>
              </w:rPr>
              <w:t xml:space="preserve">, 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26</w:t>
            </w:r>
            <w:r w:rsidR="004434AA">
              <w:rPr>
                <w:rFonts w:eastAsiaTheme="minorHAnsi"/>
                <w:color w:val="000000"/>
                <w:lang w:eastAsia="en-US"/>
              </w:rPr>
              <w:t xml:space="preserve"> mars</w:t>
            </w:r>
            <w:r w:rsidR="000D2117" w:rsidRPr="00812C88">
              <w:rPr>
                <w:rFonts w:eastAsiaTheme="minorHAnsi"/>
                <w:color w:val="000000"/>
                <w:lang w:eastAsia="en-US"/>
              </w:rPr>
              <w:t xml:space="preserve"> 2024.</w:t>
            </w:r>
          </w:p>
          <w:p w14:paraId="3F8942C6" w14:textId="77777777" w:rsidR="00F11A92" w:rsidRPr="00812C88" w:rsidRDefault="00F11A92" w:rsidP="00070C4A">
            <w:pPr>
              <w:rPr>
                <w:rFonts w:eastAsiaTheme="minorHAnsi"/>
                <w:color w:val="000000"/>
                <w:lang w:eastAsia="en-US"/>
              </w:rPr>
            </w:pPr>
          </w:p>
          <w:p w14:paraId="71765559" w14:textId="085DF2DA" w:rsidR="006003EA" w:rsidRDefault="006003EA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12C88"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173A5C9B" w14:textId="34FF5DC2" w:rsidR="004D16B4" w:rsidRDefault="004D16B4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3BC9ED6" w14:textId="56114564" w:rsidR="004D16B4" w:rsidRDefault="004D16B4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Återrapport från möte i rådet den 26 februari 2024</w:t>
            </w:r>
          </w:p>
          <w:p w14:paraId="5B6F0E35" w14:textId="4E80F519" w:rsidR="00FC60D4" w:rsidRDefault="00FC60D4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F2D90D9" w14:textId="1D191A62" w:rsidR="00FC60D4" w:rsidRPr="00FC60D4" w:rsidRDefault="00FC60D4" w:rsidP="00FC60D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FC60D4">
              <w:rPr>
                <w:rFonts w:eastAsiaTheme="minorHAnsi"/>
                <w:b/>
                <w:bCs/>
                <w:color w:val="000000"/>
                <w:lang w:eastAsia="en-US"/>
              </w:rPr>
              <w:t>Snabba och strukturella åtgärder med anledning av den rådande krissituationen inom jordbrukssektorn: uppföljning av kommissionens beslut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br/>
              <w:t>V-ledamoten anmälde avvikande ståndpunkt.</w:t>
            </w:r>
            <w:r>
              <w:rPr>
                <w:rFonts w:eastAsiaTheme="minorHAnsi"/>
                <w:color w:val="000000"/>
                <w:lang w:eastAsia="en-US"/>
              </w:rPr>
              <w:br/>
              <w:t>MP-ledamoten anmälde avvikande ståndpunkt.</w:t>
            </w:r>
          </w:p>
          <w:p w14:paraId="23E1DDE2" w14:textId="0707828E" w:rsidR="00FC60D4" w:rsidRPr="00FC60D4" w:rsidRDefault="00FC60D4" w:rsidP="00FC60D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B09DBED" w14:textId="659698BA" w:rsidR="00FC60D4" w:rsidRDefault="00FC60D4" w:rsidP="00FC60D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FC60D4">
              <w:rPr>
                <w:rFonts w:eastAsiaTheme="minorHAnsi"/>
                <w:b/>
                <w:bCs/>
                <w:color w:val="000000"/>
                <w:lang w:eastAsia="en-US"/>
              </w:rPr>
              <w:t>Marknadssituationen, särskilt efter invasionen av Ukraina</w:t>
            </w:r>
          </w:p>
          <w:p w14:paraId="18CD4D83" w14:textId="5ABF237D" w:rsidR="00FC60D4" w:rsidRPr="00FC60D4" w:rsidRDefault="00FC60D4" w:rsidP="00FC60D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br/>
              <w:t>S-ledamöterna anmälde avvikande ståndpunkt.</w:t>
            </w:r>
          </w:p>
          <w:p w14:paraId="4B62B486" w14:textId="77777777" w:rsidR="00FC60D4" w:rsidRPr="00FC60D4" w:rsidRDefault="00FC60D4" w:rsidP="00FC60D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446EF1C" w14:textId="27AF55B0" w:rsidR="00FC60D4" w:rsidRPr="00FC60D4" w:rsidRDefault="00FC60D4" w:rsidP="00FC60D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FC60D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Övriga frågor  </w:t>
            </w:r>
          </w:p>
          <w:p w14:paraId="523C988B" w14:textId="10963628" w:rsidR="00FC60D4" w:rsidRPr="00812C88" w:rsidRDefault="00FC60D4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C60D4">
              <w:rPr>
                <w:rFonts w:eastAsiaTheme="minorHAnsi"/>
                <w:b/>
                <w:bCs/>
                <w:color w:val="000000"/>
                <w:lang w:eastAsia="en-US"/>
              </w:rPr>
              <w:t>Resultatet av symposiet ”Call to Care for Animal Welfare” (Bryssel den 29 januari 2024)</w:t>
            </w:r>
          </w:p>
          <w:p w14:paraId="20C3B814" w14:textId="470F541F" w:rsidR="004434AA" w:rsidRPr="00812C88" w:rsidRDefault="004434AA" w:rsidP="00E61B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812C88" w:rsidRPr="00DF4413" w14:paraId="3E9FD7A4" w14:textId="77777777" w:rsidTr="00910104">
        <w:trPr>
          <w:trHeight w:val="568"/>
        </w:trPr>
        <w:tc>
          <w:tcPr>
            <w:tcW w:w="567" w:type="dxa"/>
          </w:tcPr>
          <w:p w14:paraId="7B968E38" w14:textId="55BF712F" w:rsidR="00812C88" w:rsidRDefault="00812C8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474A40A6" w14:textId="68E17F2F" w:rsidR="00812C88" w:rsidRDefault="00FC60D4" w:rsidP="00070C4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Miljöfrågor</w:t>
            </w:r>
            <w:r w:rsidR="00812C8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Statssekreteraren Daniel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Westlén</w:t>
            </w:r>
            <w:proofErr w:type="spellEnd"/>
            <w:r w:rsidR="00401790">
              <w:rPr>
                <w:rFonts w:eastAsiaTheme="minorHAnsi"/>
                <w:color w:val="000000"/>
                <w:lang w:eastAsia="en-US"/>
              </w:rPr>
              <w:t xml:space="preserve"> samt medarbe</w:t>
            </w:r>
            <w:r w:rsidR="00FF544C">
              <w:rPr>
                <w:rFonts w:eastAsiaTheme="minorHAnsi"/>
                <w:color w:val="000000"/>
                <w:lang w:eastAsia="en-US"/>
              </w:rPr>
              <w:t>tare från</w:t>
            </w:r>
            <w:r w:rsidR="004434AA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Klimat- och näringslivsdepartementet och </w:t>
            </w:r>
            <w:r w:rsidR="00401790"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453C96">
              <w:rPr>
                <w:rFonts w:eastAsiaTheme="minorHAnsi"/>
                <w:color w:val="000000"/>
                <w:lang w:eastAsia="en-US"/>
              </w:rPr>
              <w:t>,</w:t>
            </w:r>
            <w:r w:rsidR="00FF544C" w:rsidRPr="004434AA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="00FF544C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25</w:t>
            </w:r>
            <w:r w:rsidR="004434AA">
              <w:rPr>
                <w:rFonts w:eastAsiaTheme="minorHAnsi"/>
                <w:color w:val="000000"/>
                <w:lang w:eastAsia="en-US"/>
              </w:rPr>
              <w:t xml:space="preserve"> mars</w:t>
            </w:r>
            <w:r w:rsidR="00FF544C">
              <w:rPr>
                <w:rFonts w:eastAsiaTheme="minorHAnsi"/>
                <w:color w:val="000000"/>
                <w:lang w:eastAsia="en-US"/>
              </w:rPr>
              <w:t xml:space="preserve"> 2024.</w:t>
            </w:r>
          </w:p>
          <w:p w14:paraId="1E7E91A1" w14:textId="77777777" w:rsidR="00FF544C" w:rsidRDefault="00FF544C" w:rsidP="00070C4A">
            <w:pPr>
              <w:rPr>
                <w:rFonts w:eastAsiaTheme="minorHAnsi"/>
                <w:color w:val="000000"/>
                <w:lang w:eastAsia="en-US"/>
              </w:rPr>
            </w:pPr>
          </w:p>
          <w:p w14:paraId="4AE1BB62" w14:textId="77777777" w:rsidR="00FF544C" w:rsidRDefault="00FF544C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05151251" w14:textId="6F9FE2BE" w:rsidR="00FF544C" w:rsidRDefault="00FF544C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3CA95EC" w14:textId="6CA6CEA2" w:rsidR="004D16B4" w:rsidRDefault="004D16B4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- Återrapport från möte i rådet den 18 december 2023</w:t>
            </w:r>
          </w:p>
          <w:p w14:paraId="5651FD95" w14:textId="227A2A27" w:rsidR="004D16B4" w:rsidRDefault="004D16B4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3AFD8A9" w14:textId="7C3A24D5" w:rsidR="004D16B4" w:rsidRDefault="004D16B4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Återrapport från informellt ministermöte i rådet den 15–16 januari 2024 </w:t>
            </w:r>
          </w:p>
          <w:p w14:paraId="6C1440A5" w14:textId="77777777" w:rsidR="004D16B4" w:rsidRDefault="004D16B4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982C693" w14:textId="77777777" w:rsidR="00FC60D4" w:rsidRDefault="00FC60D4" w:rsidP="00FC60D4">
            <w:r>
              <w:rPr>
                <w:b/>
                <w:bCs/>
              </w:rPr>
              <w:t xml:space="preserve">- </w:t>
            </w:r>
            <w:r w:rsidRPr="00FC60D4">
              <w:rPr>
                <w:b/>
                <w:bCs/>
              </w:rPr>
              <w:t>Direktivet om ändring av direktiv 2008/98/EG om avfall</w:t>
            </w:r>
            <w:r>
              <w:rPr>
                <w:b/>
                <w:bCs/>
              </w:rPr>
              <w:br/>
            </w:r>
            <w:r>
              <w:t>Ordföranden konstaterade att det fanns stöd för regeringens inriktning.</w:t>
            </w:r>
            <w:r>
              <w:br/>
              <w:t>S- och C-</w:t>
            </w:r>
            <w:proofErr w:type="spellStart"/>
            <w:r>
              <w:t>ledmöterna</w:t>
            </w:r>
            <w:proofErr w:type="spellEnd"/>
            <w:r>
              <w:t xml:space="preserve"> anmälde avvikande ståndpunkt.</w:t>
            </w:r>
            <w:r>
              <w:br/>
              <w:t>V-ledamoten anmälde avvikande ståndpunkt.</w:t>
            </w:r>
          </w:p>
          <w:p w14:paraId="6F08C32F" w14:textId="5222F329" w:rsidR="00FC60D4" w:rsidRPr="00FC60D4" w:rsidRDefault="00FC60D4" w:rsidP="00FC60D4">
            <w:pPr>
              <w:rPr>
                <w:b/>
                <w:bCs/>
              </w:rPr>
            </w:pPr>
            <w:r>
              <w:t>MP-</w:t>
            </w:r>
            <w:proofErr w:type="spellStart"/>
            <w:r>
              <w:t>ledmoten</w:t>
            </w:r>
            <w:proofErr w:type="spellEnd"/>
            <w:r>
              <w:t xml:space="preserve"> anmälde avvikande ståndpunkt.</w:t>
            </w:r>
            <w:r>
              <w:rPr>
                <w:b/>
                <w:bCs/>
              </w:rPr>
              <w:br/>
            </w:r>
          </w:p>
          <w:p w14:paraId="0A197ABD" w14:textId="06613273" w:rsidR="00FC60D4" w:rsidRDefault="00FC60D4" w:rsidP="00FC60D4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Pr="00FC60D4">
              <w:rPr>
                <w:b/>
                <w:bCs/>
              </w:rPr>
              <w:t>Förordningen om förebyggande av förluster av plastpellets i syfte att minska mikroplastförorening</w:t>
            </w:r>
            <w:r>
              <w:rPr>
                <w:b/>
                <w:bCs/>
              </w:rPr>
              <w:br/>
            </w:r>
            <w:r>
              <w:t>Ordföranden konstaterade att det fanns stöd för regeringens inriktning.</w:t>
            </w:r>
          </w:p>
          <w:p w14:paraId="112F56B9" w14:textId="336A7DA9" w:rsidR="00FC60D4" w:rsidRDefault="00FC60D4" w:rsidP="00FC60D4">
            <w:r>
              <w:t>V- och MP anmälde avvikande ståndpunkt.</w:t>
            </w:r>
          </w:p>
          <w:p w14:paraId="17638561" w14:textId="77777777" w:rsidR="00FC60D4" w:rsidRPr="00FC60D4" w:rsidRDefault="00FC60D4" w:rsidP="00FC60D4"/>
          <w:p w14:paraId="3569C527" w14:textId="749992F7" w:rsidR="00401790" w:rsidRPr="00FC60D4" w:rsidRDefault="00FC60D4" w:rsidP="00FC60D4">
            <w:r>
              <w:rPr>
                <w:b/>
                <w:bCs/>
              </w:rPr>
              <w:t xml:space="preserve">- </w:t>
            </w:r>
            <w:r w:rsidRPr="00FC60D4">
              <w:rPr>
                <w:b/>
                <w:bCs/>
              </w:rPr>
              <w:t>Meddelande om Europas klimatmål för 2040</w:t>
            </w:r>
            <w:r>
              <w:rPr>
                <w:b/>
                <w:bCs/>
              </w:rPr>
              <w:br/>
            </w:r>
            <w:r>
              <w:t>Ordföranden konstaterade att det fanns stöd för regeringens inriktning.</w:t>
            </w:r>
            <w:r>
              <w:br/>
              <w:t>S- och C-ledamöterna anmälde avvikande ståndpunkt.</w:t>
            </w:r>
            <w:r>
              <w:br/>
              <w:t xml:space="preserve">V-ledamoten anmälde avvikande </w:t>
            </w:r>
            <w:proofErr w:type="spellStart"/>
            <w:r>
              <w:t>ståndpukt</w:t>
            </w:r>
            <w:proofErr w:type="spellEnd"/>
            <w:r>
              <w:t>.</w:t>
            </w:r>
            <w:r>
              <w:br/>
              <w:t>MP-ledamoten anmälde avvikande ståndpunkt.</w:t>
            </w:r>
          </w:p>
          <w:p w14:paraId="1790F1F9" w14:textId="77777777" w:rsidR="00401790" w:rsidRPr="00401790" w:rsidRDefault="00401790" w:rsidP="00401790">
            <w:pPr>
              <w:rPr>
                <w:b/>
                <w:bCs/>
              </w:rPr>
            </w:pPr>
          </w:p>
          <w:p w14:paraId="25A2FEC6" w14:textId="77777777" w:rsidR="00D67BB9" w:rsidRDefault="00FC60D4" w:rsidP="0040179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Övriga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Björnens skyddsstatus</w:t>
            </w:r>
          </w:p>
          <w:p w14:paraId="59DAEC15" w14:textId="7914B703" w:rsidR="00FC60D4" w:rsidRPr="00FF544C" w:rsidRDefault="00FC60D4" w:rsidP="0040179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C60D4" w:rsidRPr="00DF4413" w14:paraId="43D5DC85" w14:textId="77777777" w:rsidTr="00910104">
        <w:trPr>
          <w:trHeight w:val="568"/>
        </w:trPr>
        <w:tc>
          <w:tcPr>
            <w:tcW w:w="567" w:type="dxa"/>
          </w:tcPr>
          <w:p w14:paraId="7869546C" w14:textId="7FE38F3F" w:rsidR="00FC60D4" w:rsidRDefault="00FC60D4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60BCF65E" w14:textId="2669F5A8" w:rsidR="00FC60D4" w:rsidRDefault="00FC60D4" w:rsidP="00FC60D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Verksamheten i Europeiska unionen under 2023</w:t>
            </w:r>
          </w:p>
          <w:p w14:paraId="4C4454BB" w14:textId="77777777" w:rsidR="00FC60D4" w:rsidRDefault="00FC60D4" w:rsidP="00FC60D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CCB9BDD" w14:textId="22293ACD" w:rsidR="00FC60D4" w:rsidRDefault="00FC60D4" w:rsidP="00FC60D4">
            <w:pPr>
              <w:rPr>
                <w:rFonts w:eastAsiaTheme="minorHAnsi"/>
                <w:color w:val="000000"/>
                <w:lang w:eastAsia="en-US"/>
              </w:rPr>
            </w:pPr>
            <w:r w:rsidRPr="004D16B4">
              <w:rPr>
                <w:rFonts w:eastAsiaTheme="minorHAnsi"/>
                <w:color w:val="000000"/>
                <w:lang w:eastAsia="en-US"/>
              </w:rPr>
              <w:t>EU-nämnden behandlade frågan om ev. yttrande till utrikesutskottet över regeringens skrivelse 2023/24:115</w:t>
            </w:r>
            <w:r w:rsidR="004D16B4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22C19973" w14:textId="77777777" w:rsidR="004D16B4" w:rsidRPr="004D16B4" w:rsidRDefault="004D16B4" w:rsidP="00FC60D4">
            <w:pPr>
              <w:rPr>
                <w:rFonts w:eastAsiaTheme="minorHAnsi"/>
                <w:color w:val="000000"/>
                <w:lang w:eastAsia="en-US"/>
              </w:rPr>
            </w:pPr>
          </w:p>
          <w:p w14:paraId="2A275C55" w14:textId="77777777" w:rsidR="00FC60D4" w:rsidRPr="00A34552" w:rsidRDefault="00FC60D4" w:rsidP="00FC60D4">
            <w:pPr>
              <w:rPr>
                <w:rFonts w:eastAsiaTheme="minorHAnsi"/>
                <w:color w:val="000000"/>
                <w:lang w:eastAsia="en-US"/>
              </w:rPr>
            </w:pPr>
            <w:r w:rsidRPr="00A34552">
              <w:rPr>
                <w:rFonts w:eastAsiaTheme="minorHAnsi"/>
                <w:color w:val="000000"/>
                <w:lang w:eastAsia="en-US"/>
              </w:rPr>
              <w:t>EU-nämnden beslutade att yttra sig.</w:t>
            </w:r>
          </w:p>
          <w:p w14:paraId="7BD8B648" w14:textId="77777777" w:rsidR="00FC60D4" w:rsidRDefault="00FC60D4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812C88" w:rsidRPr="00DF4413" w14:paraId="01EE9C1D" w14:textId="77777777" w:rsidTr="00910104">
        <w:trPr>
          <w:trHeight w:val="568"/>
        </w:trPr>
        <w:tc>
          <w:tcPr>
            <w:tcW w:w="567" w:type="dxa"/>
          </w:tcPr>
          <w:p w14:paraId="2901EBE9" w14:textId="63132E7A" w:rsidR="00812C88" w:rsidRDefault="00FF544C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FC60D4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</w:tc>
        <w:tc>
          <w:tcPr>
            <w:tcW w:w="7371" w:type="dxa"/>
          </w:tcPr>
          <w:p w14:paraId="68FBDAFA" w14:textId="77777777" w:rsidR="00946E82" w:rsidRPr="002B31C0" w:rsidRDefault="00946E82" w:rsidP="00946E8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210C91A6" w14:textId="7923490B" w:rsidR="00946E82" w:rsidRPr="00A518E6" w:rsidRDefault="00946E82" w:rsidP="00946E8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Uppteckningar från sammanträdet den </w:t>
            </w:r>
            <w:r w:rsidR="00FC60D4">
              <w:rPr>
                <w:rFonts w:eastAsiaTheme="minorHAnsi"/>
                <w:color w:val="000000"/>
                <w:lang w:eastAsia="en-US"/>
              </w:rPr>
              <w:t>8</w:t>
            </w:r>
            <w:r w:rsidR="00401790">
              <w:rPr>
                <w:rFonts w:eastAsiaTheme="minorHAnsi"/>
                <w:color w:val="000000"/>
                <w:lang w:eastAsia="en-US"/>
              </w:rPr>
              <w:t xml:space="preserve"> mars</w:t>
            </w:r>
            <w:r>
              <w:rPr>
                <w:rFonts w:eastAsiaTheme="minorHAnsi"/>
                <w:color w:val="000000"/>
                <w:lang w:eastAsia="en-US"/>
              </w:rPr>
              <w:t xml:space="preserve"> samt protokoll </w:t>
            </w:r>
            <w:r w:rsidRPr="00A518E6">
              <w:rPr>
                <w:rFonts w:eastAsiaTheme="minorHAnsi"/>
                <w:color w:val="000000"/>
                <w:lang w:eastAsia="en-US"/>
              </w:rPr>
              <w:t>från sammanträde</w:t>
            </w:r>
            <w:r w:rsidR="00FC60D4">
              <w:rPr>
                <w:rFonts w:eastAsiaTheme="minorHAnsi"/>
                <w:color w:val="000000"/>
                <w:lang w:eastAsia="en-US"/>
              </w:rPr>
              <w:t>na</w:t>
            </w:r>
            <w:r w:rsidR="00933B8F">
              <w:rPr>
                <w:rFonts w:eastAsiaTheme="minorHAnsi"/>
                <w:color w:val="000000"/>
                <w:lang w:eastAsia="en-US"/>
              </w:rPr>
              <w:t xml:space="preserve"> den </w:t>
            </w:r>
            <w:r w:rsidR="00FC60D4">
              <w:rPr>
                <w:rFonts w:eastAsiaTheme="minorHAnsi"/>
                <w:color w:val="000000"/>
                <w:lang w:eastAsia="en-US"/>
              </w:rPr>
              <w:t>15 och 20</w:t>
            </w:r>
            <w:r w:rsidR="00933B8F">
              <w:rPr>
                <w:rFonts w:eastAsiaTheme="minorHAnsi"/>
                <w:color w:val="000000"/>
                <w:lang w:eastAsia="en-US"/>
              </w:rPr>
              <w:t xml:space="preserve"> mars </w:t>
            </w:r>
            <w:r>
              <w:rPr>
                <w:rFonts w:eastAsiaTheme="minorHAnsi"/>
                <w:color w:val="000000"/>
                <w:lang w:eastAsia="en-US"/>
              </w:rPr>
              <w:t>2024 justerades.</w:t>
            </w:r>
          </w:p>
          <w:p w14:paraId="7A3C4533" w14:textId="77777777" w:rsidR="00946E82" w:rsidRPr="00A518E6" w:rsidRDefault="00946E82" w:rsidP="00946E82">
            <w:pPr>
              <w:rPr>
                <w:rFonts w:eastAsiaTheme="minorHAnsi"/>
                <w:color w:val="000000"/>
                <w:lang w:eastAsia="en-US"/>
              </w:rPr>
            </w:pPr>
          </w:p>
          <w:p w14:paraId="7537A2B2" w14:textId="0C7A019B" w:rsidR="00946E82" w:rsidRDefault="00946E82" w:rsidP="00946E82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den </w:t>
            </w:r>
            <w:r w:rsidR="00FC60D4">
              <w:rPr>
                <w:rFonts w:eastAsiaTheme="minorHAnsi"/>
                <w:color w:val="000000"/>
                <w:lang w:eastAsia="en-US"/>
              </w:rPr>
              <w:t>15</w:t>
            </w:r>
            <w:r w:rsidR="00401790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mars</w:t>
            </w:r>
            <w:r w:rsidRPr="00A518E6">
              <w:rPr>
                <w:rFonts w:eastAsiaTheme="minorHAnsi"/>
                <w:color w:val="000000"/>
                <w:lang w:eastAsia="en-US"/>
              </w:rPr>
              <w:t xml:space="preserve"> 202</w:t>
            </w:r>
            <w:r>
              <w:rPr>
                <w:rFonts w:eastAsiaTheme="minorHAnsi"/>
                <w:color w:val="000000"/>
                <w:lang w:eastAsia="en-US"/>
              </w:rPr>
              <w:t>4</w:t>
            </w:r>
            <w:r w:rsidRPr="00A518E6">
              <w:rPr>
                <w:rFonts w:eastAsiaTheme="minorHAnsi"/>
                <w:color w:val="000000"/>
                <w:lang w:eastAsia="en-US"/>
              </w:rPr>
              <w:t xml:space="preserve"> (återfinns i bilaga 2)</w:t>
            </w:r>
          </w:p>
          <w:p w14:paraId="49C411E0" w14:textId="3A543858" w:rsidR="00F87BF2" w:rsidRPr="00F87BF2" w:rsidRDefault="00F87BF2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A87137" w:rsidRPr="00DF4413" w14:paraId="678E1873" w14:textId="77777777" w:rsidTr="00910104">
        <w:trPr>
          <w:trHeight w:val="568"/>
        </w:trPr>
        <w:tc>
          <w:tcPr>
            <w:tcW w:w="567" w:type="dxa"/>
          </w:tcPr>
          <w:p w14:paraId="55AF1395" w14:textId="6901A8A1" w:rsidR="00A87137" w:rsidRDefault="00FC60D4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5</w:t>
            </w:r>
          </w:p>
        </w:tc>
        <w:tc>
          <w:tcPr>
            <w:tcW w:w="7371" w:type="dxa"/>
          </w:tcPr>
          <w:p w14:paraId="388F2BBF" w14:textId="4DB65E22" w:rsidR="00043BB5" w:rsidRPr="00FC60D4" w:rsidRDefault="00FC60D4" w:rsidP="00A518E6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Ev. övriga frågor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3417C">
              <w:t xml:space="preserve">Delegationen till </w:t>
            </w:r>
            <w:proofErr w:type="spellStart"/>
            <w:r w:rsidR="00A3417C">
              <w:t>Cosac</w:t>
            </w:r>
            <w:proofErr w:type="spellEnd"/>
            <w:r w:rsidR="00A3417C">
              <w:t xml:space="preserve"> den 24</w:t>
            </w:r>
            <w:r w:rsidR="00A3417C">
              <w:t>–</w:t>
            </w:r>
            <w:r w:rsidR="00A3417C">
              <w:t xml:space="preserve">26 mars anmäldes. </w:t>
            </w:r>
          </w:p>
        </w:tc>
      </w:tr>
      <w:bookmarkEnd w:id="0"/>
    </w:tbl>
    <w:p w14:paraId="1F112EAD" w14:textId="77777777" w:rsidR="00FB72C0" w:rsidRDefault="00FB72C0" w:rsidP="00252EDB">
      <w:pPr>
        <w:pStyle w:val="Normaltindrag"/>
        <w:ind w:firstLine="0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4A61A590" w14:textId="0E3A22EE" w:rsidR="00F20B70" w:rsidRDefault="00F20B70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675ABB9B" w14:textId="1EDC1D86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656CF3" w14:textId="3711AD39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2F42CB" w14:textId="7C222C7A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113024" w14:textId="1C70BD9B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C26A5B2" w14:textId="61AF74F4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326A5EF" w14:textId="1CB88DE1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27B239" w14:textId="60ED2B77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A970B1" w14:textId="5054DE76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E73C7E" w14:textId="5C088FA1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7AF5DE" w14:textId="77777777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DABB297" w14:textId="2EEF054D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AB2887" w14:textId="1B3E7672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52BE1E" w14:textId="6F546268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3502400" w14:textId="0481BCFD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3BF71A" w14:textId="178354F9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45F9499" w14:textId="77777777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F12B90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32E99F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61ECC7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510D11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8C4598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2B569C8E" w:rsidR="00D67773" w:rsidRPr="00FB792F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5202E2B6" w:rsidR="00D67773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73299E33" w14:textId="25FEE65F" w:rsidR="006F13FC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ED88C73" w14:textId="77777777" w:rsidR="00A43197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03649" w14:textId="19A3B090" w:rsidR="006F13FC" w:rsidRPr="00FB792F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FF544C">
        <w:rPr>
          <w:b/>
          <w:snapToGrid w:val="0"/>
          <w:lang w:eastAsia="en-US"/>
        </w:rPr>
        <w:t>Tina Hökebro Bergh</w:t>
      </w: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23F569" w14:textId="1490EBA0" w:rsidR="00B975F5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</w:p>
    <w:p w14:paraId="16AC166B" w14:textId="77777777" w:rsidR="00A43197" w:rsidRPr="00FB792F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712F8DB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F13FC">
        <w:rPr>
          <w:b/>
          <w:snapToGrid w:val="0"/>
          <w:lang w:eastAsia="en-US"/>
        </w:rPr>
        <w:t xml:space="preserve"> </w:t>
      </w:r>
      <w:r w:rsidR="00FC60D4">
        <w:rPr>
          <w:b/>
          <w:snapToGrid w:val="0"/>
          <w:lang w:eastAsia="en-US"/>
        </w:rPr>
        <w:t>5 april</w:t>
      </w:r>
      <w:r w:rsidR="004434AA">
        <w:rPr>
          <w:b/>
          <w:snapToGrid w:val="0"/>
          <w:lang w:eastAsia="en-US"/>
        </w:rPr>
        <w:t xml:space="preserve"> </w:t>
      </w:r>
      <w:r w:rsidR="00FF544C">
        <w:rPr>
          <w:b/>
          <w:snapToGrid w:val="0"/>
          <w:lang w:eastAsia="en-US"/>
        </w:rPr>
        <w:t>2024</w:t>
      </w:r>
    </w:p>
    <w:p w14:paraId="0D172D13" w14:textId="2142EBCE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5D1428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4BC42437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AE2F91" w14:textId="67BC7CCD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F87BF2">
        <w:rPr>
          <w:b/>
          <w:snapToGrid w:val="0"/>
          <w:lang w:eastAsia="en-US"/>
        </w:rPr>
        <w:t>Hans Wallmark</w:t>
      </w:r>
    </w:p>
    <w:p w14:paraId="51244B42" w14:textId="50DB169A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FEE423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F61420" w14:textId="4D28F69C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79A849" w14:textId="4B9BC1EC" w:rsidR="00F11A92" w:rsidRDefault="00F11A9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F544C" w:rsidRPr="00DE5153" w14:paraId="1B98DBF0" w14:textId="77777777" w:rsidTr="00507A20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870F115" w14:textId="77777777" w:rsidR="00FF544C" w:rsidRPr="00DE5153" w:rsidRDefault="00FF544C" w:rsidP="00507A20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FDD65D7" w14:textId="333100F7" w:rsidR="00FF544C" w:rsidRPr="00DE5153" w:rsidRDefault="00FF544C" w:rsidP="00507A20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FC60D4">
              <w:rPr>
                <w:b/>
                <w:color w:val="000000"/>
                <w:lang w:val="en-GB" w:eastAsia="en-US"/>
              </w:rPr>
              <w:t>31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F544C" w:rsidRPr="00DE5153" w14:paraId="6EBD6E1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23A3491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DFF893A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F4034C8" w14:textId="7FCC5932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ED103D">
              <w:rPr>
                <w:b/>
                <w:color w:val="000000"/>
                <w:szCs w:val="22"/>
                <w:lang w:val="en-GB" w:eastAsia="en-US"/>
              </w:rPr>
              <w:t>2</w:t>
            </w:r>
            <w:r w:rsidR="00FC60D4">
              <w:rPr>
                <w:b/>
                <w:color w:val="000000"/>
                <w:szCs w:val="22"/>
                <w:lang w:val="en-GB" w:eastAsia="en-US"/>
              </w:rPr>
              <w:t>–5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D35DE23" w14:textId="5D86C50E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97936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FFE69BF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2BBF58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586F9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04B02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4351C5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48DAB4C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F14D2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92A13D4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E47A878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16F88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4A4E2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A618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CFE6E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E74A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114E5" w14:textId="0032EBC6" w:rsidR="00FF544C" w:rsidRPr="00DE5153" w:rsidRDefault="00FC60D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B9000" w14:textId="3C8BC72C" w:rsidR="00FF544C" w:rsidRPr="00DE5153" w:rsidRDefault="00FC60D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01EBF" w14:textId="79FEBFE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881E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CE9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4A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F75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AE322E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D9B76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CFC6D" w14:textId="08E64821" w:rsidR="00FF544C" w:rsidRPr="00DE5153" w:rsidRDefault="00FC60D4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A290" w14:textId="5964BE52" w:rsidR="00FF544C" w:rsidRPr="0053205B" w:rsidRDefault="00FC60D4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344B" w14:textId="61AD8CA9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4141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46178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C16A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CF6C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FF544C" w:rsidRPr="00DE5153" w14:paraId="0C813DA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6BEDB2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92C72" w14:textId="0ED8DC0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AF8BD" w14:textId="693E1C8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55701" w14:textId="3D14AEE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7B43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A00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FD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F1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ED6E90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27D623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ED0B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9A15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F94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FEC8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2FB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47BC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D0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C9A66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B77F7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31A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CF69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D392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56FE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273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5BC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B91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129A3F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00D87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E19EA" w14:textId="0569C287" w:rsidR="00FF544C" w:rsidRPr="00DE5153" w:rsidRDefault="00FC60D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4EC10" w14:textId="455872C9" w:rsidR="00FF544C" w:rsidRPr="00DE5153" w:rsidRDefault="00FC60D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11BA5" w14:textId="2343D3F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E701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00D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B647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9449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2CDB57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583C9F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6F78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2826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1A87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9EC6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E9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E10A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240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9A30EE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B7F05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C56CF" w14:textId="2AA46DD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B10D4" w14:textId="0AA6F74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14F63" w14:textId="23A1CC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4F8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1B8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CE8C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B75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DFEC0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80DAF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1509" w14:textId="25527953" w:rsidR="00FF544C" w:rsidRPr="00DE5153" w:rsidRDefault="00FC60D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CFC44" w14:textId="6D385645" w:rsidR="00FF544C" w:rsidRPr="00DE5153" w:rsidRDefault="00FC60D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6C299" w14:textId="5D8781F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4583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8769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65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220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FB1CEF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F608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7D30C" w14:textId="68051A20" w:rsidR="00FF544C" w:rsidRPr="00DE5153" w:rsidRDefault="00FC60D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83453" w14:textId="77777777" w:rsidR="00FF544C" w:rsidRPr="00070C4A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C1A2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37D3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792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38B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81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4ED3E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35CFD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754A0" w14:textId="01171BB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0BD" w14:textId="426893A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2EF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32B0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59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F76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B23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8EE489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25233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4889C" w14:textId="26C82793" w:rsidR="00FF544C" w:rsidRPr="00DE5153" w:rsidRDefault="00FC60D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9B924" w14:textId="67A30618" w:rsidR="00FF544C" w:rsidRPr="00DE5153" w:rsidRDefault="00FC60D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066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0A79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9C7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F12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D616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7918B9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3AE16" w14:textId="77777777" w:rsidR="00FF544C" w:rsidRPr="00166DC1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A44AE" w14:textId="4E11AE6B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99403" w14:textId="7A133629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017E7" w14:textId="32914EE6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1A01A" w14:textId="77777777" w:rsidR="00FF544C" w:rsidRPr="00E357E9" w:rsidRDefault="00FF544C" w:rsidP="00507A20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8059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AA3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5E0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8392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A43E0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B574B" w14:textId="1A970486" w:rsidR="00FF544C" w:rsidRPr="00DE5153" w:rsidRDefault="00FC60D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0DB84" w14:textId="742DC2CC" w:rsidR="00FF544C" w:rsidRPr="00DE5153" w:rsidRDefault="00FC60D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26026" w14:textId="7924F0D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F5B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6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4319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D2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97E4D4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B6609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47A9D" w14:textId="27D7C37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0B93E" w14:textId="168C850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F620E" w14:textId="0B8C9E8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1877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65B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5F9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2456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648C2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66646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64FDB" w14:textId="2E953843" w:rsidR="00FF544C" w:rsidRPr="00DE5153" w:rsidRDefault="00FC60D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2643E" w14:textId="2D9C22EE" w:rsidR="00FF544C" w:rsidRPr="00DE5153" w:rsidRDefault="00FC60D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C76A4" w14:textId="2CAB6EA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3C6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B3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008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CA4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AA20D1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0607F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10E8702" w14:textId="1F8E5DD7" w:rsidR="00FF544C" w:rsidRPr="00DE5153" w:rsidRDefault="00FC60D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20EF" w14:textId="59F4CDF7" w:rsidR="00FF544C" w:rsidRPr="00DE5153" w:rsidRDefault="00FC60D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22360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80B0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12EE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5159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AD64F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9F19E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5DE0860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1F401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8EA4E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FE312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5AC2D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F29D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A40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5E66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34EC4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B115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18E0A" w14:textId="07D2008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2C943" w14:textId="6847068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FC89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EF3A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A9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671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539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13DDE8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59AA8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F0AA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EC04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40D5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05B0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123F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E71E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4B8A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BE8AD4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EA96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67F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5CD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03E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138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1FA0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2BBC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AD9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F43B2B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4D037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8BCC2A" w14:textId="33B2C42B" w:rsidR="00FF544C" w:rsidRPr="00DE5153" w:rsidRDefault="00FC60D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46DD3" w14:textId="6C1C6EE6" w:rsidR="00FF544C" w:rsidRPr="00DE5153" w:rsidRDefault="00FC60D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6408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70F4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2F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B2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EEC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01277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2C8DA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3BBE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B69A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0E7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B328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E80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2649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AB4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5FEE71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52B314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CD35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5937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71F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671B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5FCE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33DC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690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969C38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F326A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FC132" w14:textId="393714F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368C9" w14:textId="5BC5400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EE1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6BB8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61B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84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9B9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8F171A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7F3DE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7A12A" w14:textId="656C7BD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E8998" w14:textId="584836D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1750B" w14:textId="47BFBD1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410B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247F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0E3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CDA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1BD4C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A14B4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21DE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17C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8282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21F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879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9C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53C6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69D9DC2" w14:textId="77777777" w:rsidTr="00F87BF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BE8C2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41819" w14:textId="19D7601F" w:rsidR="00FF544C" w:rsidRPr="00DE5153" w:rsidRDefault="00FC60D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660D" w14:textId="768F54C2" w:rsidR="00FF544C" w:rsidRPr="00DE5153" w:rsidRDefault="00FC60D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70DB02" w14:textId="29F4F60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ED73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2F3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E1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BBA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E038A0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B9E13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298C3" w14:textId="4A0D5560" w:rsidR="00FF544C" w:rsidRPr="00DE5153" w:rsidRDefault="00FC60D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B1BC6" w14:textId="73B38BF6" w:rsidR="00FF544C" w:rsidRPr="00DE5153" w:rsidRDefault="00FC60D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557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7C16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34E4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EED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833A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BE20E8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D2228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2760C" w14:textId="5474E1D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77344" w14:textId="0DD8E27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C76C" w14:textId="21C570A6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884A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4DA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C7FD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25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CE53A9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53F15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E552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646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E705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833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6933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B45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319E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CBE09E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46E0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FD892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2DCF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363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83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9FD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896A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942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C050DE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8DC4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EBC59" w14:textId="51719FD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C6F36" w14:textId="2309FE6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32C08" w14:textId="2E7F559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CF85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FD5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9D7C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802E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75DC6F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F2F53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51A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8381E" w14:textId="77777777" w:rsidR="00FF544C" w:rsidRPr="002C630D" w:rsidRDefault="00FF544C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AE3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058B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8C9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9B07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3E96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528BBA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7EF6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899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848A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78B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50D2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9B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5233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3CD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7DF90E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B4CA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86E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1331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2F1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488D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15F7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8322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88E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9D1D74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C69628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B44C4" w14:textId="234C277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9CA94" w14:textId="49D2492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D4C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F83C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0578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B43F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A43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35CC3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3C4BA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30355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B305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B1D8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8914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ACE8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0DFB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23E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DD0D30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E82EF4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DF95D" w14:textId="7C912B33" w:rsidR="00FF544C" w:rsidRPr="00DE5153" w:rsidRDefault="00FC60D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463DD" w14:textId="68332FDF" w:rsidR="00FF544C" w:rsidRPr="00DE5153" w:rsidRDefault="00FC60D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7F18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96C29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729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5AD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C27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B88FB3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3D160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Beatrice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Timgren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3CE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4415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4A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764D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4ADA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6AAD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41B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2DF426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1B6D7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23B8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27B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100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8196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427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B81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2D3A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2A3B8D4" w14:textId="77777777" w:rsidTr="00AB3B4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02555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18743" w14:textId="0EC07108" w:rsidR="00FF544C" w:rsidRPr="00DE5153" w:rsidRDefault="00FC60D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ECAD6" w14:textId="07BCEC6B" w:rsidR="00FF544C" w:rsidRPr="00DE5153" w:rsidRDefault="00FC60D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8681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EB10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9E5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90F4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C68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764C0FF" w14:textId="77777777" w:rsidTr="00AB3B4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F662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2CA4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C0B9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46EB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8AE8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BA2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D4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9EE3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EF8703" w14:textId="77777777" w:rsidTr="00AB3B4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4CCAA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Mattias Karlsson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Norrhult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674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00B3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2E2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9F98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62B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8D80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5872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241306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1B6AB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A96AC" w14:textId="596886FC" w:rsidR="00FF544C" w:rsidRPr="00DE5153" w:rsidRDefault="00FC60D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31F4C" w14:textId="75C6744C" w:rsidR="00FF544C" w:rsidRPr="00DE5153" w:rsidRDefault="00FC60D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4862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B039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6BDD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E65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F61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8075D5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EBEF1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3FF3E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C1D9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7E0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5D26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4A16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03E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AEA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3F4B74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956A7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1B1E" w14:textId="7DC92B8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7171B" w14:textId="0F0CEC1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E2C0B" w14:textId="6604428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C758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61D4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E07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285D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028440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837D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443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979C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211F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8645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DF9D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70C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61D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B1FE9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C737A8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F03F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816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3CE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442A2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D28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9920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4B49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5A0D6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7FF37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AC008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E50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3F3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EB61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C0C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532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174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17EC21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C21D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1D61F" w14:textId="0EC433A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04DBB" w14:textId="3B92EE1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30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68C0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64A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66AD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DA34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79F1CE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82B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868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CEB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337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2FA9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557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84D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2B96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5FD9D5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2583A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818BA" w14:textId="3FD7341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94B7F" w14:textId="17FF7FD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21C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2D0A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AF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173B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0D08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A64DBA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A16E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E79C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1E4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38C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37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9C27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756F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FCB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DC83D6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4AD8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1B550" w14:textId="40C7BE3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5A3A9" w14:textId="2997D4B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49649" w14:textId="4C79DEE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64D2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ABAD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DC2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C926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CAAD2E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E93C3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6E3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97B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E2D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6086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E3BB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536C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D6E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A4A8D9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6AAFB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E466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99CF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698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0780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8DC8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15E9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7AD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ACF4C1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279D9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6B19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76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1E7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C1F0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EFAB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496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BB3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5C2C1F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5D0B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4BA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8E9F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440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1FF2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6CA4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A950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31C5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96FF58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981FD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924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7A72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4E5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ABC4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60A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42D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C60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9E1AB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B105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E9A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3F9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40A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0D8E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DD8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D1FC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8248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38E855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3F03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352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361B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79C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A60E9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4C9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49B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D82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C15337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9D9F1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DECD6" w14:textId="1A0F69A9" w:rsidR="00FF544C" w:rsidRPr="00DE5153" w:rsidRDefault="00FC60D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38449" w14:textId="5C553263" w:rsidR="00FF544C" w:rsidRPr="00DE5153" w:rsidRDefault="00FC60D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6EDB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A665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5D2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1CF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49B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978A5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64BCF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B139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4D6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006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CD55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24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094A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2F82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B2B6C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A3546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A86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16E6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698F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7840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0551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CF9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6825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466B4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1B6143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F272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EA9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7A74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7E1B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B34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4689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C7E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8E93CB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8F314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255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6C7C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BA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6AE2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467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1EA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AC8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DE5012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CA4CB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E9A7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9B7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7606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337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942D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5F25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E00E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F854D7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9CBD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BF05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A316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660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292B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5A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9953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D8B4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0D2B42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FA38F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8E91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33DE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B58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B672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1D1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3D0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D989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C8A76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567FA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C260C" w14:textId="17FC598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C8848" w14:textId="412733D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F79E" w14:textId="152B820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C2A7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6B8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D788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BE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712793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CB8A5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6F6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5518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4CAA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068F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80AB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035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2BEE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134286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BFF50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848D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0240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2B69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2F3D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04B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D2DE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7E4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F53730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FEF7C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74202D" w14:textId="2958D7B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32F7F" w14:textId="3DF634E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1EA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F1F3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E7D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EE7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3E84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0C2B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703E44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Stenlöf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191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715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78E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BB7A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26A8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D68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07E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CCFAAF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69FF3B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7148BD" w14:textId="18C9F1B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02705" w14:textId="49D8AF4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5B2AD" w14:textId="7A685EC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451B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0B7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A223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F8B4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BDAD34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F979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709A4" w14:textId="521AC59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9C29A" w14:textId="164AE40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B68AE" w14:textId="110856C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BDA2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C658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FCC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FB4E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2F84C3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E77BAC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0302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42AA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40988" w14:textId="4A4D170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E4BD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7CF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39FC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4F71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E84DE2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9043BA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3126E" w14:textId="1ECB496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6FA52" w14:textId="681C3FD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E1F6F" w14:textId="07F6C8F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8EB12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F43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BEA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8A8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795205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4C7F86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5185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3813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123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5FDA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0ADD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AA19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71C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6F957A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05B0AB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789E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5D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A725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05DA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7D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9E3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045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DE8E7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A3EB58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874B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2AA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2E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8A3A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8C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43D8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852D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AB875F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0C6A4F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734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A5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E59E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ACE8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1D6F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0143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5AB4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849E73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92875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E925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19C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B92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9EAA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AF5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F1FB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FDE8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507167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373B70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EFFC1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1EB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1AE2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2713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F53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E93B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6C2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5BD8E5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F5F82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D9B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830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798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3D02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446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489A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12C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0661D4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0BB233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C0004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795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C592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5D8F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0FF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489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BC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EC24F1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D39B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B883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6111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B123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5FCC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E43D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E679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A462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6749609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5FED2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AEBC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42AF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1920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D301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B299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75F0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52280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3E0F26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0C584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27AB2" w14:textId="46669E74" w:rsidR="00FF544C" w:rsidRPr="00E357E9" w:rsidRDefault="00FC60D4" w:rsidP="00507A2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9EAA4" w14:textId="4B7AF06F" w:rsidR="00FF544C" w:rsidRPr="00E357E9" w:rsidRDefault="00FC60D4" w:rsidP="00507A2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B3F3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5E0B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A0F4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86E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7C9AE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316FBBB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C10DB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9438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0AF0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71AE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FB95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69CB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61AD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FF96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7CA42B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81000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B986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2DC0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E960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EAD4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B7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C2F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496C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4CC049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6F27B3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52CC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FC57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8693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A034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D9F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8102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F64D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A515C8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D9CE9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6F1F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E31C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97CD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6DED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04B8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F51E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5606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92A438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57E84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6FD4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0696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9A7D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86E6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0E91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C137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3A7D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947AE8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EB31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Lakso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97A2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0339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7E04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3D50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FD06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A99A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5187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066DAC1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FF0DBD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EFB4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BABA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65C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295D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AE6B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2E31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F8C1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D0085B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0C50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2837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B413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240B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95C8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ED1A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CBE4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C1A0E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A3B2CA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17B12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2F01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0950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28AC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3E97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F370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742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860E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F37C01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2BEFBB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8D19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C929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0D92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700B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4112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2CB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1034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3094EF7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D11183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99C2A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D687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A6D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9869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DD5D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B9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E93B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2221DF0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2FC3F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3E53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C364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B4BC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8345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DD0D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1A80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7681D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F1C0C0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5D5C1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6082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3C57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B456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1DB0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C833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3CA5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6969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019A85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06350D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DD24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654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F6A6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A75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9D8D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FB69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BE76B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CC1252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5B3154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0075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1AF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5AD2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0A4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771F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B26B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8C6D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380B95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BC584F" w14:textId="77777777" w:rsidR="00FF544C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4BF8A" w14:textId="78A2180D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50041" w14:textId="77CC6DED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77F7B" w14:textId="2188AB69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2383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2BDF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D8FF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96A52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00D2D8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52E126" w14:textId="77777777" w:rsidR="00FF544C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Johanna Hornberger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43E87" w14:textId="3A6528A9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FA513" w14:textId="3B1BF3CF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C902F" w14:textId="3A6E78C5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4437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C6DA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7F94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2456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7B68AA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98550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01F3B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F599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DEDB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4A3B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8E24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E300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5AC7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8D620E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F2FE44" w14:textId="77777777" w:rsidR="00FF544C" w:rsidRPr="00962585" w:rsidRDefault="00FF544C" w:rsidP="00507A20">
            <w:pPr>
              <w:spacing w:line="256" w:lineRule="auto"/>
              <w:rPr>
                <w:i/>
                <w:iCs/>
                <w:color w:val="000000"/>
                <w:sz w:val="18"/>
                <w:szCs w:val="18"/>
                <w:lang w:val="en-GB" w:eastAsia="en-US"/>
              </w:rPr>
            </w:pPr>
            <w:r w:rsidRPr="00962585">
              <w:rPr>
                <w:i/>
                <w:color w:val="000000"/>
                <w:lang w:val="en-GB" w:eastAsia="en-US"/>
              </w:rPr>
              <w:t>EXTRA SUPPLEANT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11545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E4F9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F81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560A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9E50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2EDE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E1DB3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2B54CCF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B87B8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Mariya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Voyvodova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67ECCB" w14:textId="69D99098" w:rsidR="00FF544C" w:rsidRPr="00E357E9" w:rsidRDefault="00FC60D4" w:rsidP="00507A2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4002A" w14:textId="5A8D09DC" w:rsidR="00FF544C" w:rsidRPr="00E357E9" w:rsidRDefault="00FC60D4" w:rsidP="00507A2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0BA0" w14:textId="55D5BAC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5ADB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67FA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CF82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89DA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EA0C7C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47C32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7511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F3A1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3A66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3531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6C65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3A13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BA75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321ABF" w14:paraId="3F2433F2" w14:textId="77777777" w:rsidTr="00507A20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791DA051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09C4116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05798DA3" w14:textId="77777777" w:rsidR="00FF544C" w:rsidRPr="00C80B21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233B52E0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5E7243D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7F660FEF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97E4F3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4DB0DEF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565C31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BF9B5F2" w14:textId="585F1E29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C76DBA">
              <w:rPr>
                <w:color w:val="000000" w:themeColor="text1"/>
                <w:sz w:val="20"/>
                <w:lang w:eastAsia="en-US"/>
              </w:rPr>
              <w:t>X</w:t>
            </w:r>
            <w:r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C76DBA">
              <w:rPr>
                <w:color w:val="000000" w:themeColor="text1"/>
                <w:sz w:val="20"/>
                <w:lang w:eastAsia="en-US"/>
              </w:rPr>
              <w:t xml:space="preserve"> 10.35</w:t>
            </w:r>
            <w:r w:rsidR="00C76DBA">
              <w:rPr>
                <w:color w:val="000000" w:themeColor="text1"/>
                <w:sz w:val="20"/>
                <w:lang w:eastAsia="en-US"/>
              </w:rPr>
              <w:br/>
              <w:t>2) X från kl. 10.35</w:t>
            </w:r>
            <w:r>
              <w:rPr>
                <w:color w:val="000000" w:themeColor="text1"/>
                <w:sz w:val="20"/>
                <w:lang w:eastAsia="en-US"/>
              </w:rPr>
              <w:br/>
            </w:r>
            <w:r w:rsidR="00C76DBA">
              <w:rPr>
                <w:color w:val="000000" w:themeColor="text1"/>
                <w:sz w:val="20"/>
                <w:lang w:eastAsia="en-US"/>
              </w:rPr>
              <w:t>3</w:t>
            </w:r>
            <w:r>
              <w:rPr>
                <w:color w:val="000000" w:themeColor="text1"/>
                <w:sz w:val="20"/>
                <w:lang w:eastAsia="en-US"/>
              </w:rPr>
              <w:t xml:space="preserve">) X </w:t>
            </w:r>
            <w:r w:rsidR="00C76DBA">
              <w:rPr>
                <w:color w:val="000000" w:themeColor="text1"/>
                <w:sz w:val="20"/>
                <w:lang w:eastAsia="en-US"/>
              </w:rPr>
              <w:t>till</w:t>
            </w:r>
            <w:r>
              <w:rPr>
                <w:color w:val="000000" w:themeColor="text1"/>
                <w:sz w:val="20"/>
                <w:lang w:eastAsia="en-US"/>
              </w:rPr>
              <w:t xml:space="preserve"> kl.</w:t>
            </w:r>
            <w:r w:rsidR="00C76DBA">
              <w:rPr>
                <w:color w:val="000000" w:themeColor="text1"/>
                <w:sz w:val="20"/>
                <w:lang w:eastAsia="en-US"/>
              </w:rPr>
              <w:t xml:space="preserve"> 10.45</w:t>
            </w:r>
          </w:p>
          <w:p w14:paraId="35C6036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87D048C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241805FB" w14:textId="77777777" w:rsidR="00BC3279" w:rsidRDefault="00BC3279" w:rsidP="00BC3279"/>
    <w:p w14:paraId="20B28D1C" w14:textId="77777777" w:rsidR="006F13FC" w:rsidRDefault="006F13FC" w:rsidP="006F13FC"/>
    <w:p w14:paraId="7CDC2A55" w14:textId="77777777" w:rsidR="006F13FC" w:rsidRDefault="006F13FC" w:rsidP="006F13FC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390F4B1" w14:textId="77777777" w:rsidR="0030233C" w:rsidRDefault="0030233C" w:rsidP="00A32343">
      <w:pPr>
        <w:rPr>
          <w:sz w:val="22"/>
          <w:szCs w:val="22"/>
        </w:rPr>
      </w:pPr>
    </w:p>
    <w:p w14:paraId="5125D145" w14:textId="528F7C19" w:rsidR="00F42894" w:rsidRDefault="00717981" w:rsidP="00717981">
      <w:pPr>
        <w:rPr>
          <w:sz w:val="22"/>
          <w:szCs w:val="22"/>
        </w:rPr>
      </w:pPr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565DA7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/2</w:t>
      </w:r>
      <w:r w:rsidR="00565DA7"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:</w:t>
      </w:r>
      <w:r w:rsidR="004965B7">
        <w:rPr>
          <w:b/>
          <w:color w:val="000000"/>
          <w:lang w:eastAsia="en-US"/>
        </w:rPr>
        <w:t>31</w:t>
      </w:r>
      <w:r>
        <w:rPr>
          <w:b/>
          <w:color w:val="000000"/>
          <w:lang w:eastAsia="en-US"/>
        </w:rPr>
        <w:br/>
      </w:r>
    </w:p>
    <w:p w14:paraId="404846A1" w14:textId="77777777" w:rsidR="0020285D" w:rsidRDefault="0020285D" w:rsidP="00717981">
      <w:pPr>
        <w:rPr>
          <w:sz w:val="22"/>
          <w:szCs w:val="22"/>
        </w:rPr>
      </w:pPr>
    </w:p>
    <w:p w14:paraId="798D1C90" w14:textId="0DEC6D9E" w:rsidR="0048653C" w:rsidRDefault="0048653C" w:rsidP="00BC13ED">
      <w:pPr>
        <w:rPr>
          <w:b/>
          <w:bCs/>
        </w:rPr>
      </w:pPr>
    </w:p>
    <w:p w14:paraId="42BA3F0E" w14:textId="1D3523E0" w:rsidR="004434AA" w:rsidRDefault="004434AA" w:rsidP="00BC13ED">
      <w:pPr>
        <w:rPr>
          <w:b/>
          <w:bCs/>
        </w:rPr>
      </w:pPr>
    </w:p>
    <w:p w14:paraId="237CBA7C" w14:textId="030AE0F8" w:rsidR="004D16B4" w:rsidRDefault="004D16B4" w:rsidP="00BC13ED">
      <w:pPr>
        <w:rPr>
          <w:b/>
          <w:bCs/>
        </w:rPr>
      </w:pPr>
    </w:p>
    <w:p w14:paraId="603138A8" w14:textId="77777777" w:rsidR="004D16B4" w:rsidRDefault="004D16B4" w:rsidP="00BC13ED">
      <w:pPr>
        <w:rPr>
          <w:b/>
          <w:bCs/>
        </w:rPr>
      </w:pPr>
    </w:p>
    <w:p w14:paraId="74924418" w14:textId="77777777" w:rsidR="00DB71F4" w:rsidRDefault="00DB71F4" w:rsidP="00BC13ED">
      <w:pPr>
        <w:rPr>
          <w:b/>
          <w:bCs/>
        </w:rPr>
      </w:pPr>
    </w:p>
    <w:p w14:paraId="77808DAA" w14:textId="77777777" w:rsidR="004D16B4" w:rsidRDefault="00DB71F4" w:rsidP="00BC13ED">
      <w:pPr>
        <w:rPr>
          <w:b/>
          <w:bCs/>
        </w:rPr>
      </w:pPr>
      <w:r>
        <w:rPr>
          <w:b/>
          <w:bCs/>
        </w:rPr>
        <w:t xml:space="preserve">Skriftligt samråd med EU-nämnden avseende </w:t>
      </w:r>
      <w:r w:rsidR="004D16B4" w:rsidRPr="004D16B4">
        <w:rPr>
          <w:b/>
          <w:bCs/>
        </w:rPr>
        <w:t>tre annoteringar på utrikesområdet</w:t>
      </w:r>
    </w:p>
    <w:p w14:paraId="40658D49" w14:textId="77777777" w:rsidR="004D16B4" w:rsidRDefault="004D16B4" w:rsidP="004D16B4">
      <w:pPr>
        <w:widowControl/>
        <w:numPr>
          <w:ilvl w:val="0"/>
          <w:numId w:val="20"/>
        </w:numPr>
        <w:rPr>
          <w:sz w:val="22"/>
          <w:szCs w:val="22"/>
        </w:rPr>
      </w:pPr>
      <w:r>
        <w:t>Antagande av rådsbeslut om ändring av rådets beslut och genomförandeförordning om restriktiva åtgärder mot allvarliga kränkningar av och brott mot de mänskliga rättigheterna</w:t>
      </w:r>
    </w:p>
    <w:p w14:paraId="12E9EE3B" w14:textId="77777777" w:rsidR="004D16B4" w:rsidRDefault="004D16B4" w:rsidP="004D16B4">
      <w:pPr>
        <w:widowControl/>
        <w:numPr>
          <w:ilvl w:val="0"/>
          <w:numId w:val="20"/>
        </w:numPr>
      </w:pPr>
      <w:r>
        <w:t xml:space="preserve">Antagande av rådsbeslut om ändring av rådets beslut om restriktiva åtgärder mot </w:t>
      </w:r>
      <w:proofErr w:type="spellStart"/>
      <w:r>
        <w:t>Isil</w:t>
      </w:r>
      <w:proofErr w:type="spellEnd"/>
      <w:r>
        <w:t xml:space="preserve"> (</w:t>
      </w:r>
      <w:proofErr w:type="spellStart"/>
      <w:r>
        <w:t>Daish</w:t>
      </w:r>
      <w:proofErr w:type="spellEnd"/>
      <w:r>
        <w:t>) och al-Qaida samt personer, grupper, företag och enheter som har samröre med dem</w:t>
      </w:r>
    </w:p>
    <w:p w14:paraId="33651691" w14:textId="77777777" w:rsidR="004D16B4" w:rsidRDefault="004D16B4" w:rsidP="004D16B4">
      <w:pPr>
        <w:widowControl/>
        <w:numPr>
          <w:ilvl w:val="0"/>
          <w:numId w:val="20"/>
        </w:numPr>
      </w:pPr>
      <w:r>
        <w:t>Antagande av rådsbeslut om ändring av rådets beslut om restriktiva åtgärder med hänsyn till situationen i Bosnien och Hercegovina</w:t>
      </w:r>
    </w:p>
    <w:p w14:paraId="7A22D337" w14:textId="61CC164F" w:rsidR="004D16B4" w:rsidRDefault="004D16B4" w:rsidP="004D16B4">
      <w:r>
        <w:rPr>
          <w:rFonts w:eastAsiaTheme="minorHAnsi"/>
        </w:rPr>
        <w:t xml:space="preserve">Samrådet avslutades den 20 mars 2024. </w:t>
      </w:r>
      <w:r>
        <w:t>Det fanns stöd för regeringens ståndpunkt. Ingen avvikande ståndpunkt har anmälts.</w:t>
      </w:r>
    </w:p>
    <w:p w14:paraId="250DD2C1" w14:textId="77777777" w:rsidR="004D16B4" w:rsidRDefault="004D16B4" w:rsidP="004D16B4"/>
    <w:p w14:paraId="248DFA2C" w14:textId="52FE9E92" w:rsidR="00DB71F4" w:rsidRDefault="004D16B4" w:rsidP="00BC13ED">
      <w:pPr>
        <w:rPr>
          <w:b/>
          <w:bCs/>
        </w:rPr>
      </w:pPr>
      <w:r>
        <w:rPr>
          <w:b/>
          <w:bCs/>
        </w:rPr>
        <w:br/>
      </w:r>
    </w:p>
    <w:p w14:paraId="6E069D7B" w14:textId="7F91054E" w:rsidR="00DB71F4" w:rsidRDefault="00DB71F4" w:rsidP="00BC13ED">
      <w:pPr>
        <w:rPr>
          <w:b/>
          <w:bCs/>
        </w:rPr>
      </w:pPr>
      <w:r>
        <w:rPr>
          <w:b/>
          <w:bCs/>
        </w:rPr>
        <w:t xml:space="preserve">Skriftligt samråd med EU-nämnden avseende </w:t>
      </w:r>
      <w:r w:rsidR="004D16B4" w:rsidRPr="004D16B4">
        <w:rPr>
          <w:b/>
          <w:bCs/>
        </w:rPr>
        <w:t>komplettering troliga A-punkter v. 11</w:t>
      </w:r>
    </w:p>
    <w:p w14:paraId="7985795E" w14:textId="175AEC35" w:rsidR="004D16B4" w:rsidRPr="004D16B4" w:rsidRDefault="004D16B4" w:rsidP="00BC13ED">
      <w:r>
        <w:t>Samrådet avslutades den 19 mars 2024. Det fanns stöd för regeringens ståndpunkt. Ingen avvikande ståndpunkt har anmälts.</w:t>
      </w:r>
    </w:p>
    <w:p w14:paraId="25CDE1EB" w14:textId="6660CDE9" w:rsidR="004D16B4" w:rsidRDefault="004D16B4" w:rsidP="00BC13ED">
      <w:pPr>
        <w:rPr>
          <w:b/>
          <w:bCs/>
        </w:rPr>
      </w:pPr>
    </w:p>
    <w:p w14:paraId="2AC83FCF" w14:textId="77777777" w:rsidR="004D16B4" w:rsidRDefault="004D16B4" w:rsidP="00BC13ED">
      <w:pPr>
        <w:rPr>
          <w:b/>
          <w:bCs/>
        </w:rPr>
      </w:pPr>
    </w:p>
    <w:p w14:paraId="5C1F8914" w14:textId="77777777" w:rsidR="00DB71F4" w:rsidRDefault="00DB71F4" w:rsidP="00BC13ED">
      <w:pPr>
        <w:rPr>
          <w:b/>
          <w:bCs/>
        </w:rPr>
      </w:pPr>
    </w:p>
    <w:p w14:paraId="626BAC06" w14:textId="3BBFEDA2" w:rsidR="00DB71F4" w:rsidRDefault="00DB71F4" w:rsidP="00BC13ED">
      <w:pPr>
        <w:rPr>
          <w:b/>
          <w:bCs/>
        </w:rPr>
      </w:pPr>
      <w:r>
        <w:rPr>
          <w:b/>
          <w:bCs/>
        </w:rPr>
        <w:t xml:space="preserve">Skriftligt samråd med EU-nämnden avseende </w:t>
      </w:r>
      <w:r w:rsidR="004D16B4" w:rsidRPr="004D16B4">
        <w:rPr>
          <w:b/>
          <w:bCs/>
        </w:rPr>
        <w:t>troliga A-punkter v</w:t>
      </w:r>
      <w:r w:rsidR="004D16B4">
        <w:rPr>
          <w:b/>
          <w:bCs/>
        </w:rPr>
        <w:t>.</w:t>
      </w:r>
      <w:r w:rsidR="004D16B4" w:rsidRPr="004D16B4">
        <w:rPr>
          <w:b/>
          <w:bCs/>
        </w:rPr>
        <w:t xml:space="preserve"> 11</w:t>
      </w:r>
    </w:p>
    <w:p w14:paraId="25B93042" w14:textId="77777777" w:rsidR="004D16B4" w:rsidRDefault="004D16B4" w:rsidP="004D16B4">
      <w:pPr>
        <w:rPr>
          <w:sz w:val="22"/>
          <w:szCs w:val="22"/>
        </w:rPr>
      </w:pPr>
      <w:r>
        <w:t xml:space="preserve">Samrådet avslutades den 15 mars 2024. Det fanns stöd för regeringens ståndpunkt. </w:t>
      </w:r>
    </w:p>
    <w:p w14:paraId="4C7D0E7F" w14:textId="77777777" w:rsidR="004D16B4" w:rsidRDefault="004D16B4" w:rsidP="004D16B4"/>
    <w:p w14:paraId="74A1F2A7" w14:textId="77777777" w:rsidR="004D16B4" w:rsidRPr="004D16B4" w:rsidRDefault="004D16B4" w:rsidP="004D16B4">
      <w:pPr>
        <w:rPr>
          <w:sz w:val="22"/>
          <w:szCs w:val="22"/>
          <w:u w:val="single"/>
        </w:rPr>
      </w:pPr>
      <w:r w:rsidRPr="004D16B4">
        <w:rPr>
          <w:sz w:val="22"/>
          <w:szCs w:val="22"/>
          <w:u w:val="single"/>
        </w:rPr>
        <w:t>Vänsterpartiet har anmält följande avvikande ståndpunkt:</w:t>
      </w:r>
    </w:p>
    <w:p w14:paraId="4D127400" w14:textId="77777777" w:rsidR="004D16B4" w:rsidRPr="004D16B4" w:rsidRDefault="004D16B4" w:rsidP="004D16B4">
      <w:pPr>
        <w:rPr>
          <w:sz w:val="22"/>
          <w:szCs w:val="22"/>
        </w:rPr>
      </w:pPr>
    </w:p>
    <w:p w14:paraId="57F904F5" w14:textId="77777777" w:rsidR="004D16B4" w:rsidRPr="004D16B4" w:rsidRDefault="004D16B4" w:rsidP="004D16B4">
      <w:pPr>
        <w:rPr>
          <w:sz w:val="22"/>
          <w:szCs w:val="22"/>
        </w:rPr>
      </w:pPr>
      <w:r w:rsidRPr="004D16B4">
        <w:rPr>
          <w:sz w:val="22"/>
          <w:szCs w:val="22"/>
        </w:rPr>
        <w:t>”Avvikande ståndpunkt</w:t>
      </w:r>
    </w:p>
    <w:p w14:paraId="0740067F" w14:textId="77777777" w:rsidR="004D16B4" w:rsidRPr="004D16B4" w:rsidRDefault="004D16B4" w:rsidP="004D16B4">
      <w:pPr>
        <w:rPr>
          <w:sz w:val="22"/>
          <w:szCs w:val="22"/>
        </w:rPr>
      </w:pPr>
    </w:p>
    <w:p w14:paraId="3E45E14C" w14:textId="7EC7EED1" w:rsidR="004D16B4" w:rsidRPr="004D16B4" w:rsidRDefault="004D16B4" w:rsidP="004D16B4">
      <w:pPr>
        <w:rPr>
          <w:sz w:val="22"/>
          <w:szCs w:val="22"/>
        </w:rPr>
      </w:pPr>
      <w:r w:rsidRPr="004D16B4">
        <w:rPr>
          <w:sz w:val="22"/>
          <w:szCs w:val="22"/>
        </w:rPr>
        <w:t xml:space="preserve">11. Position du </w:t>
      </w:r>
      <w:proofErr w:type="spellStart"/>
      <w:r w:rsidRPr="004D16B4">
        <w:rPr>
          <w:sz w:val="22"/>
          <w:szCs w:val="22"/>
        </w:rPr>
        <w:t>Conseil</w:t>
      </w:r>
      <w:proofErr w:type="spellEnd"/>
      <w:r w:rsidRPr="004D16B4">
        <w:rPr>
          <w:sz w:val="22"/>
          <w:szCs w:val="22"/>
        </w:rPr>
        <w:t xml:space="preserve"> sur le PBR n° 1/2024: </w:t>
      </w:r>
      <w:proofErr w:type="spellStart"/>
      <w:r w:rsidRPr="004D16B4">
        <w:rPr>
          <w:sz w:val="22"/>
          <w:szCs w:val="22"/>
        </w:rPr>
        <w:t>modification</w:t>
      </w:r>
      <w:proofErr w:type="spellEnd"/>
      <w:r w:rsidRPr="004D16B4">
        <w:rPr>
          <w:sz w:val="22"/>
          <w:szCs w:val="22"/>
        </w:rPr>
        <w:t xml:space="preserve"> du budget 2024 </w:t>
      </w:r>
      <w:proofErr w:type="spellStart"/>
      <w:r w:rsidRPr="004D16B4">
        <w:rPr>
          <w:sz w:val="22"/>
          <w:szCs w:val="22"/>
        </w:rPr>
        <w:t>requise</w:t>
      </w:r>
      <w:proofErr w:type="spellEnd"/>
      <w:r w:rsidRPr="004D16B4">
        <w:rPr>
          <w:sz w:val="22"/>
          <w:szCs w:val="22"/>
        </w:rPr>
        <w:t xml:space="preserve"> à la </w:t>
      </w:r>
      <w:proofErr w:type="spellStart"/>
      <w:r w:rsidRPr="004D16B4">
        <w:rPr>
          <w:sz w:val="22"/>
          <w:szCs w:val="22"/>
        </w:rPr>
        <w:t>suite</w:t>
      </w:r>
      <w:proofErr w:type="spellEnd"/>
      <w:r w:rsidRPr="004D16B4">
        <w:rPr>
          <w:sz w:val="22"/>
          <w:szCs w:val="22"/>
        </w:rPr>
        <w:t xml:space="preserve"> de la </w:t>
      </w:r>
      <w:proofErr w:type="spellStart"/>
      <w:r w:rsidRPr="004D16B4">
        <w:rPr>
          <w:sz w:val="22"/>
          <w:szCs w:val="22"/>
        </w:rPr>
        <w:t>révision</w:t>
      </w:r>
      <w:proofErr w:type="spellEnd"/>
      <w:r w:rsidRPr="004D16B4">
        <w:rPr>
          <w:sz w:val="22"/>
          <w:szCs w:val="22"/>
        </w:rPr>
        <w:t xml:space="preserve"> du </w:t>
      </w:r>
      <w:proofErr w:type="spellStart"/>
      <w:r w:rsidRPr="004D16B4">
        <w:rPr>
          <w:sz w:val="22"/>
          <w:szCs w:val="22"/>
        </w:rPr>
        <w:t>cadre</w:t>
      </w:r>
      <w:proofErr w:type="spellEnd"/>
      <w:r w:rsidRPr="004D16B4">
        <w:rPr>
          <w:sz w:val="22"/>
          <w:szCs w:val="22"/>
        </w:rPr>
        <w:t xml:space="preserve"> </w:t>
      </w:r>
      <w:proofErr w:type="spellStart"/>
      <w:r w:rsidRPr="004D16B4">
        <w:rPr>
          <w:sz w:val="22"/>
          <w:szCs w:val="22"/>
        </w:rPr>
        <w:t>financier</w:t>
      </w:r>
      <w:proofErr w:type="spellEnd"/>
      <w:r w:rsidRPr="004D16B4">
        <w:rPr>
          <w:sz w:val="22"/>
          <w:szCs w:val="22"/>
        </w:rPr>
        <w:t xml:space="preserve"> </w:t>
      </w:r>
      <w:proofErr w:type="spellStart"/>
      <w:r w:rsidRPr="004D16B4">
        <w:rPr>
          <w:sz w:val="22"/>
          <w:szCs w:val="22"/>
        </w:rPr>
        <w:t>pluriannuel</w:t>
      </w:r>
      <w:proofErr w:type="spellEnd"/>
    </w:p>
    <w:p w14:paraId="2E18726A" w14:textId="77777777" w:rsidR="004D16B4" w:rsidRPr="004D16B4" w:rsidRDefault="004D16B4" w:rsidP="004D16B4">
      <w:pPr>
        <w:rPr>
          <w:sz w:val="22"/>
          <w:szCs w:val="22"/>
        </w:rPr>
      </w:pPr>
    </w:p>
    <w:p w14:paraId="64CCF847" w14:textId="4117189F" w:rsidR="004D16B4" w:rsidRPr="004D16B4" w:rsidRDefault="004D16B4" w:rsidP="004D16B4">
      <w:pPr>
        <w:rPr>
          <w:sz w:val="22"/>
          <w:szCs w:val="22"/>
        </w:rPr>
      </w:pPr>
      <w:r w:rsidRPr="004D16B4">
        <w:rPr>
          <w:sz w:val="22"/>
          <w:szCs w:val="22"/>
        </w:rPr>
        <w:t xml:space="preserve">Vänsterpartiet hänvisar till den avvikande ståndpunkt som avlämnades när den svenska positionen om revidering av den fleråriga budgetramen för åren </w:t>
      </w:r>
      <w:proofErr w:type="gramStart"/>
      <w:r w:rsidRPr="004D16B4">
        <w:rPr>
          <w:sz w:val="22"/>
          <w:szCs w:val="22"/>
        </w:rPr>
        <w:t>2024-2027</w:t>
      </w:r>
      <w:proofErr w:type="gramEnd"/>
      <w:r w:rsidRPr="004D16B4">
        <w:rPr>
          <w:sz w:val="22"/>
          <w:szCs w:val="22"/>
        </w:rPr>
        <w:t xml:space="preserve"> beslutades</w:t>
      </w:r>
    </w:p>
    <w:p w14:paraId="265DAD29" w14:textId="77777777" w:rsidR="004D16B4" w:rsidRPr="004D16B4" w:rsidRDefault="004D16B4" w:rsidP="004D16B4">
      <w:pPr>
        <w:rPr>
          <w:sz w:val="22"/>
          <w:szCs w:val="22"/>
        </w:rPr>
      </w:pPr>
    </w:p>
    <w:p w14:paraId="72C8D0EA" w14:textId="77777777" w:rsidR="004D16B4" w:rsidRPr="004D16B4" w:rsidRDefault="004D16B4" w:rsidP="004D16B4">
      <w:pPr>
        <w:rPr>
          <w:sz w:val="22"/>
          <w:szCs w:val="22"/>
        </w:rPr>
      </w:pPr>
      <w:r w:rsidRPr="004D16B4">
        <w:rPr>
          <w:sz w:val="22"/>
          <w:szCs w:val="22"/>
        </w:rPr>
        <w:t> </w:t>
      </w:r>
    </w:p>
    <w:p w14:paraId="1D0384BD" w14:textId="3EE1FD87" w:rsidR="004D16B4" w:rsidRPr="004D16B4" w:rsidRDefault="004D16B4" w:rsidP="004D16B4">
      <w:pPr>
        <w:rPr>
          <w:sz w:val="22"/>
          <w:szCs w:val="22"/>
        </w:rPr>
      </w:pPr>
      <w:r w:rsidRPr="004D16B4">
        <w:rPr>
          <w:sz w:val="22"/>
          <w:szCs w:val="22"/>
        </w:rPr>
        <w:t>15. </w:t>
      </w:r>
      <w:proofErr w:type="spellStart"/>
      <w:r w:rsidRPr="004D16B4">
        <w:rPr>
          <w:sz w:val="22"/>
          <w:szCs w:val="22"/>
        </w:rPr>
        <w:t>Décision</w:t>
      </w:r>
      <w:proofErr w:type="spellEnd"/>
      <w:r w:rsidRPr="004D16B4">
        <w:rPr>
          <w:sz w:val="22"/>
          <w:szCs w:val="22"/>
        </w:rPr>
        <w:t xml:space="preserve"> du </w:t>
      </w:r>
      <w:proofErr w:type="spellStart"/>
      <w:r w:rsidRPr="004D16B4">
        <w:rPr>
          <w:sz w:val="22"/>
          <w:szCs w:val="22"/>
        </w:rPr>
        <w:t>Conseil</w:t>
      </w:r>
      <w:proofErr w:type="spellEnd"/>
      <w:r w:rsidRPr="004D16B4">
        <w:rPr>
          <w:sz w:val="22"/>
          <w:szCs w:val="22"/>
        </w:rPr>
        <w:t xml:space="preserve"> relative à la </w:t>
      </w:r>
      <w:proofErr w:type="spellStart"/>
      <w:r w:rsidRPr="004D16B4">
        <w:rPr>
          <w:sz w:val="22"/>
          <w:szCs w:val="22"/>
        </w:rPr>
        <w:t>conclusion</w:t>
      </w:r>
      <w:proofErr w:type="spellEnd"/>
      <w:r w:rsidRPr="004D16B4">
        <w:rPr>
          <w:sz w:val="22"/>
          <w:szCs w:val="22"/>
        </w:rPr>
        <w:t xml:space="preserve"> de </w:t>
      </w:r>
      <w:proofErr w:type="spellStart"/>
      <w:r w:rsidRPr="004D16B4">
        <w:rPr>
          <w:sz w:val="22"/>
          <w:szCs w:val="22"/>
        </w:rPr>
        <w:t>l'accord</w:t>
      </w:r>
      <w:proofErr w:type="spellEnd"/>
      <w:r w:rsidRPr="004D16B4">
        <w:rPr>
          <w:sz w:val="22"/>
          <w:szCs w:val="22"/>
        </w:rPr>
        <w:t xml:space="preserve"> </w:t>
      </w:r>
      <w:proofErr w:type="spellStart"/>
      <w:r w:rsidRPr="004D16B4">
        <w:rPr>
          <w:sz w:val="22"/>
          <w:szCs w:val="22"/>
        </w:rPr>
        <w:t>intérimaire</w:t>
      </w:r>
      <w:proofErr w:type="spellEnd"/>
      <w:r w:rsidRPr="004D16B4">
        <w:rPr>
          <w:sz w:val="22"/>
          <w:szCs w:val="22"/>
        </w:rPr>
        <w:t xml:space="preserve"> sur le </w:t>
      </w:r>
      <w:proofErr w:type="spellStart"/>
      <w:r w:rsidRPr="004D16B4">
        <w:rPr>
          <w:sz w:val="22"/>
          <w:szCs w:val="22"/>
        </w:rPr>
        <w:t>commerce</w:t>
      </w:r>
      <w:proofErr w:type="spellEnd"/>
      <w:r w:rsidRPr="004D16B4">
        <w:rPr>
          <w:sz w:val="22"/>
          <w:szCs w:val="22"/>
        </w:rPr>
        <w:t xml:space="preserve"> </w:t>
      </w:r>
      <w:proofErr w:type="spellStart"/>
      <w:r w:rsidRPr="004D16B4">
        <w:rPr>
          <w:sz w:val="22"/>
          <w:szCs w:val="22"/>
        </w:rPr>
        <w:t>entre</w:t>
      </w:r>
      <w:proofErr w:type="spellEnd"/>
      <w:r w:rsidRPr="004D16B4">
        <w:rPr>
          <w:sz w:val="22"/>
          <w:szCs w:val="22"/>
        </w:rPr>
        <w:t xml:space="preserve"> </w:t>
      </w:r>
      <w:proofErr w:type="spellStart"/>
      <w:r w:rsidRPr="004D16B4">
        <w:rPr>
          <w:sz w:val="22"/>
          <w:szCs w:val="22"/>
        </w:rPr>
        <w:t>l'UE</w:t>
      </w:r>
      <w:proofErr w:type="spellEnd"/>
      <w:r w:rsidRPr="004D16B4">
        <w:rPr>
          <w:sz w:val="22"/>
          <w:szCs w:val="22"/>
        </w:rPr>
        <w:t xml:space="preserve"> et le Chili</w:t>
      </w:r>
    </w:p>
    <w:p w14:paraId="2B081782" w14:textId="77777777" w:rsidR="004D16B4" w:rsidRPr="004D16B4" w:rsidRDefault="004D16B4" w:rsidP="004D16B4">
      <w:pPr>
        <w:rPr>
          <w:sz w:val="22"/>
          <w:szCs w:val="22"/>
        </w:rPr>
      </w:pPr>
    </w:p>
    <w:p w14:paraId="43593932" w14:textId="0E1333F1" w:rsidR="002B29F1" w:rsidRPr="004D16B4" w:rsidRDefault="004D16B4" w:rsidP="002B29F1">
      <w:pPr>
        <w:rPr>
          <w:sz w:val="22"/>
          <w:szCs w:val="22"/>
        </w:rPr>
      </w:pPr>
      <w:r w:rsidRPr="004D16B4">
        <w:rPr>
          <w:sz w:val="22"/>
          <w:szCs w:val="22"/>
        </w:rPr>
        <w:t xml:space="preserve">Regeringen borde rösta nej och istället arbeta för en förändring av avtalet i enlighet med vad Vänsterpartiet framförde på EU-nämnden om att avtalet bl.a. saknar bindande klausuler kring miljö, arbetares rättigheter </w:t>
      </w:r>
      <w:proofErr w:type="gramStart"/>
      <w:r w:rsidRPr="004D16B4">
        <w:rPr>
          <w:sz w:val="22"/>
          <w:szCs w:val="22"/>
        </w:rPr>
        <w:t>och  jämställdhet</w:t>
      </w:r>
      <w:proofErr w:type="gramEnd"/>
      <w:r w:rsidRPr="004D16B4">
        <w:rPr>
          <w:sz w:val="22"/>
          <w:szCs w:val="22"/>
        </w:rPr>
        <w:t xml:space="preserve"> samt att det ger en stor makt till europeiska företag över politiska beslut.”</w:t>
      </w:r>
    </w:p>
    <w:p w14:paraId="0CAC12BD" w14:textId="11BC4AD8" w:rsidR="004434AA" w:rsidRDefault="004434AA" w:rsidP="00BC13ED">
      <w:pPr>
        <w:rPr>
          <w:b/>
          <w:bCs/>
        </w:rPr>
      </w:pPr>
    </w:p>
    <w:p w14:paraId="7F8FECF9" w14:textId="4F83089D" w:rsidR="00E90941" w:rsidRDefault="00E90941" w:rsidP="00BC13ED">
      <w:pPr>
        <w:rPr>
          <w:b/>
          <w:bCs/>
        </w:rPr>
      </w:pPr>
    </w:p>
    <w:p w14:paraId="70EE481F" w14:textId="77777777" w:rsidR="00E90941" w:rsidRDefault="00E90941" w:rsidP="00BC13ED">
      <w:pPr>
        <w:rPr>
          <w:b/>
          <w:bCs/>
        </w:rPr>
      </w:pPr>
    </w:p>
    <w:sectPr w:rsidR="00E90941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8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6E5C"/>
    <w:rsid w:val="0002716B"/>
    <w:rsid w:val="00027C77"/>
    <w:rsid w:val="00030152"/>
    <w:rsid w:val="00030298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4103"/>
    <w:rsid w:val="00344832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117"/>
    <w:rsid w:val="006307F4"/>
    <w:rsid w:val="006308D4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53C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052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5067"/>
    <w:rsid w:val="00AB56CD"/>
    <w:rsid w:val="00AB5C4A"/>
    <w:rsid w:val="00AB770D"/>
    <w:rsid w:val="00AB7E1F"/>
    <w:rsid w:val="00AC021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B11"/>
    <w:rsid w:val="00FD0BB9"/>
    <w:rsid w:val="00FD1716"/>
    <w:rsid w:val="00FD1FC5"/>
    <w:rsid w:val="00FD283B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82</TotalTime>
  <Pages>7</Pages>
  <Words>1259</Words>
  <Characters>7190</Characters>
  <Application>Microsoft Office Word</Application>
  <DocSecurity>0</DocSecurity>
  <Lines>1438</Lines>
  <Paragraphs>291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8</cp:revision>
  <cp:lastPrinted>2023-12-19T08:01:00Z</cp:lastPrinted>
  <dcterms:created xsi:type="dcterms:W3CDTF">2024-03-22T13:51:00Z</dcterms:created>
  <dcterms:modified xsi:type="dcterms:W3CDTF">2024-03-27T07:21:00Z</dcterms:modified>
</cp:coreProperties>
</file>