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F37FB" w:rsidRPr="00E94FB6" w:rsidTr="009F37F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F37FB" w:rsidRPr="00E94FB6" w:rsidRDefault="009F37FB" w:rsidP="009F37FB">
            <w:pPr>
              <w:pStyle w:val="RSKRbeteckning"/>
              <w:spacing w:before="240"/>
            </w:pPr>
            <w:r w:rsidRPr="00E94FB6">
              <w:t>Riksdagsskrivelse</w:t>
            </w:r>
          </w:p>
          <w:p w:rsidR="009F37FB" w:rsidRPr="00E94FB6" w:rsidRDefault="009F37FB" w:rsidP="009F37FB">
            <w:pPr>
              <w:pStyle w:val="RSKRbeteckning"/>
            </w:pPr>
            <w:r w:rsidRPr="00E94FB6">
              <w:t>2008/09:210</w:t>
            </w:r>
          </w:p>
        </w:tc>
        <w:tc>
          <w:tcPr>
            <w:tcW w:w="1134" w:type="dxa"/>
          </w:tcPr>
          <w:p w:rsidR="009F37FB" w:rsidRPr="00E94FB6" w:rsidRDefault="00E94FB6" w:rsidP="009F37FB">
            <w:pPr>
              <w:jc w:val="right"/>
            </w:pPr>
            <w:r w:rsidRPr="00E94FB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37FB" w:rsidRPr="00E94FB6" w:rsidTr="009F37F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F37FB" w:rsidRPr="00E94FB6" w:rsidRDefault="009F37FB">
            <w:pPr>
              <w:rPr>
                <w:sz w:val="10"/>
              </w:rPr>
            </w:pPr>
          </w:p>
        </w:tc>
      </w:tr>
    </w:tbl>
    <w:p w:rsidR="009F37FB" w:rsidRPr="00E94FB6" w:rsidRDefault="009F37FB"/>
    <w:p w:rsidR="009F37FB" w:rsidRPr="00E94FB6" w:rsidRDefault="009F37FB" w:rsidP="009F37FB">
      <w:pPr>
        <w:pStyle w:val="Mottagare1"/>
      </w:pPr>
      <w:r w:rsidRPr="00E94FB6">
        <w:t>Regeringen</w:t>
      </w:r>
    </w:p>
    <w:p w:rsidR="009F37FB" w:rsidRPr="00E94FB6" w:rsidRDefault="009F37FB" w:rsidP="009F37FB">
      <w:pPr>
        <w:pStyle w:val="Mottagare2"/>
      </w:pPr>
      <w:r w:rsidRPr="00E94FB6">
        <w:t>Miljödepartementet</w:t>
      </w:r>
    </w:p>
    <w:p w:rsidR="009F37FB" w:rsidRPr="00E94FB6" w:rsidRDefault="009F37FB" w:rsidP="009F37FB">
      <w:r w:rsidRPr="00E94FB6">
        <w:t>Med överlämnande av civilutskottets betänkande 2008/09:CU18 Tillfälliga åtgärder i en nationalstadspark får jag anmäla att riksdagen denna dag bifallit utskottets förslag till riksdagsbeslut.</w:t>
      </w:r>
    </w:p>
    <w:p w:rsidR="009F37FB" w:rsidRPr="00E94FB6" w:rsidRDefault="009F37FB" w:rsidP="009F37FB">
      <w:pPr>
        <w:pStyle w:val="Stockholm"/>
      </w:pPr>
      <w:r w:rsidRPr="00E94FB6">
        <w:t>Stockholm den 2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37FB" w:rsidRPr="00E94FB6" w:rsidTr="009F37F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F37FB" w:rsidRPr="00E94FB6" w:rsidRDefault="009F37FB" w:rsidP="009F37FB">
            <w:pPr>
              <w:pStyle w:val="AvsTalman"/>
            </w:pPr>
            <w:r w:rsidRPr="00E94FB6">
              <w:t>Per Westerberg</w:t>
            </w:r>
          </w:p>
        </w:tc>
        <w:tc>
          <w:tcPr>
            <w:tcW w:w="3628" w:type="dxa"/>
          </w:tcPr>
          <w:p w:rsidR="009F37FB" w:rsidRPr="00E94FB6" w:rsidRDefault="009F37FB" w:rsidP="009F37FB">
            <w:pPr>
              <w:pStyle w:val="AvsTjnsteman"/>
            </w:pPr>
            <w:r w:rsidRPr="00E94FB6">
              <w:t>Ulf Christoffersson</w:t>
            </w:r>
          </w:p>
        </w:tc>
      </w:tr>
    </w:tbl>
    <w:p w:rsidR="00D85057" w:rsidRPr="00E94FB6" w:rsidRDefault="00D85057" w:rsidP="009F37FB"/>
    <w:sectPr w:rsidR="00D85057" w:rsidRPr="00E94FB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7FB"/>
    <w:rsid w:val="0009098F"/>
    <w:rsid w:val="000A2226"/>
    <w:rsid w:val="000C2D8D"/>
    <w:rsid w:val="001667BD"/>
    <w:rsid w:val="001C2855"/>
    <w:rsid w:val="00224A43"/>
    <w:rsid w:val="00243D3C"/>
    <w:rsid w:val="00244660"/>
    <w:rsid w:val="0026798D"/>
    <w:rsid w:val="004A0681"/>
    <w:rsid w:val="004C25F6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9F37FB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94FB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C9DAD4B-F6F7-416C-BD63-5C874A19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210</vt:lpwstr>
  </property>
  <property fmtid="{D5CDD505-2E9C-101B-9397-08002B2CF9AE}" pid="6" name="Datum">
    <vt:lpwstr>2009-04-02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18</vt:lpwstr>
  </property>
  <property fmtid="{D5CDD505-2E9C-101B-9397-08002B2CF9AE}" pid="17" name="RefRubrik">
    <vt:lpwstr>Tillfälliga åtgärder i en nationalstadspark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april 2009</vt:lpwstr>
  </property>
</Properties>
</file>