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67948" w:rsidRPr="00A77AC6" w:rsidTr="00A6794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67948" w:rsidRPr="00A77AC6" w:rsidRDefault="004A2356" w:rsidP="00A67948">
            <w:pPr>
              <w:pStyle w:val="RSKRbeteckning"/>
              <w:spacing w:before="240"/>
            </w:pPr>
            <w:r w:rsidRPr="00A77AC6">
              <w:t>Riksdagsskrivelse</w:t>
            </w:r>
          </w:p>
          <w:p w:rsidR="00A67948" w:rsidRPr="00A77AC6" w:rsidRDefault="004A2356" w:rsidP="00A67948">
            <w:pPr>
              <w:pStyle w:val="RSKRbeteckning"/>
            </w:pPr>
            <w:r w:rsidRPr="00A77AC6">
              <w:t>2010/11</w:t>
            </w:r>
            <w:r w:rsidR="00A67948" w:rsidRPr="00A77AC6">
              <w:t>:</w:t>
            </w:r>
            <w:r w:rsidRPr="00A77AC6">
              <w:t>27</w:t>
            </w:r>
          </w:p>
        </w:tc>
        <w:tc>
          <w:tcPr>
            <w:tcW w:w="1134" w:type="dxa"/>
          </w:tcPr>
          <w:p w:rsidR="00A67948" w:rsidRPr="00A77AC6" w:rsidRDefault="00A77AC6" w:rsidP="00A67948">
            <w:pPr>
              <w:jc w:val="right"/>
            </w:pPr>
            <w:r w:rsidRPr="00A77AC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7948" w:rsidRPr="00A77AC6" w:rsidTr="00A6794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67948" w:rsidRPr="00A77AC6" w:rsidRDefault="00A67948">
            <w:pPr>
              <w:rPr>
                <w:sz w:val="10"/>
              </w:rPr>
            </w:pPr>
          </w:p>
        </w:tc>
      </w:tr>
    </w:tbl>
    <w:p w:rsidR="00A67948" w:rsidRPr="00A77AC6" w:rsidRDefault="00A67948"/>
    <w:p w:rsidR="00A67948" w:rsidRPr="00A77AC6" w:rsidRDefault="004A2356" w:rsidP="00A67948">
      <w:pPr>
        <w:pStyle w:val="Mottagare1"/>
      </w:pPr>
      <w:r w:rsidRPr="00A77AC6">
        <w:t>Regeringen</w:t>
      </w:r>
    </w:p>
    <w:p w:rsidR="00A67948" w:rsidRPr="00A77AC6" w:rsidRDefault="004A2356" w:rsidP="00A67948">
      <w:pPr>
        <w:pStyle w:val="Mottagare2"/>
      </w:pPr>
      <w:r w:rsidRPr="00A77AC6">
        <w:t>Justitiedepartementet</w:t>
      </w:r>
    </w:p>
    <w:p w:rsidR="00A67948" w:rsidRPr="00A77AC6" w:rsidRDefault="00A67948" w:rsidP="00A67948">
      <w:r w:rsidRPr="00A77AC6">
        <w:t xml:space="preserve">Med överlämnande av </w:t>
      </w:r>
      <w:r w:rsidR="004A2356" w:rsidRPr="00A77AC6">
        <w:t>konstitutionsutskottet</w:t>
      </w:r>
      <w:r w:rsidRPr="00A77AC6">
        <w:t xml:space="preserve">s betänkande </w:t>
      </w:r>
      <w:r w:rsidR="004A2356" w:rsidRPr="00A77AC6">
        <w:t>2010/11</w:t>
      </w:r>
      <w:r w:rsidRPr="00A77AC6">
        <w:t>:</w:t>
      </w:r>
      <w:r w:rsidR="004A2356" w:rsidRPr="00A77AC6">
        <w:t>KU5</w:t>
      </w:r>
      <w:r w:rsidRPr="00A77AC6">
        <w:t xml:space="preserve"> </w:t>
      </w:r>
      <w:r w:rsidR="004A2356" w:rsidRPr="00A77AC6">
        <w:t>Barnpornografibrottet (vilande grundlagsbeslut)</w:t>
      </w:r>
      <w:r w:rsidRPr="00A77AC6">
        <w:t xml:space="preserve"> får jag anmäla att riksdagen denna dag bifallit utskottets förslag till riksdagsbeslut.</w:t>
      </w:r>
    </w:p>
    <w:p w:rsidR="00A67948" w:rsidRPr="00A77AC6" w:rsidRDefault="00A67948" w:rsidP="00A67948">
      <w:pPr>
        <w:pStyle w:val="Stockholm"/>
      </w:pPr>
      <w:r w:rsidRPr="00A77AC6">
        <w:t xml:space="preserve">Stockholm </w:t>
      </w:r>
      <w:r w:rsidR="004A2356" w:rsidRPr="00A77AC6">
        <w:t>den 24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7948" w:rsidRPr="00A77AC6" w:rsidTr="00A6794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67948" w:rsidRPr="00A77AC6" w:rsidRDefault="004A2356" w:rsidP="00A67948">
            <w:pPr>
              <w:pStyle w:val="AvsTalman"/>
            </w:pPr>
            <w:r w:rsidRPr="00A77AC6">
              <w:t>Liselott Hagberg</w:t>
            </w:r>
          </w:p>
        </w:tc>
        <w:tc>
          <w:tcPr>
            <w:tcW w:w="3628" w:type="dxa"/>
          </w:tcPr>
          <w:p w:rsidR="00A67948" w:rsidRPr="00A77AC6" w:rsidRDefault="004A2356" w:rsidP="00A67948">
            <w:pPr>
              <w:pStyle w:val="AvsTjnsteman"/>
            </w:pPr>
            <w:r w:rsidRPr="00A77AC6">
              <w:t>Ulf Christoffersson</w:t>
            </w:r>
          </w:p>
        </w:tc>
      </w:tr>
    </w:tbl>
    <w:p w:rsidR="00D85057" w:rsidRPr="00A77AC6" w:rsidRDefault="00D85057" w:rsidP="00A67948"/>
    <w:sectPr w:rsidR="00D85057" w:rsidRPr="00A77AC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948"/>
    <w:rsid w:val="0009098F"/>
    <w:rsid w:val="000C2D8D"/>
    <w:rsid w:val="000D69DA"/>
    <w:rsid w:val="001667BD"/>
    <w:rsid w:val="001C2855"/>
    <w:rsid w:val="00224A43"/>
    <w:rsid w:val="00243D3C"/>
    <w:rsid w:val="00244660"/>
    <w:rsid w:val="0026798D"/>
    <w:rsid w:val="004A0681"/>
    <w:rsid w:val="004A217F"/>
    <w:rsid w:val="004A2356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0C8A"/>
    <w:rsid w:val="009F0EC7"/>
    <w:rsid w:val="00A16D59"/>
    <w:rsid w:val="00A67948"/>
    <w:rsid w:val="00A77AC6"/>
    <w:rsid w:val="00AC3A6D"/>
    <w:rsid w:val="00B4454C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AF5F67F-E6DC-4E50-9836-1E3E02042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307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2010-11-24T10:49:00Z</cp:lastPrinted>
  <dcterms:created xsi:type="dcterms:W3CDTF">2025-12-18T03:43:00Z</dcterms:created>
  <dcterms:modified xsi:type="dcterms:W3CDTF">2025-12-18T03:43:00Z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27</vt:lpwstr>
  </property>
  <property fmtid="{D5CDD505-2E9C-101B-9397-08002B2CF9AE}" pid="6" name="Datum">
    <vt:lpwstr>2010-11-24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Barnpornografibrottet (vilande grundlagsbeslut)</vt:lpwstr>
  </property>
  <property fmtid="{D5CDD505-2E9C-101B-9397-08002B2CF9AE}" pid="18" name="Talman">
    <vt:lpwstr>Liselott Hagberg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24 november 2010</vt:lpwstr>
  </property>
</Properties>
</file>