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94DB55B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30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15334AB7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DE4A20">
              <w:t>04</w:t>
            </w:r>
            <w:r w:rsidR="00666516" w:rsidRPr="008C71F4">
              <w:t>-</w:t>
            </w:r>
            <w:r w:rsidR="000A195C">
              <w:t>22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25ADBA15" w:rsidR="00D12EAD" w:rsidRPr="00DB67B8" w:rsidRDefault="0038654F" w:rsidP="0096348C">
            <w:r w:rsidRPr="00AB66CA">
              <w:t>1</w:t>
            </w:r>
            <w:r w:rsidR="000A195C" w:rsidRPr="00AB66CA">
              <w:t>1</w:t>
            </w:r>
            <w:r w:rsidR="007A17C6" w:rsidRPr="00AB66CA">
              <w:t>.</w:t>
            </w:r>
            <w:r w:rsidR="00DE4A20" w:rsidRPr="00AB66CA">
              <w:t>00</w:t>
            </w:r>
            <w:r w:rsidR="00C04B68" w:rsidRPr="00AB66CA">
              <w:t xml:space="preserve"> – </w:t>
            </w:r>
            <w:r w:rsidR="00140CDC" w:rsidRPr="00AB66CA">
              <w:t>1</w:t>
            </w:r>
            <w:r w:rsidR="000A195C" w:rsidRPr="00AB66CA">
              <w:t>1</w:t>
            </w:r>
            <w:r w:rsidR="00C04B68" w:rsidRPr="00AB66CA">
              <w:t>.</w:t>
            </w:r>
            <w:r w:rsidR="00DB67B8" w:rsidRPr="00AB66CA">
              <w:t>03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77D73EE6" w14:textId="77777777" w:rsidTr="00B7668F">
        <w:tc>
          <w:tcPr>
            <w:tcW w:w="567" w:type="dxa"/>
          </w:tcPr>
          <w:p w14:paraId="4F2A0947" w14:textId="3A413D9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0A195C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6821819" w14:textId="77777777" w:rsidR="0038654F" w:rsidRDefault="0038654F" w:rsidP="0038654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445958C3" w14:textId="73E3DBEF" w:rsidR="00E803C8" w:rsidRDefault="0038654F" w:rsidP="0038654F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2</w:t>
            </w:r>
            <w:r w:rsidR="000A195C">
              <w:rPr>
                <w:bCs/>
                <w:snapToGrid w:val="0"/>
              </w:rPr>
              <w:t>9</w:t>
            </w:r>
            <w:r>
              <w:rPr>
                <w:bCs/>
              </w:rPr>
              <w:t>.</w:t>
            </w:r>
          </w:p>
          <w:p w14:paraId="2A2F68E1" w14:textId="648B055B" w:rsidR="0038654F" w:rsidRPr="0038654F" w:rsidRDefault="0038654F" w:rsidP="0038654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57CD4" w14:paraId="36ED7F73" w14:textId="77777777" w:rsidTr="00B7668F">
        <w:tc>
          <w:tcPr>
            <w:tcW w:w="567" w:type="dxa"/>
          </w:tcPr>
          <w:p w14:paraId="1795027B" w14:textId="07794E1F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0A195C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A3FD30D" w14:textId="141D4045" w:rsidR="00B7668F" w:rsidRDefault="00DB67B8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 xml:space="preserve">Justering i lagen om särskild inkomstskatt för utomlands bosatta </w:t>
            </w:r>
            <w:r w:rsidR="0036472B">
              <w:rPr>
                <w:b/>
              </w:rPr>
              <w:t>(Sk</w:t>
            </w:r>
            <w:r w:rsidR="0038654F">
              <w:rPr>
                <w:b/>
              </w:rPr>
              <w:t>U</w:t>
            </w:r>
            <w:r w:rsidR="000A195C">
              <w:rPr>
                <w:b/>
              </w:rPr>
              <w:t>1</w:t>
            </w:r>
            <w:r>
              <w:rPr>
                <w:b/>
              </w:rPr>
              <w:t>9</w:t>
            </w:r>
            <w:r w:rsidR="0036472B">
              <w:rPr>
                <w:b/>
              </w:rPr>
              <w:t>)</w:t>
            </w:r>
          </w:p>
          <w:p w14:paraId="1FD75245" w14:textId="461D1A01" w:rsidR="00D67A6F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2024/25:128.</w:t>
            </w:r>
          </w:p>
          <w:p w14:paraId="113B155F" w14:textId="1093BCD5" w:rsidR="00DB67B8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EBFE922" w14:textId="0D36178A" w:rsidR="00DB67B8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47E28BC" w14:textId="4A8D0A77" w:rsidR="00DB67B8" w:rsidRPr="00857CD4" w:rsidRDefault="00DB67B8" w:rsidP="00AB66C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DE4A20" w:rsidRPr="008C71F4" w14:paraId="39CF8A88" w14:textId="77777777" w:rsidTr="00B7668F">
        <w:tc>
          <w:tcPr>
            <w:tcW w:w="567" w:type="dxa"/>
          </w:tcPr>
          <w:p w14:paraId="664FD1A4" w14:textId="7A64C65B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0A195C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3226E71" w14:textId="35ED1E7B" w:rsidR="00DE4A20" w:rsidRDefault="00DB67B8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Mervärdesskatt</w:t>
            </w:r>
            <w:r w:rsidR="0038654F">
              <w:rPr>
                <w:b/>
              </w:rPr>
              <w:t xml:space="preserve"> (</w:t>
            </w:r>
            <w:r w:rsidR="000A195C">
              <w:rPr>
                <w:b/>
              </w:rPr>
              <w:t>SkU</w:t>
            </w:r>
            <w:r>
              <w:rPr>
                <w:b/>
              </w:rPr>
              <w:t>14</w:t>
            </w:r>
            <w:r w:rsidR="0038654F">
              <w:rPr>
                <w:b/>
              </w:rPr>
              <w:t>)</w:t>
            </w:r>
          </w:p>
          <w:p w14:paraId="7219FC34" w14:textId="34EFC8FC" w:rsidR="00DB67B8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motioner.</w:t>
            </w:r>
          </w:p>
          <w:p w14:paraId="706F500A" w14:textId="77777777" w:rsidR="00DB67B8" w:rsidRDefault="00DB67B8" w:rsidP="00AB66C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ED4615" w14:textId="77777777" w:rsidR="00DB67B8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4036">
              <w:rPr>
                <w:bCs/>
                <w:snapToGrid w:val="0"/>
              </w:rPr>
              <w:t>Utskottet justerade betänkande 2024/25:SkU1</w:t>
            </w:r>
            <w:r>
              <w:rPr>
                <w:bCs/>
                <w:snapToGrid w:val="0"/>
              </w:rPr>
              <w:t>4</w:t>
            </w:r>
            <w:r w:rsidRPr="00B74036">
              <w:rPr>
                <w:bCs/>
                <w:snapToGrid w:val="0"/>
              </w:rPr>
              <w:t>.</w:t>
            </w:r>
          </w:p>
          <w:p w14:paraId="4EA682BF" w14:textId="77777777" w:rsidR="00DB67B8" w:rsidRDefault="00DB67B8" w:rsidP="00DB67B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85FBCF" w14:textId="795E759B" w:rsidR="00DB67B8" w:rsidRDefault="00DB67B8" w:rsidP="00AB66C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57CD4">
              <w:rPr>
                <w:bCs/>
                <w:snapToGrid w:val="0"/>
              </w:rPr>
              <w:t>S-, SD-, C- och MP-leda</w:t>
            </w:r>
            <w:r>
              <w:rPr>
                <w:bCs/>
                <w:snapToGrid w:val="0"/>
              </w:rPr>
              <w:t>möterna anmälde reservationer.</w:t>
            </w:r>
          </w:p>
          <w:p w14:paraId="1F2A6E20" w14:textId="4B325259" w:rsidR="00DE4A20" w:rsidRPr="00DE4A20" w:rsidRDefault="00DE4A20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6C3C18FA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0A195C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89BB70" w14:textId="2294572B" w:rsidR="00E803C8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AB66CA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AB66CA">
              <w:rPr>
                <w:snapToGrid w:val="0"/>
              </w:rPr>
              <w:t>24</w:t>
            </w:r>
            <w:r>
              <w:rPr>
                <w:snapToGrid w:val="0"/>
              </w:rPr>
              <w:t xml:space="preserve"> </w:t>
            </w:r>
            <w:r w:rsidR="008525D5">
              <w:rPr>
                <w:snapToGrid w:val="0"/>
              </w:rPr>
              <w:t>april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64351E">
              <w:rPr>
                <w:snapToGrid w:val="0"/>
              </w:rPr>
              <w:t>1</w:t>
            </w:r>
            <w:r w:rsidR="00AB66CA">
              <w:rPr>
                <w:snapToGrid w:val="0"/>
              </w:rPr>
              <w:t>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6EE11A28" w14:textId="77777777" w:rsid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934590" w14:textId="77777777" w:rsidR="00E803C8" w:rsidRDefault="00E803C8" w:rsidP="00B7668F">
            <w:pPr>
              <w:tabs>
                <w:tab w:val="left" w:pos="1701"/>
              </w:tabs>
            </w:pPr>
          </w:p>
          <w:p w14:paraId="307DCEEA" w14:textId="7DF58F9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F38B7F2" w14:textId="0187EA4B" w:rsidR="00E803C8" w:rsidRDefault="00E803C8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77777777" w:rsidR="008D772E" w:rsidRPr="008C71F4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7C9811E4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AB66CA">
              <w:t>24</w:t>
            </w:r>
            <w:r>
              <w:t xml:space="preserve"> </w:t>
            </w:r>
            <w:r w:rsidR="008525D5">
              <w:t>april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65723AE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30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DFE4250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</w:t>
            </w:r>
            <w:r w:rsidR="00DB67B8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76492929" w:rsidR="00700B35" w:rsidRPr="008C71F4" w:rsidRDefault="00DB67B8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B66CA">
              <w:rPr>
                <w:sz w:val="22"/>
              </w:rPr>
              <w:t>3</w:t>
            </w:r>
            <w:r>
              <w:rPr>
                <w:sz w:val="22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5F0F9F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DB67B8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>Eric Westroth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4459CA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115BD7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D96DC4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2A11DDF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F8D591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0A7C0F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C9EFA1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5458C33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9EDAD3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6C46597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E1B9EF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1E227E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4ADCD6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C22B43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AADF5A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1A69A61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EB616E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6216561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A9A8DB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0DF27D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63A820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AC4EDE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0A5A50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D9C739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E80B1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DD79A9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0C0937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352873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3FF40F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01A4C8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26BE6A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BF7BBE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07C3A8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39F152D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08DD5CA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A0489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2F383A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1B095DD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1B35876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8C71F4" w:rsidRDefault="00DB67B8" w:rsidP="00DB67B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2E7A1E" w:rsidRDefault="00DB67B8" w:rsidP="00DB67B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516186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6F98FAB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195C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971</TotalTime>
  <Pages>2</Pages>
  <Words>327</Words>
  <Characters>2354</Characters>
  <Application>Microsoft Office Word</Application>
  <DocSecurity>0</DocSecurity>
  <Lines>1177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66</cp:revision>
  <cp:lastPrinted>2025-04-10T11:37:00Z</cp:lastPrinted>
  <dcterms:created xsi:type="dcterms:W3CDTF">2024-12-18T07:18:00Z</dcterms:created>
  <dcterms:modified xsi:type="dcterms:W3CDTF">2025-04-22T12:42:00Z</dcterms:modified>
</cp:coreProperties>
</file>