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2970" w:rsidRPr="00BE0587" w:rsidTr="00AF297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F2970" w:rsidRPr="00BE0587" w:rsidRDefault="00BE5826" w:rsidP="00AF2970">
            <w:pPr>
              <w:pStyle w:val="RSKRbeteckning"/>
              <w:spacing w:before="240"/>
            </w:pPr>
            <w:r w:rsidRPr="00BE0587">
              <w:t>Riksdagsskrivelse</w:t>
            </w:r>
          </w:p>
          <w:p w:rsidR="00AF2970" w:rsidRPr="00BE0587" w:rsidRDefault="00BE5826" w:rsidP="00AF2970">
            <w:pPr>
              <w:pStyle w:val="RSKRbeteckning"/>
            </w:pPr>
            <w:r w:rsidRPr="00BE0587">
              <w:t>2009/10</w:t>
            </w:r>
            <w:r w:rsidR="00AF2970" w:rsidRPr="00BE0587">
              <w:t>:</w:t>
            </w:r>
            <w:r w:rsidRPr="00BE0587">
              <w:t>236</w:t>
            </w:r>
          </w:p>
        </w:tc>
        <w:tc>
          <w:tcPr>
            <w:tcW w:w="1134" w:type="dxa"/>
          </w:tcPr>
          <w:p w:rsidR="00AF2970" w:rsidRPr="00BE0587" w:rsidRDefault="00BE0587" w:rsidP="00AF2970">
            <w:pPr>
              <w:jc w:val="right"/>
            </w:pPr>
            <w:r w:rsidRPr="00BE058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970" w:rsidRPr="00BE0587" w:rsidTr="00AF297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2970" w:rsidRPr="00BE0587" w:rsidRDefault="00AF2970">
            <w:pPr>
              <w:rPr>
                <w:sz w:val="10"/>
              </w:rPr>
            </w:pPr>
          </w:p>
        </w:tc>
      </w:tr>
    </w:tbl>
    <w:p w:rsidR="00AF2970" w:rsidRPr="00BE0587" w:rsidRDefault="00AF2970"/>
    <w:p w:rsidR="00AF2970" w:rsidRPr="00BE0587" w:rsidRDefault="00BE5826" w:rsidP="00AF2970">
      <w:pPr>
        <w:pStyle w:val="Mottagare1"/>
      </w:pPr>
      <w:r w:rsidRPr="00BE0587">
        <w:t>Regeringen</w:t>
      </w:r>
    </w:p>
    <w:p w:rsidR="00AF2970" w:rsidRPr="00BE0587" w:rsidRDefault="00BE5826" w:rsidP="00AF2970">
      <w:pPr>
        <w:pStyle w:val="Mottagare2"/>
      </w:pPr>
      <w:r w:rsidRPr="00BE0587">
        <w:t>Socialdepartementet</w:t>
      </w:r>
    </w:p>
    <w:p w:rsidR="00AF2970" w:rsidRPr="00BE0587" w:rsidRDefault="00AF2970" w:rsidP="00AF2970">
      <w:r w:rsidRPr="00BE0587">
        <w:t xml:space="preserve">Med överlämnande av </w:t>
      </w:r>
      <w:r w:rsidR="00BE5826" w:rsidRPr="00BE0587">
        <w:t>socialutskottet</w:t>
      </w:r>
      <w:r w:rsidRPr="00BE0587">
        <w:t xml:space="preserve">s betänkande </w:t>
      </w:r>
      <w:r w:rsidR="00BE5826" w:rsidRPr="00BE0587">
        <w:t>2009/10</w:t>
      </w:r>
      <w:r w:rsidRPr="00BE0587">
        <w:t>:</w:t>
      </w:r>
      <w:r w:rsidR="00BE5826" w:rsidRPr="00BE0587">
        <w:t>SoU16</w:t>
      </w:r>
      <w:r w:rsidRPr="00BE0587">
        <w:t xml:space="preserve"> </w:t>
      </w:r>
      <w:r w:rsidR="00BE5826" w:rsidRPr="00BE0587">
        <w:t>Den nya influensan A(H1N1)</w:t>
      </w:r>
      <w:r w:rsidRPr="00BE0587">
        <w:t xml:space="preserve"> får jag anmäla att riksdagen denna dag bifallit utskottets förslag till riksdagsbeslut.</w:t>
      </w:r>
    </w:p>
    <w:p w:rsidR="00AF2970" w:rsidRPr="00BE0587" w:rsidRDefault="00AF2970" w:rsidP="00AF2970">
      <w:pPr>
        <w:pStyle w:val="Stockholm"/>
      </w:pPr>
      <w:r w:rsidRPr="00BE0587">
        <w:t xml:space="preserve">Stockholm </w:t>
      </w:r>
      <w:r w:rsidR="00BE5826" w:rsidRPr="00BE0587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2970" w:rsidRPr="00BE0587" w:rsidTr="00AF297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F2970" w:rsidRPr="00BE0587" w:rsidRDefault="00BE5826" w:rsidP="00AF2970">
            <w:pPr>
              <w:pStyle w:val="AvsTalman"/>
            </w:pPr>
            <w:r w:rsidRPr="00BE0587">
              <w:t>Per Westerberg</w:t>
            </w:r>
          </w:p>
        </w:tc>
        <w:tc>
          <w:tcPr>
            <w:tcW w:w="3628" w:type="dxa"/>
          </w:tcPr>
          <w:p w:rsidR="00AF2970" w:rsidRPr="00BE0587" w:rsidRDefault="00BE5826" w:rsidP="00AF2970">
            <w:pPr>
              <w:pStyle w:val="AvsTjnsteman"/>
            </w:pPr>
            <w:r w:rsidRPr="00BE0587">
              <w:t>Ulf Christoffersson</w:t>
            </w:r>
          </w:p>
        </w:tc>
      </w:tr>
    </w:tbl>
    <w:p w:rsidR="00D85057" w:rsidRPr="00BE0587" w:rsidRDefault="00D85057" w:rsidP="00AF2970"/>
    <w:sectPr w:rsidR="00D85057" w:rsidRPr="00BE058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70"/>
    <w:rsid w:val="0009098F"/>
    <w:rsid w:val="000C2D8D"/>
    <w:rsid w:val="000D30F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7C39"/>
    <w:rsid w:val="007D2903"/>
    <w:rsid w:val="007D6224"/>
    <w:rsid w:val="00852286"/>
    <w:rsid w:val="00860608"/>
    <w:rsid w:val="008D022D"/>
    <w:rsid w:val="009417EF"/>
    <w:rsid w:val="009F0EC7"/>
    <w:rsid w:val="00A16D59"/>
    <w:rsid w:val="00AC3A6D"/>
    <w:rsid w:val="00AF2970"/>
    <w:rsid w:val="00BB222A"/>
    <w:rsid w:val="00BB66ED"/>
    <w:rsid w:val="00BE0587"/>
    <w:rsid w:val="00BE5826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A02DF8-2AF5-4226-BBF9-0F4B978D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236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Den nya influensan A(H1N1)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