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40724" w:rsidRPr="000B5E2E" w:rsidTr="0094072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40724" w:rsidRPr="000B5E2E" w:rsidRDefault="00940724" w:rsidP="00940724">
            <w:pPr>
              <w:pStyle w:val="RSKRbeteckning"/>
              <w:spacing w:before="240"/>
            </w:pPr>
            <w:r w:rsidRPr="000B5E2E">
              <w:t>Riksdagsskrivelse</w:t>
            </w:r>
          </w:p>
          <w:p w:rsidR="00940724" w:rsidRPr="000B5E2E" w:rsidRDefault="00940724" w:rsidP="00940724">
            <w:pPr>
              <w:pStyle w:val="RSKRbeteckning"/>
            </w:pPr>
            <w:r w:rsidRPr="000B5E2E">
              <w:t>2009/10:217</w:t>
            </w:r>
          </w:p>
        </w:tc>
        <w:tc>
          <w:tcPr>
            <w:tcW w:w="1134" w:type="dxa"/>
          </w:tcPr>
          <w:p w:rsidR="00940724" w:rsidRPr="000B5E2E" w:rsidRDefault="000B5E2E" w:rsidP="00940724">
            <w:pPr>
              <w:jc w:val="right"/>
            </w:pPr>
            <w:r w:rsidRPr="000B5E2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724" w:rsidRPr="000B5E2E" w:rsidTr="0094072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40724" w:rsidRPr="000B5E2E" w:rsidRDefault="00940724">
            <w:pPr>
              <w:rPr>
                <w:sz w:val="10"/>
              </w:rPr>
            </w:pPr>
          </w:p>
        </w:tc>
      </w:tr>
    </w:tbl>
    <w:p w:rsidR="00940724" w:rsidRPr="000B5E2E" w:rsidRDefault="00940724"/>
    <w:p w:rsidR="00940724" w:rsidRPr="000B5E2E" w:rsidRDefault="00940724" w:rsidP="00940724">
      <w:pPr>
        <w:pStyle w:val="Mottagare1"/>
      </w:pPr>
      <w:r w:rsidRPr="000B5E2E">
        <w:t>Riksrevisionens styrelse</w:t>
      </w:r>
    </w:p>
    <w:p w:rsidR="00940724" w:rsidRPr="000B5E2E" w:rsidRDefault="00940724" w:rsidP="00940724">
      <w:pPr>
        <w:pStyle w:val="Mottagare2"/>
      </w:pPr>
      <w:r w:rsidRPr="000B5E2E">
        <w:t xml:space="preserve"> </w:t>
      </w:r>
    </w:p>
    <w:p w:rsidR="00940724" w:rsidRPr="000B5E2E" w:rsidRDefault="00940724" w:rsidP="00940724">
      <w:r w:rsidRPr="000B5E2E">
        <w:t>Med överlämnande av civilutskottets betänkande 2009/10:CU9 Byggfrågor får jag anmäla att riksdagen denna dag bifallit utskottets förslag till riksdagsbeslut.</w:t>
      </w:r>
    </w:p>
    <w:p w:rsidR="00940724" w:rsidRPr="000B5E2E" w:rsidRDefault="00940724" w:rsidP="00940724">
      <w:pPr>
        <w:pStyle w:val="Stockholm"/>
      </w:pPr>
      <w:r w:rsidRPr="000B5E2E">
        <w:t>Stockholm 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0724" w:rsidRPr="000B5E2E" w:rsidTr="0094072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40724" w:rsidRPr="000B5E2E" w:rsidRDefault="00940724" w:rsidP="00940724">
            <w:pPr>
              <w:pStyle w:val="AvsTalman"/>
            </w:pPr>
            <w:r w:rsidRPr="000B5E2E">
              <w:t>Per Westerberg</w:t>
            </w:r>
          </w:p>
        </w:tc>
        <w:tc>
          <w:tcPr>
            <w:tcW w:w="3628" w:type="dxa"/>
          </w:tcPr>
          <w:p w:rsidR="00940724" w:rsidRPr="000B5E2E" w:rsidRDefault="00940724" w:rsidP="00940724">
            <w:pPr>
              <w:pStyle w:val="AvsTjnsteman"/>
            </w:pPr>
            <w:r w:rsidRPr="000B5E2E">
              <w:t>Ulf Christoffersson</w:t>
            </w:r>
          </w:p>
        </w:tc>
      </w:tr>
    </w:tbl>
    <w:p w:rsidR="00D85057" w:rsidRPr="000B5E2E" w:rsidRDefault="00D85057" w:rsidP="00940724"/>
    <w:sectPr w:rsidR="00D85057" w:rsidRPr="000B5E2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24"/>
    <w:rsid w:val="0009098F"/>
    <w:rsid w:val="000B2D8B"/>
    <w:rsid w:val="000B5E2E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0724"/>
    <w:rsid w:val="009417EF"/>
    <w:rsid w:val="009F0EC7"/>
    <w:rsid w:val="00A16D59"/>
    <w:rsid w:val="00AC3A6D"/>
    <w:rsid w:val="00BB222A"/>
    <w:rsid w:val="00BB66ED"/>
    <w:rsid w:val="00C1040E"/>
    <w:rsid w:val="00C72B82"/>
    <w:rsid w:val="00CE580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3418C9-D7CF-4785-964B-4A861A22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252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217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Byggfrågor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