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268A5" w:rsidRPr="000B5885" w:rsidTr="009268A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268A5" w:rsidRPr="000B5885" w:rsidRDefault="009268A5" w:rsidP="009268A5">
            <w:pPr>
              <w:pStyle w:val="RSKRbeteckning"/>
              <w:spacing w:before="240"/>
            </w:pPr>
            <w:r w:rsidRPr="000B5885">
              <w:t>Riksdagsskrivelse</w:t>
            </w:r>
          </w:p>
          <w:p w:rsidR="009268A5" w:rsidRPr="000B5885" w:rsidRDefault="009268A5" w:rsidP="009268A5">
            <w:pPr>
              <w:pStyle w:val="RSKRbeteckning"/>
            </w:pPr>
            <w:r w:rsidRPr="000B5885">
              <w:t>2010/11:279</w:t>
            </w:r>
          </w:p>
        </w:tc>
        <w:tc>
          <w:tcPr>
            <w:tcW w:w="1134" w:type="dxa"/>
          </w:tcPr>
          <w:p w:rsidR="009268A5" w:rsidRPr="000B5885" w:rsidRDefault="000B5885" w:rsidP="009268A5">
            <w:pPr>
              <w:jc w:val="right"/>
            </w:pPr>
            <w:r w:rsidRPr="000B588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8A5" w:rsidRPr="000B5885" w:rsidTr="009268A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268A5" w:rsidRPr="000B5885" w:rsidRDefault="009268A5">
            <w:pPr>
              <w:rPr>
                <w:sz w:val="10"/>
              </w:rPr>
            </w:pPr>
          </w:p>
        </w:tc>
      </w:tr>
    </w:tbl>
    <w:p w:rsidR="009268A5" w:rsidRPr="000B5885" w:rsidRDefault="009268A5"/>
    <w:p w:rsidR="009268A5" w:rsidRPr="000B5885" w:rsidRDefault="009268A5" w:rsidP="009268A5">
      <w:pPr>
        <w:pStyle w:val="Mottagare1"/>
      </w:pPr>
      <w:r w:rsidRPr="000B5885">
        <w:t>Regeringen</w:t>
      </w:r>
    </w:p>
    <w:p w:rsidR="009268A5" w:rsidRPr="000B5885" w:rsidRDefault="009268A5" w:rsidP="009268A5">
      <w:pPr>
        <w:pStyle w:val="Mottagare2"/>
      </w:pPr>
      <w:r w:rsidRPr="000B5885">
        <w:t>Arbetsmarknadsdepartementet</w:t>
      </w:r>
    </w:p>
    <w:p w:rsidR="009268A5" w:rsidRPr="000B5885" w:rsidRDefault="009268A5" w:rsidP="009268A5">
      <w:r w:rsidRPr="000B5885">
        <w:t>Med överlämnande av arbetsmarknadsutskottets betänkande 2010/11:AU9 Arbetslöshetsförsäkringen får jag anmäla att riksdagen denna dag bifallit utskottets förslag till riksdagsbeslut.</w:t>
      </w:r>
    </w:p>
    <w:p w:rsidR="009268A5" w:rsidRPr="000B5885" w:rsidRDefault="009268A5" w:rsidP="009268A5">
      <w:pPr>
        <w:pStyle w:val="Stockholm"/>
      </w:pPr>
      <w:r w:rsidRPr="000B5885">
        <w:t>Stockholm 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68A5" w:rsidRPr="000B5885" w:rsidTr="009268A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268A5" w:rsidRPr="000B5885" w:rsidRDefault="009268A5" w:rsidP="009268A5">
            <w:pPr>
              <w:pStyle w:val="AvsTalman"/>
            </w:pPr>
            <w:r w:rsidRPr="000B5885">
              <w:t>Per Westerberg</w:t>
            </w:r>
          </w:p>
        </w:tc>
        <w:tc>
          <w:tcPr>
            <w:tcW w:w="3628" w:type="dxa"/>
          </w:tcPr>
          <w:p w:rsidR="009268A5" w:rsidRPr="000B5885" w:rsidRDefault="009268A5" w:rsidP="009268A5">
            <w:pPr>
              <w:pStyle w:val="AvsTjnsteman"/>
            </w:pPr>
            <w:r w:rsidRPr="000B5885">
              <w:t>Ulf Christoffersson</w:t>
            </w:r>
          </w:p>
        </w:tc>
      </w:tr>
    </w:tbl>
    <w:p w:rsidR="00D85057" w:rsidRPr="000B5885" w:rsidRDefault="00D85057" w:rsidP="009268A5"/>
    <w:sectPr w:rsidR="00D85057" w:rsidRPr="000B588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A5"/>
    <w:rsid w:val="0009098F"/>
    <w:rsid w:val="000B5885"/>
    <w:rsid w:val="000C2D8D"/>
    <w:rsid w:val="00136739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268A5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CE115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FB0385C-FECA-469D-9535-0CC56FC8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2011-06-01T08:20:00Z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279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Arbetslöshetsförsäkringen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