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65B4BF4743F4EDBB91130F07F092501"/>
        </w:placeholder>
        <w15:appearance w15:val="hidden"/>
        <w:text/>
      </w:sdtPr>
      <w:sdtEndPr/>
      <w:sdtContent>
        <w:p w:rsidRPr="00435512" w:rsidR="00AF30DD" w:rsidP="00CC4C93" w:rsidRDefault="00AF30DD" w14:paraId="11E30E09" w14:textId="77777777">
          <w:pPr>
            <w:pStyle w:val="Rubrik1"/>
          </w:pPr>
          <w:r w:rsidRPr="00435512">
            <w:t>Förslag till riksdagsbeslut</w:t>
          </w:r>
        </w:p>
      </w:sdtContent>
    </w:sdt>
    <w:sdt>
      <w:sdtPr>
        <w:alias w:val="Yrkande 1"/>
        <w:tag w:val="31b16fc5-aeb7-4c7a-aa99-39ee5cbc2144"/>
        <w:id w:val="-1972424807"/>
        <w:lock w:val="sdtLocked"/>
      </w:sdtPr>
      <w:sdtEndPr/>
      <w:sdtContent>
        <w:p w:rsidR="00CB0CE7" w:rsidRDefault="009C31C5" w14:paraId="2208C347" w14:textId="77777777">
          <w:pPr>
            <w:pStyle w:val="Frslagstext"/>
          </w:pPr>
          <w:r>
            <w:t>Riksdagen ställer sig bakom det som anförs i motionen om att ta fram en nationell strategi för att motverka nätmobbning av unga och tillkännager detta för regeringen.</w:t>
          </w:r>
        </w:p>
      </w:sdtContent>
    </w:sdt>
    <w:p w:rsidRPr="00435512" w:rsidR="00AF30DD" w:rsidP="00AF30DD" w:rsidRDefault="000156D9" w14:paraId="25A7740A" w14:textId="77777777">
      <w:pPr>
        <w:pStyle w:val="Rubrik1"/>
      </w:pPr>
      <w:bookmarkStart w:name="MotionsStart" w:id="0"/>
      <w:bookmarkEnd w:id="0"/>
      <w:r w:rsidRPr="00435512">
        <w:t>Motivering</w:t>
      </w:r>
    </w:p>
    <w:p w:rsidRPr="00435512" w:rsidR="00AF30DD" w:rsidP="00435512" w:rsidRDefault="001A5A51" w14:paraId="241B7861" w14:textId="1B399D32">
      <w:pPr>
        <w:pStyle w:val="Normalutanindragellerluft"/>
        <w:jc w:val="both"/>
      </w:pPr>
      <w:r w:rsidRPr="00435512">
        <w:t>Mobbning sker bl.a</w:t>
      </w:r>
      <w:r w:rsidR="00D3344C">
        <w:t>. i skolan och numera också på i</w:t>
      </w:r>
      <w:r w:rsidRPr="00435512">
        <w:t>nternet. Det är nog svårt att upptäcka mobbning i skolan trots att det finns många vuxna i barnens närhet. De flesta unga är i dag uppkopplade både på skolan och hemma med sina telefoner och datorer. Det gör att många som utsätts för mobbning aldrig slipper undan sina plågoandar. Dessutom har formen för mobbningen ändrat karaktär och m</w:t>
      </w:r>
      <w:r w:rsidR="00D3344C">
        <w:t>ycket av det som publiceras på i</w:t>
      </w:r>
      <w:r w:rsidRPr="00435512">
        <w:t xml:space="preserve">nternet finns också kvar för all framtid. Självklart är det i första hand föräldrars ansvar att lära sina barn vad som är rätt eller fel. I det ingår i dag också att lära sina barn hur man tänker och agerar på </w:t>
      </w:r>
      <w:r w:rsidR="00D3344C">
        <w:t xml:space="preserve">internet. Men det finns </w:t>
      </w:r>
      <w:proofErr w:type="gramStart"/>
      <w:r w:rsidR="00D3344C">
        <w:t>än</w:t>
      </w:r>
      <w:bookmarkStart w:name="_GoBack" w:id="1"/>
      <w:bookmarkEnd w:id="1"/>
      <w:r w:rsidRPr="00435512">
        <w:t>dock</w:t>
      </w:r>
      <w:proofErr w:type="gramEnd"/>
      <w:r w:rsidRPr="00435512">
        <w:t xml:space="preserve"> skäl att ta fram en nationell strategi för att motverka nätmobbning av unga.</w:t>
      </w:r>
    </w:p>
    <w:sdt>
      <w:sdtPr>
        <w:rPr>
          <w:i/>
          <w:noProof/>
        </w:rPr>
        <w:alias w:val="CC_Underskrifter"/>
        <w:tag w:val="CC_Underskrifter"/>
        <w:id w:val="583496634"/>
        <w:lock w:val="sdtContentLocked"/>
        <w:placeholder>
          <w:docPart w:val="23194781D2D945D9AC43499DE1B58359"/>
        </w:placeholder>
        <w15:appearance w15:val="hidden"/>
      </w:sdtPr>
      <w:sdtEndPr>
        <w:rPr>
          <w:noProof w:val="0"/>
        </w:rPr>
      </w:sdtEndPr>
      <w:sdtContent>
        <w:p w:rsidRPr="00ED19F0" w:rsidR="00865E70" w:rsidP="00A81A57" w:rsidRDefault="00D3344C" w14:paraId="2B283865" w14:textId="1181996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D1129" w:rsidRDefault="001D1129" w14:paraId="1ECA13DD" w14:textId="77777777"/>
    <w:sectPr w:rsidR="001D112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E8510" w14:textId="77777777" w:rsidR="007254CB" w:rsidRDefault="007254CB" w:rsidP="000C1CAD">
      <w:pPr>
        <w:spacing w:line="240" w:lineRule="auto"/>
      </w:pPr>
      <w:r>
        <w:separator/>
      </w:r>
    </w:p>
  </w:endnote>
  <w:endnote w:type="continuationSeparator" w:id="0">
    <w:p w14:paraId="39EC2571" w14:textId="77777777" w:rsidR="007254CB" w:rsidRDefault="007254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F9B2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F1CA5" w14:textId="77777777" w:rsidR="00761FE1" w:rsidRDefault="00761FE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201509101432</w:instrText>
    </w:r>
    <w:r>
      <w:fldChar w:fldCharType="end"/>
    </w:r>
    <w:r>
      <w:instrText xml:space="preserve"> &gt; </w:instrText>
    </w:r>
    <w:r>
      <w:fldChar w:fldCharType="begin"/>
    </w:r>
    <w:r>
      <w:instrText xml:space="preserve"> PRINTDATE \@ "yyyyMMddHHmm" </w:instrText>
    </w:r>
    <w:r>
      <w:fldChar w:fldCharType="separate"/>
    </w:r>
    <w:r>
      <w:rPr>
        <w:noProof/>
      </w:rPr>
      <w:instrText>201509281109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11:09</w:instrText>
    </w:r>
    <w:r>
      <w:fldChar w:fldCharType="end"/>
    </w:r>
    <w:r>
      <w:instrText xml:space="preserve"> </w:instrText>
    </w:r>
    <w:r>
      <w:fldChar w:fldCharType="separate"/>
    </w:r>
    <w:r>
      <w:rPr>
        <w:noProof/>
      </w:rPr>
      <w:t>2015-09-28 11:09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FA4BEE" w14:textId="77777777" w:rsidR="007254CB" w:rsidRDefault="007254CB" w:rsidP="000C1CAD">
      <w:pPr>
        <w:spacing w:line="240" w:lineRule="auto"/>
      </w:pPr>
      <w:r>
        <w:separator/>
      </w:r>
    </w:p>
  </w:footnote>
  <w:footnote w:type="continuationSeparator" w:id="0">
    <w:p w14:paraId="029950A7" w14:textId="77777777" w:rsidR="007254CB" w:rsidRDefault="007254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6CD0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3344C" w14:paraId="49FA66D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:114</w:t>
        </w:r>
      </w:sdtContent>
    </w:sdt>
  </w:p>
  <w:p w:rsidR="00A42228" w:rsidP="00283E0F" w:rsidRDefault="00D3344C" w14:paraId="264938A1"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B35001" w14:paraId="620E3421" w14:textId="77777777">
        <w:pPr>
          <w:pStyle w:val="FSHRub2"/>
        </w:pPr>
        <w:r>
          <w:t>Nationell strategi mot nätmobbning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5F2C6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500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27D"/>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A51"/>
    <w:rsid w:val="001A5B65"/>
    <w:rsid w:val="001B1273"/>
    <w:rsid w:val="001B2732"/>
    <w:rsid w:val="001B33E9"/>
    <w:rsid w:val="001B66CE"/>
    <w:rsid w:val="001B697A"/>
    <w:rsid w:val="001C756B"/>
    <w:rsid w:val="001D1129"/>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420D"/>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512"/>
    <w:rsid w:val="0043660E"/>
    <w:rsid w:val="00436F91"/>
    <w:rsid w:val="00437455"/>
    <w:rsid w:val="00444FE1"/>
    <w:rsid w:val="0044506D"/>
    <w:rsid w:val="00450E13"/>
    <w:rsid w:val="00453DF4"/>
    <w:rsid w:val="00454102"/>
    <w:rsid w:val="00460C75"/>
    <w:rsid w:val="004630C6"/>
    <w:rsid w:val="00463341"/>
    <w:rsid w:val="00463ED3"/>
    <w:rsid w:val="00466AA5"/>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4CB"/>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1FE1"/>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4EF0"/>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31C5"/>
    <w:rsid w:val="009C58BB"/>
    <w:rsid w:val="009C6FEF"/>
    <w:rsid w:val="009E153C"/>
    <w:rsid w:val="009E1CD9"/>
    <w:rsid w:val="009E38DA"/>
    <w:rsid w:val="009E3C13"/>
    <w:rsid w:val="009E5F5B"/>
    <w:rsid w:val="009E6651"/>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A57"/>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01"/>
    <w:rsid w:val="00B35091"/>
    <w:rsid w:val="00B366BC"/>
    <w:rsid w:val="00B37117"/>
    <w:rsid w:val="00B42EC0"/>
    <w:rsid w:val="00B44FAB"/>
    <w:rsid w:val="00B44FDF"/>
    <w:rsid w:val="00B45E15"/>
    <w:rsid w:val="00B464A1"/>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CE7"/>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44C"/>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451"/>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1EA"/>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D7A270"/>
  <w15:chartTrackingRefBased/>
  <w15:docId w15:val="{83A066BB-CF06-45E4-A010-B4968A1ED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5B4BF4743F4EDBB91130F07F092501"/>
        <w:category>
          <w:name w:val="Allmänt"/>
          <w:gallery w:val="placeholder"/>
        </w:category>
        <w:types>
          <w:type w:val="bbPlcHdr"/>
        </w:types>
        <w:behaviors>
          <w:behavior w:val="content"/>
        </w:behaviors>
        <w:guid w:val="{EC0249C6-DCA1-43F6-83F5-55042FA43915}"/>
      </w:docPartPr>
      <w:docPartBody>
        <w:p w:rsidR="00D038FE" w:rsidRDefault="0058472F">
          <w:pPr>
            <w:pStyle w:val="665B4BF4743F4EDBB91130F07F092501"/>
          </w:pPr>
          <w:r w:rsidRPr="009A726D">
            <w:rPr>
              <w:rStyle w:val="Platshllartext"/>
            </w:rPr>
            <w:t>Klicka här för att ange text.</w:t>
          </w:r>
        </w:p>
      </w:docPartBody>
    </w:docPart>
    <w:docPart>
      <w:docPartPr>
        <w:name w:val="23194781D2D945D9AC43499DE1B58359"/>
        <w:category>
          <w:name w:val="Allmänt"/>
          <w:gallery w:val="placeholder"/>
        </w:category>
        <w:types>
          <w:type w:val="bbPlcHdr"/>
        </w:types>
        <w:behaviors>
          <w:behavior w:val="content"/>
        </w:behaviors>
        <w:guid w:val="{AF03535B-71C4-4801-B446-27CF34E62F4C}"/>
      </w:docPartPr>
      <w:docPartBody>
        <w:p w:rsidR="00D038FE" w:rsidRDefault="0058472F">
          <w:pPr>
            <w:pStyle w:val="23194781D2D945D9AC43499DE1B5835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72F"/>
    <w:rsid w:val="0058472F"/>
    <w:rsid w:val="00644ECB"/>
    <w:rsid w:val="00D038FE"/>
    <w:rsid w:val="00D253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5B4BF4743F4EDBB91130F07F092501">
    <w:name w:val="665B4BF4743F4EDBB91130F07F092501"/>
  </w:style>
  <w:style w:type="paragraph" w:customStyle="1" w:styleId="8D691A9EF4BC4FA1B38A2D6DE28C7F55">
    <w:name w:val="8D691A9EF4BC4FA1B38A2D6DE28C7F55"/>
  </w:style>
  <w:style w:type="paragraph" w:customStyle="1" w:styleId="23194781D2D945D9AC43499DE1B58359">
    <w:name w:val="23194781D2D945D9AC43499DE1B583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3196</RubrikLookup>
    <MotionGuid xmlns="00d11361-0b92-4bae-a181-288d6a55b763">36a5f6e9-900f-40cf-87bd-c7787b79616d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3F037-442E-4C41-9832-E15814ED3A6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3F9D0DF-CFB3-4F30-AA84-D5E52CD1059F}"/>
</file>

<file path=customXml/itemProps4.xml><?xml version="1.0" encoding="utf-8"?>
<ds:datastoreItem xmlns:ds="http://schemas.openxmlformats.org/officeDocument/2006/customXml" ds:itemID="{DFBE71CA-A41C-42E3-BE93-F2D6C283AE6A}"/>
</file>

<file path=customXml/itemProps5.xml><?xml version="1.0" encoding="utf-8"?>
<ds:datastoreItem xmlns:ds="http://schemas.openxmlformats.org/officeDocument/2006/customXml" ds:itemID="{593A5D83-0B29-4B31-9E8A-7ECEA640581E}"/>
</file>

<file path=docProps/app.xml><?xml version="1.0" encoding="utf-8"?>
<Properties xmlns="http://schemas.openxmlformats.org/officeDocument/2006/extended-properties" xmlns:vt="http://schemas.openxmlformats.org/officeDocument/2006/docPropsVTypes">
  <Template>GranskaMot</Template>
  <TotalTime>15</TotalTime>
  <Pages>1</Pages>
  <Words>168</Words>
  <Characters>802</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Nationell strategi mot nätmobbning</vt:lpstr>
      <vt:lpstr/>
    </vt:vector>
  </TitlesOfParts>
  <Company>Sveriges riksdag</Company>
  <LinksUpToDate>false</LinksUpToDate>
  <CharactersWithSpaces>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201516M1239 Nationell strategi mot nätmobbning</dc:title>
  <dc:subject/>
  <dc:creator>Marcus Morfeldt</dc:creator>
  <cp:keywords/>
  <dc:description/>
  <cp:lastModifiedBy>Kerstin Carlqvist</cp:lastModifiedBy>
  <cp:revision>12</cp:revision>
  <cp:lastPrinted>2015-09-28T09:09:00Z</cp:lastPrinted>
  <dcterms:created xsi:type="dcterms:W3CDTF">2015-09-10T12:32:00Z</dcterms:created>
  <dcterms:modified xsi:type="dcterms:W3CDTF">2016-08-15T07:31:00Z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*T74A9970EAA96*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https://filur.riksdagen.se/drop/DropOffLibrary/T74A9970EAA96.docx</vt:lpwstr>
  </property>
  <property fmtid="{D5CDD505-2E9C-101B-9397-08002B2CF9AE}" pid="11" name="RevisionsOn">
    <vt:lpwstr>1</vt:lpwstr>
  </property>
</Properties>
</file>