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112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25 maj 2023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4 maj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2022/23:28 Tisdagen den 23 maj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2022/23:348 av Birger Lahti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Effekter av den slopade myrslåtterersättningen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Acko Ankarberg Johansson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2022/23:333 av Mikael Dahlqvist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Väntetiderna inom cancervården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2022/23:338 av Pontus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Användning av PKU-registret vid grov brottslighet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Erik Slottner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2022/23:272 av Åsa Eriksson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att stärka kommunernas ekonomi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2022/23:323 av Mattias Vepsä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Ökade medel till välfärden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2022/23:340 av Eva Lindh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Tilläggsdirektiven till utredningen om utjämningssystemet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Maria Malmer Stenergard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Camilla Waltersson Grönvall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Kulturminister Parisa Liljestrand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Romina Pourmokhtari (L)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25 maj 2023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2023-05-25</SAFIR_Sammantradesdatum_Doc>
    <SAFIR_SammantradeID xmlns="C07A1A6C-0B19-41D9-BDF8-F523BA3921EB">2d796d72-b1e0-462b-a339-e12addc2059c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9A92BC-54C5-43AF-9F49-EC9A51C986B3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25 maj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true</vt:bool>
  </property>
</Properties>
</file>