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6077A22CD4448AA8FE3A578F2388F1B"/>
        </w:placeholder>
        <w15:appearance w15:val="hidden"/>
        <w:text/>
      </w:sdtPr>
      <w:sdtEndPr/>
      <w:sdtContent>
        <w:p w:rsidRPr="009B062B" w:rsidR="00AF30DD" w:rsidP="009B062B" w:rsidRDefault="00AF30DD" w14:paraId="5196974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acaab23-f76d-46cd-81a1-c358e3051d7e"/>
        <w:id w:val="-1430421246"/>
        <w:lock w:val="sdtLocked"/>
      </w:sdtPr>
      <w:sdtEndPr/>
      <w:sdtContent>
        <w:p w:rsidR="002A4151" w:rsidRDefault="00C11FCF" w14:paraId="193547D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på ett övergripande och seriöst plan, via oberoende och statligt finansierade forskare, utreda tillsatsers effekter – i kombination eller enskilt – i livsmedel samt utifrån resultatet skyndsamt föreslå riksdagen lämpliga åtgärder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E0024F8477E44228354931337989CA1"/>
        </w:placeholder>
        <w15:appearance w15:val="hidden"/>
        <w:text/>
      </w:sdtPr>
      <w:sdtEndPr/>
      <w:sdtContent>
        <w:p w:rsidRPr="009B062B" w:rsidR="006D79C9" w:rsidP="00333E95" w:rsidRDefault="006D79C9" w14:paraId="2C110767" w14:textId="77777777">
          <w:pPr>
            <w:pStyle w:val="Rubrik1"/>
          </w:pPr>
          <w:r>
            <w:t>Motivering</w:t>
          </w:r>
        </w:p>
      </w:sdtContent>
    </w:sdt>
    <w:p w:rsidRPr="00670913" w:rsidR="00670913" w:rsidP="00670913" w:rsidRDefault="00670913" w14:paraId="2455B22B" w14:textId="31795157">
      <w:pPr>
        <w:pStyle w:val="Normalutanindragellerluft"/>
      </w:pPr>
      <w:r w:rsidRPr="00670913">
        <w:t>I en mängd livsmedel tillförs en rad olika tillsatser. Vissa tillsatser kan kanske vara</w:t>
      </w:r>
      <w:r w:rsidR="00577926">
        <w:t xml:space="preserve"> </w:t>
      </w:r>
      <w:r w:rsidRPr="00670913">
        <w:t>harmlösa åtminstone var för sig, medan andra troligen förtjänar en ökad tillsyn för</w:t>
      </w:r>
      <w:r w:rsidR="00577926">
        <w:t xml:space="preserve"> </w:t>
      </w:r>
      <w:r w:rsidRPr="00670913">
        <w:t>att tillse att konsumenterna inte riskerar onödiga risker. Särskilt bör den eventuella</w:t>
      </w:r>
      <w:r w:rsidR="00577926">
        <w:t xml:space="preserve"> </w:t>
      </w:r>
      <w:r w:rsidR="00DA5074">
        <w:t>risken vid</w:t>
      </w:r>
      <w:r w:rsidRPr="00670913">
        <w:t xml:space="preserve"> mixen av tillsatser och de effekter tillsatserna leder till tillsammans med</w:t>
      </w:r>
      <w:r w:rsidR="00DA5074">
        <w:t xml:space="preserve"> </w:t>
      </w:r>
      <w:r w:rsidRPr="00670913">
        <w:t>tillsatser från andra livsmedel utredas. Men det bör även utredas ordentligt vilka risker</w:t>
      </w:r>
      <w:r w:rsidR="00577926">
        <w:t xml:space="preserve"> </w:t>
      </w:r>
      <w:r w:rsidRPr="00670913">
        <w:t>enskilda tillsatser som t ex smakförstärkare eller olika typer av sötningsmedel medför.</w:t>
      </w:r>
      <w:r w:rsidR="00577926">
        <w:t xml:space="preserve"> </w:t>
      </w:r>
      <w:r w:rsidRPr="00670913">
        <w:t>För att garantera ett så pass gott resultat som möjligt bör fokus ligga på riskvärdering</w:t>
      </w:r>
      <w:r w:rsidR="00577926">
        <w:t xml:space="preserve"> </w:t>
      </w:r>
      <w:r w:rsidRPr="00670913">
        <w:t>utifrån de instanser som inkommer med riskbedömningar utifrån rimliga utgångspunkter</w:t>
      </w:r>
      <w:r w:rsidR="00577926">
        <w:t xml:space="preserve"> </w:t>
      </w:r>
      <w:r w:rsidRPr="00670913">
        <w:t>och utan hänsyn tagen till vad EU rekommenderar eller kräver.</w:t>
      </w:r>
    </w:p>
    <w:p w:rsidRPr="00DA5074" w:rsidR="00BE69C4" w:rsidP="00DA5074" w:rsidRDefault="00670913" w14:paraId="06A0D47F" w14:textId="77777777">
      <w:r w:rsidRPr="00DA5074">
        <w:t>Det som anförs i motionen bör ges regeringen tillkänna.</w:t>
      </w:r>
    </w:p>
    <w:p w:rsidRPr="00670913" w:rsidR="00CC11BF" w:rsidP="00321D40" w:rsidRDefault="00CC11BF" w14:paraId="61CD03AD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contentLocked"/>
        <w:placeholder>
          <w:docPart w:val="F3CB5302F4AE4153B5AF58222E7BB5D7"/>
        </w:placeholder>
        <w:showingPlcHdr/>
        <w15:appearance w15:val="hidden"/>
      </w:sdtPr>
      <w:sdtEndPr>
        <w:rPr>
          <w:i w:val="0"/>
          <w:noProof w:val="0"/>
        </w:rPr>
      </w:sdtEndPr>
      <w:sdtContent>
        <w:p w:rsidR="00D43A22" w:rsidP="00D43A22" w:rsidRDefault="00D43A22" w14:paraId="51FE72EC" w14:textId="77777777">
          <w:r>
            <w:rPr>
              <w:rStyle w:val="Platshllartext"/>
            </w:rPr>
            <w:t xml:space="preserve"> 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43A22" w:rsidP="00D43A22" w:rsidRDefault="00D43A22" w14:paraId="405A6A8D" w14:textId="77777777"/>
    <w:p w:rsidR="004801AC" w:rsidP="007E0C6D" w:rsidRDefault="004801AC" w14:paraId="1112DC6B" w14:textId="77777777">
      <w:bookmarkStart w:name="_GoBack" w:id="1"/>
      <w:bookmarkEnd w:id="1"/>
    </w:p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F3A5B" w14:textId="77777777" w:rsidR="00670913" w:rsidRDefault="00670913" w:rsidP="000C1CAD">
      <w:pPr>
        <w:spacing w:line="240" w:lineRule="auto"/>
      </w:pPr>
      <w:r>
        <w:separator/>
      </w:r>
    </w:p>
  </w:endnote>
  <w:endnote w:type="continuationSeparator" w:id="0">
    <w:p w14:paraId="5F9F8308" w14:textId="77777777" w:rsidR="00670913" w:rsidRDefault="006709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0D63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E1FCF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9196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4B5F91" w14:textId="77777777" w:rsidR="00670913" w:rsidRDefault="00670913" w:rsidP="000C1CAD">
      <w:pPr>
        <w:spacing w:line="240" w:lineRule="auto"/>
      </w:pPr>
      <w:r>
        <w:separator/>
      </w:r>
    </w:p>
  </w:footnote>
  <w:footnote w:type="continuationSeparator" w:id="0">
    <w:p w14:paraId="0664806A" w14:textId="77777777" w:rsidR="00670913" w:rsidRDefault="006709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D48024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32D18D7" wp14:anchorId="099FD14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A97508" w14:paraId="041ECDD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D49F95B8C494516B8E72A3C463E88CD"/>
                              </w:placeholder>
                              <w:text/>
                            </w:sdtPr>
                            <w:sdtEndPr/>
                            <w:sdtContent>
                              <w:r w:rsidR="0067091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50BBAB64A6045DEBB81AA69A5918A81"/>
                              </w:placeholder>
                              <w:text/>
                            </w:sdtPr>
                            <w:sdtEndPr/>
                            <w:sdtContent>
                              <w:r w:rsidR="00577926">
                                <w:t>332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099FD14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DA5074" w14:paraId="041ECDD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D49F95B8C494516B8E72A3C463E88CD"/>
                        </w:placeholder>
                        <w:text/>
                      </w:sdtPr>
                      <w:sdtEndPr/>
                      <w:sdtContent>
                        <w:r w:rsidR="0067091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50BBAB64A6045DEBB81AA69A5918A81"/>
                        </w:placeholder>
                        <w:text/>
                      </w:sdtPr>
                      <w:sdtEndPr/>
                      <w:sdtContent>
                        <w:r w:rsidR="00577926">
                          <w:t>332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E8CE8E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97508" w14:paraId="01A37E62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50BBAB64A6045DEBB81AA69A5918A81"/>
        </w:placeholder>
        <w:text/>
      </w:sdtPr>
      <w:sdtEndPr/>
      <w:sdtContent>
        <w:r w:rsidR="00670913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77926">
          <w:t>332</w:t>
        </w:r>
      </w:sdtContent>
    </w:sdt>
  </w:p>
  <w:p w:rsidR="004F35FE" w:rsidP="00776B74" w:rsidRDefault="004F35FE" w14:paraId="7834218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A97508" w14:paraId="4452DE4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7091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77926">
          <w:t>332</w:t>
        </w:r>
      </w:sdtContent>
    </w:sdt>
  </w:p>
  <w:p w:rsidR="004F35FE" w:rsidP="00A314CF" w:rsidRDefault="00A97508" w14:paraId="3A270F6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A97508" w14:paraId="0787D88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A97508" w14:paraId="018AD6F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96A4D8C400DC4F8591B06DC9F3F665ED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:1561</w:t>
        </w:r>
      </w:sdtContent>
    </w:sdt>
  </w:p>
  <w:p w:rsidR="004F35FE" w:rsidP="00E03A3D" w:rsidRDefault="00A97508" w14:paraId="46666BD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670913" w14:paraId="62451A2F" w14:textId="77777777">
        <w:pPr>
          <w:pStyle w:val="FSHRub2"/>
        </w:pPr>
        <w:r>
          <w:t>Översyn av tillsatser i mat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00A700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913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0706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4151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1D40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965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77926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5FB0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0913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192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97508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1FF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9C4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1FCF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4EE9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3A22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074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0A34A75"/>
  <w15:chartTrackingRefBased/>
  <w15:docId w15:val="{C6F59AB7-C05F-4CB0-A81A-DEA8D3416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6077A22CD4448AA8FE3A578F2388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BDDC60-7D93-4BBC-A808-B8D140878121}"/>
      </w:docPartPr>
      <w:docPartBody>
        <w:p w:rsidR="00BA198E" w:rsidRDefault="00BA198E">
          <w:pPr>
            <w:pStyle w:val="E6077A22CD4448AA8FE3A578F2388F1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E0024F8477E44228354931337989C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E3E4F7-4750-4737-848E-AA9E81DCBE81}"/>
      </w:docPartPr>
      <w:docPartBody>
        <w:p w:rsidR="00BA198E" w:rsidRDefault="00BA198E">
          <w:pPr>
            <w:pStyle w:val="EE0024F8477E44228354931337989CA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D49F95B8C494516B8E72A3C463E88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DD41CB-F025-415A-8E00-15BC3B99278F}"/>
      </w:docPartPr>
      <w:docPartBody>
        <w:p w:rsidR="00BA198E" w:rsidRDefault="00BA198E">
          <w:pPr>
            <w:pStyle w:val="BD49F95B8C494516B8E72A3C463E88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0BBAB64A6045DEBB81AA69A5918A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E3EDF6-48C0-44A9-9C01-49807AA7B80F}"/>
      </w:docPartPr>
      <w:docPartBody>
        <w:p w:rsidR="00BA198E" w:rsidRDefault="00BA198E">
          <w:pPr>
            <w:pStyle w:val="F50BBAB64A6045DEBB81AA69A5918A81"/>
          </w:pPr>
          <w:r>
            <w:t xml:space="preserve"> </w:t>
          </w:r>
        </w:p>
      </w:docPartBody>
    </w:docPart>
    <w:docPart>
      <w:docPartPr>
        <w:name w:val="F3CB5302F4AE4153B5AF58222E7BB5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BDC255-AD58-4B44-A1C0-0DDB18CDAF44}"/>
      </w:docPartPr>
      <w:docPartBody>
        <w:p w:rsidR="00000000" w:rsidRDefault="007C6D93" w:rsidP="007C6D93">
          <w:pPr>
            <w:pStyle w:val="F3CB5302F4AE4153B5AF58222E7BB5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A4D8C400DC4F8591B06DC9F3F665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1F18D3-4583-4335-A607-425CAFA733F0}"/>
      </w:docPartPr>
      <w:docPartBody>
        <w:p w:rsidR="00000000" w:rsidRDefault="007C6D93">
          <w:r>
            <w:t>:1561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98E"/>
    <w:rsid w:val="007C6D93"/>
    <w:rsid w:val="00BA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C6D93"/>
    <w:rPr>
      <w:color w:val="F4B083" w:themeColor="accent2" w:themeTint="99"/>
    </w:rPr>
  </w:style>
  <w:style w:type="paragraph" w:customStyle="1" w:styleId="E6077A22CD4448AA8FE3A578F2388F1B">
    <w:name w:val="E6077A22CD4448AA8FE3A578F2388F1B"/>
  </w:style>
  <w:style w:type="paragraph" w:customStyle="1" w:styleId="B47191B79450402AA0E85C9A2A158458">
    <w:name w:val="B47191B79450402AA0E85C9A2A158458"/>
  </w:style>
  <w:style w:type="paragraph" w:customStyle="1" w:styleId="B333A654A0CB44C38017AC0A63D2FC92">
    <w:name w:val="B333A654A0CB44C38017AC0A63D2FC92"/>
  </w:style>
  <w:style w:type="paragraph" w:customStyle="1" w:styleId="EE0024F8477E44228354931337989CA1">
    <w:name w:val="EE0024F8477E44228354931337989CA1"/>
  </w:style>
  <w:style w:type="paragraph" w:customStyle="1" w:styleId="37BBF91B922947B1A48865A16623D10E">
    <w:name w:val="37BBF91B922947B1A48865A16623D10E"/>
  </w:style>
  <w:style w:type="paragraph" w:customStyle="1" w:styleId="BD49F95B8C494516B8E72A3C463E88CD">
    <w:name w:val="BD49F95B8C494516B8E72A3C463E88CD"/>
  </w:style>
  <w:style w:type="paragraph" w:customStyle="1" w:styleId="F50BBAB64A6045DEBB81AA69A5918A81">
    <w:name w:val="F50BBAB64A6045DEBB81AA69A5918A81"/>
  </w:style>
  <w:style w:type="paragraph" w:customStyle="1" w:styleId="F3CB5302F4AE4153B5AF58222E7BB5D7">
    <w:name w:val="F3CB5302F4AE4153B5AF58222E7BB5D7"/>
    <w:rsid w:val="007C6D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rFonts w:eastAsiaTheme="minorHAnsi"/>
      <w:kern w:val="28"/>
      <w:sz w:val="24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B29911-F52C-49D0-86E4-FD9A96BD0C61}"/>
</file>

<file path=customXml/itemProps2.xml><?xml version="1.0" encoding="utf-8"?>
<ds:datastoreItem xmlns:ds="http://schemas.openxmlformats.org/officeDocument/2006/customXml" ds:itemID="{8C59D348-5877-42AA-9D1B-A423705F0108}"/>
</file>

<file path=customXml/itemProps3.xml><?xml version="1.0" encoding="utf-8"?>
<ds:datastoreItem xmlns:ds="http://schemas.openxmlformats.org/officeDocument/2006/customXml" ds:itemID="{D9C526A9-23D6-4A70-8F98-7F5B48F043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174</Words>
  <Characters>1049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Översyn av tillsatser i mat</vt:lpstr>
      <vt:lpstr>
      </vt:lpstr>
    </vt:vector>
  </TitlesOfParts>
  <Company>Sveriges riksdag</Company>
  <LinksUpToDate>false</LinksUpToDate>
  <CharactersWithSpaces>1219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