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71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7 februari 2020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fredagen den 17 januari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Joar Forssell (L) som suppleant i civilutskottet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Maj Karlsson (V) som ersättare i riksdagsstyrelsen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Malin Danielsson (L) som ledamot i arbetsmarknadsutskottet samt som suppleant i civilutskottet och kulturutskottet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Maj Karlsson (V) som ledamot i riksdagsstyrelsen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Hanna Gunnarsson (V) som ersättare i riksdagsstyrelsen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2019/20:293 av Staffan Eklöf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mot almdöden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2019/20:302 av Niklas Wykman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Skattereformens effekter på sammanhållningen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2019/20:303 av Boriana Åberg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Reseavdraget och skatt på drivmedel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2019/20:304 av Sofia Westergren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Förändring av fordonsskatter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2019/20:68 Förstärkt nedsättning av arbetsgivaravgifter för personer som arbetar med forskning eller utveckling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2019/20:3485 av Ida Gabrielsson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2019/20:3486 av Julia Kronlid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Finansminister Magdalena Andersson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2019/20:195 av Jens Holm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Värnande av skatteundantag för förnybara drivmedel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2019/20:216 av Jan Ericson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mot missbruk av samordningsnummer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2019/20:237 av Eric Palmqvist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Beskattning av husbilar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2019/20:273 av Ingemar Kihlström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Tullens befogenheter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Utrikesminister Ann Linde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2019/20:281 av Mikael Oscarsson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Raoul Wallenbergs försvinnande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Utbildningsminister Anna Ekström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2019/20:286 av Ann-Sofie Alm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Lärarnas arbetsmiljö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7 februari 2020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2020-02-07</SAFIR_Sammantradesdatum_Doc>
    <SAFIR_SammantradeID xmlns="C07A1A6C-0B19-41D9-BDF8-F523BA3921EB">2c0ac231-1c05-4329-8d27-49a5de30409c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EF8AC0-BDEC-437D-AA39-D1B2CCE8F4A8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7 februari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