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7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utlåtande UU4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arbetsprogram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Ann Linde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Holm Barenfeld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Sven-Erik Bucht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6 Försvar och 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Holmqvist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32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7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2017-12-07</SAFIR_Sammantradesdatum_Doc>
    <SAFIR_SammantradeID xmlns="C07A1A6C-0B19-41D9-BDF8-F523BA3921EB">09f98765-7b3e-4d6c-ab98-3d59ab5c9636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9EEFB-2B60-4E2F-A718-A93D54F023E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7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