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0F33CE0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F7DF017B2D443BEB157BD1F1BF1E5AA"/>
        </w:placeholder>
        <w15:appearance w15:val="hidden"/>
        <w:text/>
      </w:sdtPr>
      <w:sdtEndPr/>
      <w:sdtContent>
        <w:p w:rsidR="00AF30DD" w:rsidP="00CC4C93" w:rsidRDefault="00AF30DD" w14:paraId="5E73230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dccf655-450e-446e-8ad7-b842dca0b22e"/>
        <w:id w:val="-1601864300"/>
        <w:lock w:val="sdtLocked"/>
      </w:sdtPr>
      <w:sdtEndPr/>
      <w:sdtContent>
        <w:p w:rsidR="00EF6169" w:rsidRDefault="007F56A8" w14:paraId="32F3DBC7" w14:textId="5584C786">
          <w:pPr>
            <w:pStyle w:val="Frslagstext"/>
          </w:pPr>
          <w:r>
            <w:t>Riksdagen ställer sig bakom det som anförs i motionen om att se över lagstiftningen då dokument viktiga för brottsutredningar flyttat till molntjänster, och riksdagen tillkännager detta för regeringen.</w:t>
          </w:r>
        </w:p>
      </w:sdtContent>
    </w:sdt>
    <w:p w:rsidR="00AF30DD" w:rsidP="00AF30DD" w:rsidRDefault="000156D9" w14:paraId="731A3D77" w14:textId="77777777">
      <w:pPr>
        <w:pStyle w:val="Rubrik1"/>
      </w:pPr>
      <w:bookmarkStart w:name="MotionsStart" w:id="1"/>
      <w:bookmarkEnd w:id="1"/>
      <w:r>
        <w:t>Motivering</w:t>
      </w:r>
    </w:p>
    <w:p w:rsidR="00B85CB2" w:rsidP="005440FA" w:rsidRDefault="00B85CB2" w14:paraId="50B50122" w14:textId="77777777">
      <w:pPr>
        <w:pStyle w:val="Rubrik1"/>
        <w:spacing w:line="360" w:lineRule="auto"/>
        <w:rPr>
          <w:rFonts w:asciiTheme="minorHAnsi" w:hAnsiTheme="minorHAnsi"/>
          <w:b w:val="0"/>
          <w:sz w:val="24"/>
          <w14:numSpacing w14:val="proportional"/>
        </w:rPr>
      </w:pPr>
      <w:r w:rsidRPr="00B85CB2">
        <w:rPr>
          <w:rFonts w:asciiTheme="minorHAnsi" w:hAnsiTheme="minorHAnsi"/>
          <w:b w:val="0"/>
          <w:sz w:val="24"/>
          <w14:numSpacing w14:val="proportional"/>
        </w:rPr>
        <w:t>Information och data har de senaste decennierna till stor del flyttats från pappersdokument till filer i en dato</w:t>
      </w:r>
      <w:r>
        <w:rPr>
          <w:rFonts w:asciiTheme="minorHAnsi" w:hAnsiTheme="minorHAnsi"/>
          <w:b w:val="0"/>
          <w:sz w:val="24"/>
          <w14:numSpacing w14:val="proportional"/>
        </w:rPr>
        <w:t xml:space="preserve">r. Filerna flyttar nu mer och </w:t>
      </w:r>
      <w:r w:rsidRPr="00B85CB2">
        <w:rPr>
          <w:rFonts w:asciiTheme="minorHAnsi" w:hAnsiTheme="minorHAnsi"/>
          <w:b w:val="0"/>
          <w:sz w:val="24"/>
          <w14:numSpacing w14:val="proportional"/>
        </w:rPr>
        <w:t>mer ut på s</w:t>
      </w:r>
      <w:r>
        <w:rPr>
          <w:rFonts w:asciiTheme="minorHAnsi" w:hAnsiTheme="minorHAnsi"/>
          <w:b w:val="0"/>
          <w:sz w:val="24"/>
          <w14:numSpacing w14:val="proportional"/>
        </w:rPr>
        <w:t xml:space="preserve">å </w:t>
      </w:r>
      <w:r w:rsidRPr="00B85CB2">
        <w:rPr>
          <w:rFonts w:asciiTheme="minorHAnsi" w:hAnsiTheme="minorHAnsi"/>
          <w:b w:val="0"/>
          <w:sz w:val="24"/>
          <w14:numSpacing w14:val="proportional"/>
        </w:rPr>
        <w:t>k</w:t>
      </w:r>
      <w:r>
        <w:rPr>
          <w:rFonts w:asciiTheme="minorHAnsi" w:hAnsiTheme="minorHAnsi"/>
          <w:b w:val="0"/>
          <w:sz w:val="24"/>
          <w14:numSpacing w14:val="proportional"/>
        </w:rPr>
        <w:t>allade molntjänster</w:t>
      </w:r>
      <w:r w:rsidRPr="00B85CB2">
        <w:rPr>
          <w:rFonts w:asciiTheme="minorHAnsi" w:hAnsiTheme="minorHAnsi"/>
          <w:b w:val="0"/>
          <w:sz w:val="24"/>
          <w14:numSpacing w14:val="proportional"/>
        </w:rPr>
        <w:t>. Lagstiftningen runt dokument tillhörande olika verksamheter och personer har dock inte följt med. Det finns idag inget lagstöd för att hämta hem eller använda</w:t>
      </w:r>
      <w:r>
        <w:rPr>
          <w:rFonts w:asciiTheme="minorHAnsi" w:hAnsiTheme="minorHAnsi"/>
          <w:b w:val="0"/>
          <w:sz w:val="24"/>
          <w14:numSpacing w14:val="proportional"/>
        </w:rPr>
        <w:t xml:space="preserve"> dokument som lagts i molntjänster</w:t>
      </w:r>
      <w:r w:rsidRPr="00B85CB2">
        <w:rPr>
          <w:rFonts w:asciiTheme="minorHAnsi" w:hAnsiTheme="minorHAnsi"/>
          <w:b w:val="0"/>
          <w:sz w:val="24"/>
          <w14:numSpacing w14:val="proportional"/>
        </w:rPr>
        <w:t xml:space="preserve"> som bevis vid brottsutredningar eller rättegångar. </w:t>
      </w:r>
    </w:p>
    <w:p w:rsidRPr="00B85CB2" w:rsidR="00B85CB2" w:rsidP="005440FA" w:rsidRDefault="00B85CB2" w14:paraId="4AF94C58" w14:textId="77777777">
      <w:pPr>
        <w:pStyle w:val="Rubrik1"/>
        <w:spacing w:line="360" w:lineRule="auto"/>
        <w:rPr>
          <w:rFonts w:asciiTheme="minorHAnsi" w:hAnsiTheme="minorHAnsi"/>
          <w:b w:val="0"/>
          <w:sz w:val="24"/>
          <w14:numSpacing w14:val="proportional"/>
        </w:rPr>
      </w:pPr>
      <w:r w:rsidRPr="00B85CB2">
        <w:rPr>
          <w:rFonts w:asciiTheme="minorHAnsi" w:hAnsiTheme="minorHAnsi"/>
          <w:b w:val="0"/>
          <w:sz w:val="24"/>
          <w14:numSpacing w14:val="proportional"/>
        </w:rPr>
        <w:t>Molntjänster kan idag vara ett sätt att gömma undan dokumentation i laglöst land. Denna lagstiftning behöver därför ses över och moderniseras utifrån de olika lagringsplatser som idag finns för dokumentation.</w:t>
      </w:r>
    </w:p>
    <w:p w:rsidRPr="00B85CB2" w:rsidR="00B85CB2" w:rsidP="00B85CB2" w:rsidRDefault="00B85CB2" w14:paraId="58F2A163" w14:textId="77777777">
      <w:pPr>
        <w:pStyle w:val="Rubrik1"/>
        <w:rPr>
          <w:rFonts w:asciiTheme="minorHAnsi" w:hAnsiTheme="minorHAnsi"/>
          <w:b w:val="0"/>
          <w:sz w:val="24"/>
          <w14:numSpacing w14:val="proportional"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FAB879F8B816441CAB5F46232789141B"/>
        </w:placeholder>
        <w15:appearance w15:val="hidden"/>
      </w:sdtPr>
      <w:sdtEndPr/>
      <w:sdtContent>
        <w:p w:rsidRPr="00ED19F0" w:rsidR="00865E70" w:rsidP="00653D03" w:rsidRDefault="00AB138F" w14:paraId="617812AA" w14:textId="233C063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</w:tr>
    </w:tbl>
    <w:p w:rsidR="00546073" w:rsidRDefault="00546073" w14:paraId="6A3D2C53" w14:textId="77777777"/>
    <w:sectPr w:rsidR="00546073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25450" w14:textId="77777777" w:rsidR="00DB2956" w:rsidRDefault="00DB2956" w:rsidP="000C1CAD">
      <w:pPr>
        <w:spacing w:line="240" w:lineRule="auto"/>
      </w:pPr>
      <w:r>
        <w:separator/>
      </w:r>
    </w:p>
  </w:endnote>
  <w:endnote w:type="continuationSeparator" w:id="0">
    <w:p w14:paraId="6C81D5C7" w14:textId="77777777" w:rsidR="00DB2956" w:rsidRDefault="00DB29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DA4DF" w14:textId="77777777" w:rsidR="00AB138F" w:rsidRDefault="00AB138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5864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97FA7" w14:textId="77777777" w:rsidR="00546F11" w:rsidRDefault="00546F1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201509211727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201510061400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14:00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0BB28" w14:textId="77777777" w:rsidR="00DB2956" w:rsidRDefault="00DB2956" w:rsidP="000C1CAD">
      <w:pPr>
        <w:spacing w:line="240" w:lineRule="auto"/>
      </w:pPr>
      <w:r>
        <w:separator/>
      </w:r>
    </w:p>
  </w:footnote>
  <w:footnote w:type="continuationSeparator" w:id="0">
    <w:p w14:paraId="2EFC6EDB" w14:textId="77777777" w:rsidR="00DB2956" w:rsidRDefault="00DB29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38F" w:rsidRDefault="00AB138F" w14:paraId="6F0404D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38F" w:rsidRDefault="00AB138F" w14:paraId="6B2B73E2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D29708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B138F" w14:paraId="7B86DD2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:2948</w:t>
        </w:r>
      </w:sdtContent>
    </w:sdt>
  </w:p>
  <w:p w:rsidR="00A42228" w:rsidP="00283E0F" w:rsidRDefault="00AB138F" w14:paraId="7FDEFF2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Olsson och Jan R Andersson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85CB2" w14:paraId="28EE6670" w14:textId="77777777">
        <w:pPr>
          <w:pStyle w:val="FSHRub2"/>
        </w:pPr>
        <w:r>
          <w:t>Molntjänster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CDC9B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85CB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146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40FA"/>
    <w:rsid w:val="00546073"/>
    <w:rsid w:val="00546F11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17A3"/>
    <w:rsid w:val="00642242"/>
    <w:rsid w:val="00644D04"/>
    <w:rsid w:val="00647938"/>
    <w:rsid w:val="00647E09"/>
    <w:rsid w:val="00652080"/>
    <w:rsid w:val="00653781"/>
    <w:rsid w:val="00653D03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6A8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41F2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138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5CB2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2956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16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EBC990"/>
  <w15:chartTrackingRefBased/>
  <w15:docId w15:val="{F0F2B841-844C-42F0-A816-D2468FC1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7DF017B2D443BEB157BD1F1BF1E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216B6-4A3A-49B7-9F32-775B7DE09F86}"/>
      </w:docPartPr>
      <w:docPartBody>
        <w:p w:rsidR="00AE1EA4" w:rsidRDefault="005F41FA">
          <w:pPr>
            <w:pStyle w:val="6F7DF017B2D443BEB157BD1F1BF1E5A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AB879F8B816441CAB5F462327891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65E5C-A2BB-4618-A23A-AAAA000BDAF8}"/>
      </w:docPartPr>
      <w:docPartBody>
        <w:p w:rsidR="00AE1EA4" w:rsidRDefault="005F41FA">
          <w:pPr>
            <w:pStyle w:val="FAB879F8B816441CAB5F46232789141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1FA"/>
    <w:rsid w:val="005F41FA"/>
    <w:rsid w:val="00AE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7DF017B2D443BEB157BD1F1BF1E5AA">
    <w:name w:val="6F7DF017B2D443BEB157BD1F1BF1E5AA"/>
  </w:style>
  <w:style w:type="paragraph" w:customStyle="1" w:styleId="6B8974EDC5444FB0B481B0FF66D3D07B">
    <w:name w:val="6B8974EDC5444FB0B481B0FF66D3D07B"/>
  </w:style>
  <w:style w:type="paragraph" w:customStyle="1" w:styleId="FAB879F8B816441CAB5F46232789141B">
    <w:name w:val="FAB879F8B816441CAB5F4623278914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6070</RubrikLookup>
    <MotionGuid xmlns="00d11361-0b92-4bae-a181-288d6a55b763">b34e6b2d-7036-4da5-a0dd-e17460e591aa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D2CFA-6C04-453A-809E-AEA833120ED0}"/>
</file>

<file path=customXml/itemProps2.xml><?xml version="1.0" encoding="utf-8"?>
<ds:datastoreItem xmlns:ds="http://schemas.openxmlformats.org/officeDocument/2006/customXml" ds:itemID="{0250D116-85D0-42C2-A7F2-9EB36E58D7E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A1DD59E-BA17-4152-B097-F380E63E23F4}"/>
</file>

<file path=customXml/itemProps5.xml><?xml version="1.0" encoding="utf-8"?>
<ds:datastoreItem xmlns:ds="http://schemas.openxmlformats.org/officeDocument/2006/customXml" ds:itemID="{20AE32E5-64F3-44C3-9A9A-BAF717DFD2B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135</Words>
  <Characters>786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201516M1452 Molntjänster</vt:lpstr>
      <vt:lpstr/>
    </vt:vector>
  </TitlesOfParts>
  <Company>Sveriges riksdag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201516M1452 Molntjänster</dc:title>
  <dc:subject/>
  <dc:creator>Johan Carlsson</dc:creator>
  <cp:keywords/>
  <dc:description/>
  <cp:lastModifiedBy>Annalena Hanell</cp:lastModifiedBy>
  <cp:revision>9</cp:revision>
  <cp:lastPrinted>2015-10-06T12:00:00Z</cp:lastPrinted>
  <dcterms:created xsi:type="dcterms:W3CDTF">2015-09-21T15:27:00Z</dcterms:created>
  <dcterms:modified xsi:type="dcterms:W3CDTF">2015-10-07T11:09:00Z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*T94EB276BC9B2*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https://filur.riksdagen.se/drop/DropOffLibrary/T94EB276BC9B2.docx</vt:lpwstr>
  </property>
  <property fmtid="{D5CDD505-2E9C-101B-9397-08002B2CF9AE}" pid="11" name="RevisionsOn">
    <vt:lpwstr>1</vt:lpwstr>
  </property>
</Properties>
</file>