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66E00" w:rsidRPr="006A0961" w:rsidTr="00C66E0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66E00" w:rsidRPr="006A0961" w:rsidRDefault="00C66E00" w:rsidP="00C66E00">
            <w:pPr>
              <w:pStyle w:val="RSKRbeteckning"/>
              <w:spacing w:before="240"/>
            </w:pPr>
            <w:r w:rsidRPr="006A0961">
              <w:t>Riksdagsskrivelse</w:t>
            </w:r>
          </w:p>
          <w:p w:rsidR="00C66E00" w:rsidRPr="006A0961" w:rsidRDefault="00C66E00" w:rsidP="00C66E00">
            <w:pPr>
              <w:pStyle w:val="RSKRbeteckning"/>
            </w:pPr>
            <w:r w:rsidRPr="006A0961">
              <w:t>2008/09:302</w:t>
            </w:r>
          </w:p>
        </w:tc>
        <w:tc>
          <w:tcPr>
            <w:tcW w:w="1134" w:type="dxa"/>
          </w:tcPr>
          <w:p w:rsidR="00C66E00" w:rsidRPr="006A0961" w:rsidRDefault="006A0961" w:rsidP="00C66E00">
            <w:pPr>
              <w:jc w:val="right"/>
            </w:pPr>
            <w:r w:rsidRPr="006A0961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6E00" w:rsidRPr="006A0961" w:rsidTr="00C66E0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66E00" w:rsidRPr="006A0961" w:rsidRDefault="00C66E00">
            <w:pPr>
              <w:rPr>
                <w:sz w:val="10"/>
              </w:rPr>
            </w:pPr>
          </w:p>
        </w:tc>
      </w:tr>
    </w:tbl>
    <w:p w:rsidR="00C66E00" w:rsidRPr="006A0961" w:rsidRDefault="00C66E00"/>
    <w:p w:rsidR="00C66E00" w:rsidRPr="006A0961" w:rsidRDefault="00C66E00" w:rsidP="00C66E00">
      <w:pPr>
        <w:pStyle w:val="Mottagare1"/>
      </w:pPr>
      <w:r w:rsidRPr="006A0961">
        <w:t>Regeringen</w:t>
      </w:r>
    </w:p>
    <w:p w:rsidR="00C66E00" w:rsidRPr="006A0961" w:rsidRDefault="00C66E00" w:rsidP="00C66E00">
      <w:pPr>
        <w:pStyle w:val="Mottagare2"/>
      </w:pPr>
      <w:r w:rsidRPr="006A0961">
        <w:t>Näringsdepartementet</w:t>
      </w:r>
    </w:p>
    <w:p w:rsidR="00C66E00" w:rsidRPr="006A0961" w:rsidRDefault="00C66E00" w:rsidP="00C66E00">
      <w:r w:rsidRPr="006A0961">
        <w:t>Med överlämnande av näringsutskottets betänkande 2008/09:NU21 Förhandsprövning av nättariffer får jag anmäla att riksdagen denna dag bifallit utskottets förslag till riksdagsbeslut.</w:t>
      </w:r>
    </w:p>
    <w:p w:rsidR="00C66E00" w:rsidRPr="006A0961" w:rsidRDefault="00C66E00" w:rsidP="00C66E00">
      <w:pPr>
        <w:pStyle w:val="Stockholm"/>
      </w:pPr>
      <w:r w:rsidRPr="006A0961">
        <w:t>Stockholm den 16 juni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66E00" w:rsidRPr="006A0961" w:rsidTr="00C66E0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66E00" w:rsidRPr="006A0961" w:rsidRDefault="00C66E00" w:rsidP="00C66E00">
            <w:pPr>
              <w:pStyle w:val="AvsTalman"/>
            </w:pPr>
            <w:r w:rsidRPr="006A0961">
              <w:t>Per Westerberg</w:t>
            </w:r>
          </w:p>
        </w:tc>
        <w:tc>
          <w:tcPr>
            <w:tcW w:w="3628" w:type="dxa"/>
          </w:tcPr>
          <w:p w:rsidR="00C66E00" w:rsidRPr="006A0961" w:rsidRDefault="00C66E00" w:rsidP="00C66E00">
            <w:pPr>
              <w:pStyle w:val="AvsTjnsteman"/>
            </w:pPr>
            <w:r w:rsidRPr="006A0961">
              <w:t>Ulf Christoffersson</w:t>
            </w:r>
          </w:p>
        </w:tc>
      </w:tr>
    </w:tbl>
    <w:p w:rsidR="00D85057" w:rsidRPr="006A0961" w:rsidRDefault="00D85057" w:rsidP="00C66E00"/>
    <w:sectPr w:rsidR="00D85057" w:rsidRPr="006A096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E00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A0961"/>
    <w:rsid w:val="007D2903"/>
    <w:rsid w:val="00852286"/>
    <w:rsid w:val="00860608"/>
    <w:rsid w:val="008D022D"/>
    <w:rsid w:val="008E1A7B"/>
    <w:rsid w:val="009417EF"/>
    <w:rsid w:val="009F0EC7"/>
    <w:rsid w:val="00A16D59"/>
    <w:rsid w:val="00AC3A6D"/>
    <w:rsid w:val="00BB222A"/>
    <w:rsid w:val="00BB66ED"/>
    <w:rsid w:val="00C1040E"/>
    <w:rsid w:val="00C66E00"/>
    <w:rsid w:val="00C72B82"/>
    <w:rsid w:val="00D644E9"/>
    <w:rsid w:val="00D85057"/>
    <w:rsid w:val="00DB6881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185E2E1-C014-4F85-A352-A29C061DB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280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2009-06-15T13:50:00Z</cp:lastPrinted>
  <dcterms:created xsi:type="dcterms:W3CDTF">2025-12-17T19:27:00Z</dcterms:created>
  <dcterms:modified xsi:type="dcterms:W3CDTF">2025-12-17T19:27:00Z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302</vt:lpwstr>
  </property>
  <property fmtid="{D5CDD505-2E9C-101B-9397-08002B2CF9AE}" pid="6" name="Datum">
    <vt:lpwstr>2009-06-16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2008/09</vt:lpwstr>
  </property>
  <property fmtid="{D5CDD505-2E9C-101B-9397-08002B2CF9AE}" pid="16" name="RefNr">
    <vt:lpwstr>21</vt:lpwstr>
  </property>
  <property fmtid="{D5CDD505-2E9C-101B-9397-08002B2CF9AE}" pid="17" name="RefRubrik">
    <vt:lpwstr>Förhandsprövning av nättariffer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16 juni 2009</vt:lpwstr>
  </property>
</Properties>
</file>