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0051B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9B6437">
              <w:rPr>
                <w:b/>
                <w:lang w:eastAsia="en-US"/>
              </w:rPr>
              <w:t>26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CB3005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4549D1">
              <w:rPr>
                <w:lang w:eastAsia="en-US"/>
              </w:rPr>
              <w:t>02-13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53A90B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9B6437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7041F2">
              <w:rPr>
                <w:color w:val="000000" w:themeColor="text1"/>
                <w:lang w:eastAsia="en-US"/>
              </w:rPr>
              <w:t>9.30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E1F98D8" w:rsidR="00221CE3" w:rsidRDefault="009B643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Ekonomiska och finansiella frågor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53A7F"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17 feb</w:t>
            </w:r>
            <w:r w:rsidR="005C5949"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t>uari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078245D3" w:rsidR="00AD5233" w:rsidRDefault="00221CE3" w:rsidP="008E7183">
            <w:pPr>
              <w:tabs>
                <w:tab w:val="left" w:pos="4320"/>
              </w:tabs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8E718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 januari 2026</w:t>
            </w:r>
            <w:r w:rsidR="008E7183">
              <w:rPr>
                <w:rFonts w:eastAsiaTheme="minorHAnsi"/>
                <w:b/>
                <w:bCs/>
                <w:color w:val="000000"/>
                <w:lang w:eastAsia="en-US"/>
              </w:rPr>
              <w:tab/>
            </w:r>
          </w:p>
          <w:p w14:paraId="13A8C321" w14:textId="72808189" w:rsidR="008E7183" w:rsidRPr="008E7183" w:rsidRDefault="003B4C1F" w:rsidP="008E7183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8E7183" w:rsidRPr="008E7183">
              <w:rPr>
                <w:b/>
                <w:lang w:eastAsia="en-US"/>
              </w:rPr>
              <w:t xml:space="preserve">Spar- och investeringsunionen: tilläggspensionspaketet   </w:t>
            </w:r>
          </w:p>
          <w:p w14:paraId="4C528CCC" w14:textId="3A50D048" w:rsidR="008E7183" w:rsidRPr="008E7183" w:rsidRDefault="008E7183" w:rsidP="008E7183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8E7183">
              <w:rPr>
                <w:b/>
                <w:lang w:eastAsia="en-US"/>
              </w:rPr>
              <w:t xml:space="preserve">Direktivet om ändring av direktiven (EU) 2016/2341 och (EU) 2016/97 vad gäller stärkandet av ramen för tjänstepensioner </w:t>
            </w:r>
          </w:p>
          <w:p w14:paraId="75C4BFBD" w14:textId="7164E001" w:rsidR="003B4C1F" w:rsidRPr="008E7183" w:rsidRDefault="008E7183" w:rsidP="008E7183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E7183">
              <w:rPr>
                <w:b/>
                <w:lang w:eastAsia="en-US"/>
              </w:rPr>
              <w:t>Förordningen om ändring av förordning (EU) 2019/1238 om en paneuropeisk privat pensionsprodukt (</w:t>
            </w:r>
            <w:proofErr w:type="spellStart"/>
            <w:r w:rsidRPr="008E7183">
              <w:rPr>
                <w:b/>
                <w:lang w:eastAsia="en-US"/>
              </w:rPr>
              <w:t>PEPP-produkt</w:t>
            </w:r>
            <w:proofErr w:type="spellEnd"/>
            <w:r w:rsidRPr="008E7183">
              <w:rPr>
                <w:b/>
                <w:lang w:eastAsia="en-US"/>
              </w:rPr>
              <w:t>)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CF4F8AB" w14:textId="77777777" w:rsidR="008E7183" w:rsidRDefault="008E7183" w:rsidP="008E7183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E7183">
              <w:rPr>
                <w:b/>
                <w:lang w:eastAsia="en-US"/>
              </w:rPr>
              <w:t xml:space="preserve">Övriga frågor </w:t>
            </w:r>
          </w:p>
          <w:p w14:paraId="5DD84071" w14:textId="3AFDFD8E" w:rsidR="008E7183" w:rsidRPr="008E7183" w:rsidRDefault="008E7183" w:rsidP="008E7183">
            <w:pPr>
              <w:spacing w:line="256" w:lineRule="auto"/>
              <w:rPr>
                <w:b/>
                <w:lang w:eastAsia="en-US"/>
              </w:rPr>
            </w:pPr>
            <w:r w:rsidRPr="008E7183">
              <w:rPr>
                <w:b/>
                <w:lang w:eastAsia="en-US"/>
              </w:rPr>
              <w:t>Aktuella lagstiftningsförslag om finansiella tjänster</w:t>
            </w:r>
          </w:p>
          <w:p w14:paraId="541ED983" w14:textId="0C2EB736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87D84E8" w14:textId="5AA530EF" w:rsidR="008E7183" w:rsidRPr="008E7183" w:rsidRDefault="008E7183" w:rsidP="008E7183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E7183">
              <w:rPr>
                <w:b/>
                <w:lang w:eastAsia="en-US"/>
              </w:rPr>
              <w:t xml:space="preserve">EU:s budget </w:t>
            </w:r>
          </w:p>
          <w:p w14:paraId="1E9FD75C" w14:textId="52606FA7" w:rsidR="008E7183" w:rsidRPr="003B4C1F" w:rsidRDefault="008E7183" w:rsidP="008E718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E7183">
              <w:rPr>
                <w:b/>
                <w:lang w:eastAsia="en-US"/>
              </w:rPr>
              <w:t>Rådets rekommendation om beviljande av ansvarsfrihet för kommissionen för genomförandet av budgeten för 2024</w:t>
            </w:r>
          </w:p>
          <w:p w14:paraId="75159CFD" w14:textId="77777777" w:rsidR="008E7183" w:rsidRDefault="008E7183" w:rsidP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2991C59" w14:textId="77777777" w:rsidR="009A74FD" w:rsidRDefault="009A74F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3FCE2FB" w14:textId="5D4F9B54" w:rsidR="008E7183" w:rsidRPr="003B4C1F" w:rsidRDefault="008E7183" w:rsidP="008E718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E7183">
              <w:rPr>
                <w:b/>
                <w:lang w:eastAsia="en-US"/>
              </w:rPr>
              <w:t>Slutsatser om budgetriktlinjerna för 2027</w:t>
            </w:r>
          </w:p>
          <w:p w14:paraId="179C76F3" w14:textId="77777777" w:rsidR="008E7183" w:rsidRDefault="008E7183" w:rsidP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618E459" w14:textId="71BDBA27" w:rsidR="008E7183" w:rsidRDefault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0DFAC31" w14:textId="053FBA42" w:rsidR="008E7183" w:rsidRPr="003B4C1F" w:rsidRDefault="008E7183" w:rsidP="008E718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E7183">
              <w:rPr>
                <w:b/>
                <w:lang w:eastAsia="en-US"/>
              </w:rPr>
              <w:t>De ekonomiska och finansiella konsekvenserna av Rysslands angrepp mot Ukraina</w:t>
            </w:r>
          </w:p>
          <w:p w14:paraId="7880458C" w14:textId="77777777" w:rsidR="008E7183" w:rsidRDefault="008E7183" w:rsidP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69B5A30" w14:textId="4948767A" w:rsidR="008E7183" w:rsidRDefault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EC33172" w14:textId="089F0C9D" w:rsidR="008E7183" w:rsidRPr="008E7183" w:rsidRDefault="008E7183" w:rsidP="008E7183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E7183">
              <w:rPr>
                <w:b/>
                <w:lang w:eastAsia="en-US"/>
              </w:rPr>
              <w:t xml:space="preserve">Den ekonomiska återhämtningen i Europa </w:t>
            </w:r>
          </w:p>
          <w:p w14:paraId="2873AAEE" w14:textId="014CBC55" w:rsidR="008E7183" w:rsidRPr="003B4C1F" w:rsidRDefault="008E7183" w:rsidP="008E718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E7183">
              <w:rPr>
                <w:b/>
                <w:lang w:eastAsia="en-US"/>
              </w:rPr>
              <w:lastRenderedPageBreak/>
              <w:t xml:space="preserve">Rådets genomförandebeslut inom ramen för faciliteten för återhämtning och </w:t>
            </w:r>
            <w:proofErr w:type="spellStart"/>
            <w:r w:rsidRPr="008E7183">
              <w:rPr>
                <w:b/>
                <w:lang w:eastAsia="en-US"/>
              </w:rPr>
              <w:t>resiliens</w:t>
            </w:r>
            <w:proofErr w:type="spellEnd"/>
          </w:p>
          <w:p w14:paraId="78712C39" w14:textId="77777777" w:rsidR="008E7183" w:rsidRDefault="008E7183" w:rsidP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BF606E6" w14:textId="410F7C48" w:rsidR="008E7183" w:rsidRDefault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603A94E" w14:textId="16FE4364" w:rsidR="009A74FD" w:rsidRPr="009A74FD" w:rsidRDefault="008E7183" w:rsidP="009A74F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A74FD" w:rsidRPr="009A74FD">
              <w:rPr>
                <w:b/>
                <w:lang w:eastAsia="en-US"/>
              </w:rPr>
              <w:t xml:space="preserve">Den europeiska planeringsterminen 2026 </w:t>
            </w:r>
          </w:p>
          <w:p w14:paraId="7EC64340" w14:textId="1583025C" w:rsidR="008E7183" w:rsidRPr="003B4C1F" w:rsidRDefault="009A74FD" w:rsidP="009A74F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A74FD">
              <w:rPr>
                <w:b/>
                <w:lang w:eastAsia="en-US"/>
              </w:rPr>
              <w:t>Rådets rekommendation om den ekonomiska politiken i euroområdet</w:t>
            </w:r>
          </w:p>
          <w:p w14:paraId="0A1FBDF0" w14:textId="68D62E91" w:rsidR="008E7183" w:rsidRDefault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C5DC963" w14:textId="69044CF0" w:rsidR="008E7183" w:rsidRPr="003B4C1F" w:rsidRDefault="008E7183" w:rsidP="008E718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A74FD" w:rsidRPr="009A74FD">
              <w:rPr>
                <w:b/>
                <w:lang w:eastAsia="en-US"/>
              </w:rPr>
              <w:t>Genomförande av ramverket för ekonomisk styrning: försvarsfinansiering Rådets rekommendation om tillåtelse för Österrike att avvika från de maximala ökningstakterna för nettoutgifter</w:t>
            </w:r>
          </w:p>
          <w:p w14:paraId="1503D52D" w14:textId="77777777" w:rsidR="008E7183" w:rsidRDefault="008E7183" w:rsidP="008E71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E8B5D3E" w14:textId="77777777" w:rsidR="003B4C1F" w:rsidRPr="003B4C1F" w:rsidRDefault="003B4C1F" w:rsidP="007041F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42BE2FFB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8E7183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311A431D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9B6437">
              <w:rPr>
                <w:rFonts w:eastAsiaTheme="minorHAnsi"/>
                <w:color w:val="000000"/>
                <w:lang w:eastAsia="en-US"/>
              </w:rPr>
              <w:t>sammanträde</w:t>
            </w:r>
            <w:r w:rsidR="00853A7F">
              <w:rPr>
                <w:rFonts w:eastAsiaTheme="minorHAnsi"/>
                <w:color w:val="000000"/>
                <w:lang w:eastAsia="en-US"/>
              </w:rPr>
              <w:t xml:space="preserve">na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9B6437">
              <w:rPr>
                <w:rFonts w:eastAsiaTheme="minorHAnsi"/>
                <w:color w:val="000000"/>
                <w:lang w:eastAsia="en-US"/>
              </w:rPr>
              <w:t>6</w:t>
            </w:r>
            <w:r w:rsidR="004549D1">
              <w:rPr>
                <w:rFonts w:eastAsiaTheme="minorHAnsi"/>
                <w:color w:val="000000"/>
                <w:lang w:eastAsia="en-US"/>
              </w:rPr>
              <w:t xml:space="preserve"> och 10</w:t>
            </w:r>
            <w:r w:rsidR="009B6437">
              <w:rPr>
                <w:rFonts w:eastAsiaTheme="minorHAnsi"/>
                <w:color w:val="000000"/>
                <w:lang w:eastAsia="en-US"/>
              </w:rPr>
              <w:t xml:space="preserve"> februari 2026.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79128A5E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B6437">
              <w:rPr>
                <w:rFonts w:eastAsiaTheme="minorHAnsi"/>
                <w:color w:val="000000"/>
                <w:lang w:eastAsia="en-US"/>
              </w:rPr>
              <w:t>6 februari 2026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23523FC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041CED">
        <w:rPr>
          <w:b/>
          <w:snapToGrid w:val="0"/>
          <w:lang w:eastAsia="en-US"/>
        </w:rPr>
        <w:t>20 februari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4D3AE8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</w:t>
            </w:r>
            <w:r w:rsidR="00041CED">
              <w:rPr>
                <w:b/>
                <w:color w:val="000000"/>
                <w:lang w:val="en-GB" w:eastAsia="en-US"/>
              </w:rPr>
              <w:t xml:space="preserve"> 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41CED">
              <w:rPr>
                <w:b/>
                <w:color w:val="000000"/>
                <w:lang w:val="en-GB" w:eastAsia="en-US"/>
              </w:rPr>
              <w:t>26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578D7DAF" w:rsidR="00351D87" w:rsidRPr="00AD5233" w:rsidRDefault="00853A7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A1B8DB8" w:rsidR="00351D87" w:rsidRPr="00AD5233" w:rsidRDefault="00853A7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3E18C24E" w:rsidR="00351D87" w:rsidRPr="00AD5233" w:rsidRDefault="00853A7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5F23D88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D35DD79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167E5A87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0863B25B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3BE0135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16EDA7F4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5B413847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018D687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03EAF7FA" w:rsidR="00345890" w:rsidRPr="00AD5233" w:rsidRDefault="00853A7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6837D9E8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66F9C454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5FC0153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03E5D22B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22BC7744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333835A9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0E6F5297" w:rsidR="00345890" w:rsidRPr="00AD5233" w:rsidRDefault="00853A7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079A6286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041CED">
        <w:rPr>
          <w:b/>
          <w:color w:val="000000"/>
          <w:lang w:eastAsia="en-US"/>
        </w:rPr>
        <w:t>26</w:t>
      </w:r>
    </w:p>
    <w:p w14:paraId="739242CC" w14:textId="77777777" w:rsidR="005E69F0" w:rsidRDefault="005E69F0" w:rsidP="005E69F0">
      <w:pPr>
        <w:rPr>
          <w:b/>
          <w:bCs/>
        </w:rPr>
      </w:pPr>
    </w:p>
    <w:p w14:paraId="3991ADB0" w14:textId="619D2C57" w:rsidR="005E69F0" w:rsidRDefault="005E69F0" w:rsidP="005E69F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4C0FB07" w14:textId="6C2BD24A" w:rsidR="005E69F0" w:rsidRDefault="005E69F0" w:rsidP="005E69F0">
      <w:pPr>
        <w:widowControl/>
      </w:pPr>
      <w:r w:rsidRPr="00906289">
        <w:t>Samrådet avslutades den</w:t>
      </w:r>
      <w:r>
        <w:t xml:space="preserve"> 11 februari 2026. </w:t>
      </w:r>
      <w:r w:rsidRPr="00906289">
        <w:t>Det fanns stöd för regeringens ståndpunkt.</w:t>
      </w:r>
      <w:r>
        <w:t xml:space="preserve"> Ingen avvikande ståndpunkt har anmälts.</w:t>
      </w:r>
    </w:p>
    <w:p w14:paraId="27D676AB" w14:textId="77777777" w:rsidR="005E69F0" w:rsidRDefault="005E69F0" w:rsidP="005E69F0">
      <w:pPr>
        <w:tabs>
          <w:tab w:val="left" w:pos="2097"/>
        </w:tabs>
        <w:rPr>
          <w:b/>
          <w:bCs/>
        </w:rPr>
      </w:pPr>
    </w:p>
    <w:p w14:paraId="7CFCD71D" w14:textId="15EDAF7A" w:rsidR="005E69F0" w:rsidRPr="005E69F0" w:rsidRDefault="005E69F0" w:rsidP="005E69F0">
      <w:pPr>
        <w:pStyle w:val="Liststycke"/>
        <w:numPr>
          <w:ilvl w:val="0"/>
          <w:numId w:val="39"/>
        </w:numPr>
        <w:rPr>
          <w:sz w:val="22"/>
          <w:szCs w:val="22"/>
        </w:rPr>
      </w:pPr>
      <w:r w:rsidRPr="005E69F0">
        <w:rPr>
          <w:sz w:val="22"/>
          <w:szCs w:val="22"/>
        </w:rPr>
        <w:t xml:space="preserve">Antagande av rådsbeslut om ändring av rådets beslut 2011/101/GUSP om restriktiva åtgärder med hänsyn till situationen i Zimbabwe  </w:t>
      </w:r>
    </w:p>
    <w:p w14:paraId="50FC1412" w14:textId="77777777" w:rsidR="005E69F0" w:rsidRDefault="005E69F0" w:rsidP="005E69F0">
      <w:pPr>
        <w:tabs>
          <w:tab w:val="left" w:pos="2097"/>
        </w:tabs>
        <w:rPr>
          <w:b/>
          <w:bCs/>
        </w:rPr>
      </w:pPr>
    </w:p>
    <w:p w14:paraId="18F5D766" w14:textId="3046D141" w:rsidR="005E69F0" w:rsidRDefault="005E69F0" w:rsidP="005E69F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7</w:t>
      </w:r>
    </w:p>
    <w:p w14:paraId="1AA843E6" w14:textId="5FF0B46E" w:rsidR="005E69F0" w:rsidRPr="005E69F0" w:rsidRDefault="005E69F0" w:rsidP="005E69F0">
      <w:pPr>
        <w:tabs>
          <w:tab w:val="left" w:pos="2097"/>
        </w:tabs>
      </w:pPr>
      <w:r>
        <w:t>Samrådet avslutades den 11 februari 2026. Det fanns stöd för regeringens ståndpunkter. Inga avvikande ståndpunkter har anmälts.</w:t>
      </w:r>
    </w:p>
    <w:p w14:paraId="2211D3F8" w14:textId="77777777" w:rsidR="005E69F0" w:rsidRDefault="005E69F0" w:rsidP="005E69F0">
      <w:pPr>
        <w:tabs>
          <w:tab w:val="left" w:pos="2097"/>
        </w:tabs>
        <w:rPr>
          <w:b/>
          <w:bCs/>
        </w:rPr>
      </w:pPr>
    </w:p>
    <w:p w14:paraId="6AABECCB" w14:textId="00781AC9" w:rsidR="005E69F0" w:rsidRDefault="005E69F0" w:rsidP="005E69F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6</w:t>
      </w:r>
    </w:p>
    <w:p w14:paraId="60A8057B" w14:textId="3D1241EE" w:rsidR="005E69F0" w:rsidRDefault="005E69F0" w:rsidP="005E69F0">
      <w:pPr>
        <w:tabs>
          <w:tab w:val="left" w:pos="2097"/>
        </w:tabs>
      </w:pPr>
      <w:r>
        <w:t>Samrådet avslutades den 6 februari 2026. Det fanns stöd för regeringens ståndpunkter. Inga avvikande ståndpunkter har anmälts.</w:t>
      </w:r>
    </w:p>
    <w:p w14:paraId="4844DBF2" w14:textId="13C6C37F" w:rsidR="004A4C77" w:rsidRDefault="004A4C77" w:rsidP="008830A7">
      <w:pPr>
        <w:rPr>
          <w:b/>
        </w:rPr>
      </w:pPr>
    </w:p>
    <w:p w14:paraId="4B468979" w14:textId="77777777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9521697"/>
    <w:multiLevelType w:val="hybridMultilevel"/>
    <w:tmpl w:val="44062BE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0788C"/>
    <w:multiLevelType w:val="hybridMultilevel"/>
    <w:tmpl w:val="EBDE42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253D0"/>
    <w:multiLevelType w:val="hybridMultilevel"/>
    <w:tmpl w:val="DFA8EE36"/>
    <w:lvl w:ilvl="0" w:tplc="23724B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58966">
    <w:abstractNumId w:val="26"/>
  </w:num>
  <w:num w:numId="2" w16cid:durableId="2155539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754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477913">
    <w:abstractNumId w:val="16"/>
  </w:num>
  <w:num w:numId="5" w16cid:durableId="15748492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08342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42935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53592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4002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609369">
    <w:abstractNumId w:val="34"/>
  </w:num>
  <w:num w:numId="11" w16cid:durableId="1852064645">
    <w:abstractNumId w:val="3"/>
  </w:num>
  <w:num w:numId="12" w16cid:durableId="910984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8061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665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9927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0655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73837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3921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77417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62560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00869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97614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26058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0306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9930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1990782">
    <w:abstractNumId w:val="23"/>
  </w:num>
  <w:num w:numId="27" w16cid:durableId="1171456446">
    <w:abstractNumId w:val="0"/>
  </w:num>
  <w:num w:numId="28" w16cid:durableId="818305279">
    <w:abstractNumId w:val="8"/>
  </w:num>
  <w:num w:numId="29" w16cid:durableId="1482188450">
    <w:abstractNumId w:val="33"/>
  </w:num>
  <w:num w:numId="30" w16cid:durableId="1973442438">
    <w:abstractNumId w:val="5"/>
  </w:num>
  <w:num w:numId="31" w16cid:durableId="245291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3568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3937435">
    <w:abstractNumId w:val="19"/>
  </w:num>
  <w:num w:numId="34" w16cid:durableId="483276236">
    <w:abstractNumId w:val="12"/>
  </w:num>
  <w:num w:numId="35" w16cid:durableId="1056857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1868616">
    <w:abstractNumId w:val="1"/>
  </w:num>
  <w:num w:numId="37" w16cid:durableId="170265988">
    <w:abstractNumId w:val="24"/>
  </w:num>
  <w:num w:numId="38" w16cid:durableId="512960957">
    <w:abstractNumId w:val="17"/>
  </w:num>
  <w:num w:numId="39" w16cid:durableId="62176583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CED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50BE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9D1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949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69F0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1F2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3C8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A7F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183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1DA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4FD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437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2DF7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6DCA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167</TotalTime>
  <Pages>7</Pages>
  <Words>977</Words>
  <Characters>5709</Characters>
  <Application>Microsoft Office Word</Application>
  <DocSecurity>0</DocSecurity>
  <Lines>1427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21</cp:revision>
  <cp:lastPrinted>2023-12-19T08:01:00Z</cp:lastPrinted>
  <dcterms:created xsi:type="dcterms:W3CDTF">2025-10-23T11:14:00Z</dcterms:created>
  <dcterms:modified xsi:type="dcterms:W3CDTF">2026-02-20T10:57:00Z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