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2013/14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5 mars 2014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torsdagen den 27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Torsdagen den 6 mars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Norman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Eskil Erlandsson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Ulf Kristersson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Ullenhag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Elisabeth Svantesson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uppteckningar vid EU-nämndens sammanträden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2013/14:21 Fredagen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2013/14:315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rätt sin egen kropp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2013/14:94 En ny brottsskadelag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2013/14:108 Användningen av kreditbetyg i riskhantering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2013/14:122 Regionalt utvecklingsansvar i Östergötlands, Kronobergs och Jämtlands län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2013/14:123 Olovlig hantering av avkodningsutrustning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2013/14:125 Avskaffande av den obligatoriska byggfelsförsäkringen och ny lag om färdigställandeskydd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2013/14:135 Förbättrad konkurrenstillsyn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2013/14:153 Genomförande av direktivet om ansökningsförfarandet för vissa uppehålls- och arbetstillstånd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2013/14:103 Kommittéberättelse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förnyad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2013/14:NU11 Marknadskontroll av varor och annan närliggande tillsyn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2013/14:NU9 Riksrevisionens rapport om staten på elmarknaden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2013/14:NU10 Riksrevisionens rapport om energieffektivisering inom industrin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2013/14:KU15 Riksdagens arbetsformer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2013/14:UU14 Riksrevisionens rapport om Sverige i Arktiska 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2013/14:JuU17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2013/14:JuU19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2013/14:KU13 Allmänna helgdagar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2013/14:KU30 Regionalt utvecklingsansvar i Jönköpings, Örebro och Gävleborgs län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FP,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2013/14:JuU15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2013/14:JuU21 Förstärkt tillträdesförbud vid idrottsarrangemang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2013/14:JuU37 Översyn av våldtäktsbrottet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2013/14:KU35 Ökad insyn i partiers och valkandidaters finansiering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2013/14:SoU16 Kontrollköp – ålderskontroll vid försäljning av folköl, tobak och receptfria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2013/14:SoU15 Mobilitetsstöd som komplement till färdtjänst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2013/14:MJU9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2013/14:AU4 Jämställdhet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MP, FP, C,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2013/14:CU16 Moderna auktionsmetoder för utmätt lös egendom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2013/14:CU19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2013/14:TU7 It-politiska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M, MP, FP,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2013/14:TU10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2013/14:SkU18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(MP,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2013/14:SkU20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2013/14:SkU22 Informationsutbytesavtal med Montserrat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5 mars 2014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7ac405518026b9aa82f0af4ab8fb128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46d3d12ed85fd17d2aa51d2bc848c7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2014-03-05</SAFIR_Sammantradesdatum_Doc>
    <SAFIR_SammantradeID xmlns="C07A1A6C-0B19-41D9-BDF8-F523BA3921EB">5dcddf26-6c80-4962-9684-b4cc16ceda4e</SAFIR_SammantradeID>
    <SAFIR_FlistaEdited_Doc xmlns="C07A1A6C-0B19-41D9-BDF8-F523BA3921EB">false</SAFIR_FlistaEdited_Doc>
    <SAFIR_FlistaStatus_Doc xmlns="C07A1A6C-0B19-41D9-BDF8-F523BA3921EB">Ej publicerad</SAFIR_FlistaStatus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D7FE1D-2C61-4909-9DB0-57D86C2BDB4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mars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