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11 maj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Förmedlingsavgifter vid kortbetalningar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effektivare förbud vid bristande kreditprövning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Mellanöstern och Nordafrika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Linde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Birgitta Ohlsson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Österberg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Valter Mutt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Andersson Willner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Återställande av bestämmelse i lagen om signalspaning i försvarsunderrättelseverksamhet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Luftfartsfrågor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Rikard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Jakop Dalunde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Åkesson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Wiklander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Jakt och viltvård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Coenraads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Eskil Erlandsson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Lars-Axel Nordell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Skolväsendet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Lena Hallengren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Stefan Jakobsson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Jabar Amin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Carlsson i Skövde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Eclund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Bergman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Bengtzboe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Beskattning av företag, kapital och fastighet (förnyad behandling)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Ulf 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Hagwall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Sestrajcic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Ezelius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6 tim. 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11 maj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2016-05-11</SAFIR_Sammantradesdatum_Doc>
    <SAFIR_SammantradeID xmlns="C07A1A6C-0B19-41D9-BDF8-F523BA3921EB">f6c29086-c3e5-4344-a61f-789786c2fc10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380A3E-ACD2-45C7-A9BC-6D65DEC9A5BA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11 maj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