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69FD8" w14:textId="77777777" w:rsidR="002675C5" w:rsidRPr="00CD7560" w:rsidRDefault="002675C5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11</w:t>
      </w:r>
      <w:bookmarkEnd w:id="1"/>
    </w:p>
    <w:p w14:paraId="4EE69FD9" w14:textId="77777777" w:rsidR="002675C5" w:rsidRDefault="002675C5">
      <w:pPr>
        <w:pStyle w:val="Datum"/>
        <w:outlineLvl w:val="0"/>
      </w:pPr>
      <w:bookmarkStart w:id="2" w:name="DocumentDate"/>
      <w:r>
        <w:t>Fredagen den 30 oktober 2026</w:t>
      </w:r>
      <w:bookmarkEnd w:id="2"/>
      <w:r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01"/>
        <w:gridCol w:w="386"/>
        <w:gridCol w:w="7287"/>
      </w:tblGrid>
      <w:tr w:rsidR="00074AC9" w14:paraId="4EE69FDE" w14:textId="77777777" w:rsidTr="00E47117">
        <w:trPr>
          <w:cantSplit/>
        </w:trPr>
        <w:tc>
          <w:tcPr>
            <w:tcW w:w="454" w:type="dxa"/>
          </w:tcPr>
          <w:p w14:paraId="4EE69FDA" w14:textId="77777777" w:rsidR="002675C5" w:rsidRDefault="002675C5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34" w:type="dxa"/>
          </w:tcPr>
          <w:p w14:paraId="4EE69FDB" w14:textId="77777777" w:rsidR="002675C5" w:rsidRDefault="002675C5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10.00</w:t>
            </w:r>
          </w:p>
        </w:tc>
        <w:tc>
          <w:tcPr>
            <w:tcW w:w="397" w:type="dxa"/>
          </w:tcPr>
          <w:p w14:paraId="4EE69FDC" w14:textId="77777777" w:rsidR="002675C5" w:rsidRDefault="002675C5"/>
        </w:tc>
        <w:tc>
          <w:tcPr>
            <w:tcW w:w="7512" w:type="dxa"/>
          </w:tcPr>
          <w:p w14:paraId="4EE69FDD" w14:textId="77777777" w:rsidR="002675C5" w:rsidRDefault="002675C5">
            <w:pPr>
              <w:pStyle w:val="Plenum"/>
              <w:tabs>
                <w:tab w:val="clear" w:pos="1418"/>
              </w:tabs>
              <w:ind w:right="1"/>
            </w:pPr>
            <w:r>
              <w:t>Bordläggningsplenum</w:t>
            </w:r>
          </w:p>
        </w:tc>
      </w:tr>
    </w:tbl>
    <w:p w14:paraId="4EE69FDF" w14:textId="77777777" w:rsidR="002675C5" w:rsidRDefault="002675C5">
      <w:pPr>
        <w:pStyle w:val="StreckLngt"/>
      </w:pPr>
      <w:r>
        <w:tab/>
      </w:r>
    </w:p>
    <w:p w14:paraId="4EE69FE0" w14:textId="77777777" w:rsidR="002675C5" w:rsidRDefault="002675C5" w:rsidP="00121B42">
      <w:pPr>
        <w:pStyle w:val="Blankrad"/>
      </w:pPr>
      <w:r>
        <w:t xml:space="preserve">      </w:t>
      </w:r>
    </w:p>
    <w:p w14:paraId="4EE69FE1" w14:textId="77777777" w:rsidR="002675C5" w:rsidRDefault="002675C5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6663"/>
        <w:gridCol w:w="2055"/>
      </w:tblGrid>
      <w:tr w:rsidR="00074AC9" w14:paraId="4EE69FE5" w14:textId="77777777" w:rsidTr="00055526">
        <w:trPr>
          <w:cantSplit/>
        </w:trPr>
        <w:tc>
          <w:tcPr>
            <w:tcW w:w="567" w:type="dxa"/>
          </w:tcPr>
          <w:p w14:paraId="4EE69FE2" w14:textId="77777777" w:rsidR="002675C5" w:rsidRDefault="002675C5" w:rsidP="00261DCE">
            <w:pPr>
              <w:pStyle w:val="FlistaNrRubriknr"/>
              <w:spacing w:before="240"/>
            </w:pPr>
            <w:r>
              <w:t>1</w:t>
            </w:r>
          </w:p>
        </w:tc>
        <w:tc>
          <w:tcPr>
            <w:tcW w:w="6663" w:type="dxa"/>
          </w:tcPr>
          <w:p w14:paraId="4EE69FE3" w14:textId="77777777" w:rsidR="002675C5" w:rsidRDefault="002675C5" w:rsidP="00261DCE">
            <w:pPr>
              <w:pStyle w:val="HuvudrubrikEnsam"/>
              <w:spacing w:before="240"/>
            </w:pPr>
            <w:r>
              <w:t>Bordläggning av talmannens förslag till statsminister</w:t>
            </w:r>
          </w:p>
        </w:tc>
        <w:tc>
          <w:tcPr>
            <w:tcW w:w="2055" w:type="dxa"/>
          </w:tcPr>
          <w:p w14:paraId="4EE69FE4" w14:textId="77777777" w:rsidR="002675C5" w:rsidRDefault="002675C5" w:rsidP="00C84F80"/>
        </w:tc>
      </w:tr>
      <w:tr w:rsidR="00074AC9" w14:paraId="4EE69FE9" w14:textId="77777777" w:rsidTr="00055526">
        <w:trPr>
          <w:cantSplit/>
        </w:trPr>
        <w:tc>
          <w:tcPr>
            <w:tcW w:w="567" w:type="dxa"/>
          </w:tcPr>
          <w:p w14:paraId="4EE69FE6" w14:textId="77777777" w:rsidR="002675C5" w:rsidRDefault="002675C5" w:rsidP="00C84F80">
            <w:pPr>
              <w:keepNext/>
            </w:pPr>
          </w:p>
        </w:tc>
        <w:tc>
          <w:tcPr>
            <w:tcW w:w="6663" w:type="dxa"/>
          </w:tcPr>
          <w:p w14:paraId="4EE69FE7" w14:textId="77777777" w:rsidR="002675C5" w:rsidRDefault="002675C5" w:rsidP="000326E3">
            <w:pPr>
              <w:pStyle w:val="HuvudrubrikEnsam"/>
              <w:keepNext/>
            </w:pPr>
            <w:r>
              <w:t>Justering av protokoll</w:t>
            </w:r>
          </w:p>
        </w:tc>
        <w:tc>
          <w:tcPr>
            <w:tcW w:w="2055" w:type="dxa"/>
          </w:tcPr>
          <w:p w14:paraId="4EE69FE8" w14:textId="77777777" w:rsidR="002675C5" w:rsidRDefault="002675C5" w:rsidP="00C84F80">
            <w:pPr>
              <w:keepNext/>
            </w:pPr>
          </w:p>
        </w:tc>
      </w:tr>
      <w:tr w:rsidR="00074AC9" w14:paraId="4EE69FED" w14:textId="77777777" w:rsidTr="00055526">
        <w:trPr>
          <w:cantSplit/>
        </w:trPr>
        <w:tc>
          <w:tcPr>
            <w:tcW w:w="567" w:type="dxa"/>
          </w:tcPr>
          <w:p w14:paraId="4EE69FEA" w14:textId="77777777" w:rsidR="002675C5" w:rsidRDefault="002675C5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14:paraId="4EE69FEB" w14:textId="77777777" w:rsidR="002675C5" w:rsidRDefault="002675C5" w:rsidP="000326E3">
            <w:r>
              <w:t>Justering av protokoll från sammanträdena tisdagen den 6 och måndagen den 12 oktober</w:t>
            </w:r>
          </w:p>
        </w:tc>
        <w:tc>
          <w:tcPr>
            <w:tcW w:w="2055" w:type="dxa"/>
          </w:tcPr>
          <w:p w14:paraId="4EE69FEC" w14:textId="77777777" w:rsidR="002675C5" w:rsidRDefault="002675C5" w:rsidP="00C84F80"/>
        </w:tc>
      </w:tr>
      <w:tr w:rsidR="00074AC9" w14:paraId="4EE69FF1" w14:textId="77777777" w:rsidTr="00055526">
        <w:trPr>
          <w:cantSplit/>
        </w:trPr>
        <w:tc>
          <w:tcPr>
            <w:tcW w:w="567" w:type="dxa"/>
          </w:tcPr>
          <w:p w14:paraId="4EE69FEE" w14:textId="77777777" w:rsidR="002675C5" w:rsidRDefault="002675C5" w:rsidP="00C84F80">
            <w:pPr>
              <w:keepNext/>
            </w:pPr>
          </w:p>
        </w:tc>
        <w:tc>
          <w:tcPr>
            <w:tcW w:w="6663" w:type="dxa"/>
          </w:tcPr>
          <w:p w14:paraId="4EE69FEF" w14:textId="77777777" w:rsidR="002675C5" w:rsidRDefault="002675C5" w:rsidP="000326E3">
            <w:pPr>
              <w:pStyle w:val="HuvudrubrikEnsam"/>
              <w:keepNext/>
            </w:pPr>
            <w:r>
              <w:t>Anmälan om ny riksdagsledamot</w:t>
            </w:r>
          </w:p>
        </w:tc>
        <w:tc>
          <w:tcPr>
            <w:tcW w:w="2055" w:type="dxa"/>
          </w:tcPr>
          <w:p w14:paraId="4EE69FF0" w14:textId="77777777" w:rsidR="002675C5" w:rsidRDefault="002675C5" w:rsidP="00C84F80">
            <w:pPr>
              <w:keepNext/>
            </w:pPr>
          </w:p>
        </w:tc>
      </w:tr>
      <w:tr w:rsidR="00074AC9" w14:paraId="4EE69FF5" w14:textId="77777777" w:rsidTr="00055526">
        <w:trPr>
          <w:cantSplit/>
        </w:trPr>
        <w:tc>
          <w:tcPr>
            <w:tcW w:w="567" w:type="dxa"/>
          </w:tcPr>
          <w:p w14:paraId="4EE69FF2" w14:textId="77777777" w:rsidR="002675C5" w:rsidRDefault="002675C5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14:paraId="4EE69FF3" w14:textId="77777777" w:rsidR="002675C5" w:rsidRDefault="002675C5" w:rsidP="000326E3">
            <w:r>
              <w:t>Åsa Kullgren (S) fr.o.m. den 20 oktober</w:t>
            </w:r>
          </w:p>
        </w:tc>
        <w:tc>
          <w:tcPr>
            <w:tcW w:w="2055" w:type="dxa"/>
          </w:tcPr>
          <w:p w14:paraId="4EE69FF4" w14:textId="77777777" w:rsidR="002675C5" w:rsidRDefault="002675C5" w:rsidP="00C84F80"/>
        </w:tc>
      </w:tr>
      <w:tr w:rsidR="00074AC9" w14:paraId="4EE69FF9" w14:textId="77777777" w:rsidTr="00055526">
        <w:trPr>
          <w:cantSplit/>
        </w:trPr>
        <w:tc>
          <w:tcPr>
            <w:tcW w:w="567" w:type="dxa"/>
          </w:tcPr>
          <w:p w14:paraId="4EE69FF6" w14:textId="77777777" w:rsidR="002675C5" w:rsidRDefault="002675C5" w:rsidP="00C84F80">
            <w:pPr>
              <w:keepNext/>
            </w:pPr>
          </w:p>
        </w:tc>
        <w:tc>
          <w:tcPr>
            <w:tcW w:w="6663" w:type="dxa"/>
          </w:tcPr>
          <w:p w14:paraId="4EE69FF7" w14:textId="77777777" w:rsidR="002675C5" w:rsidRDefault="002675C5" w:rsidP="000326E3">
            <w:pPr>
              <w:pStyle w:val="HuvudrubrikEnsam"/>
              <w:keepNext/>
            </w:pPr>
            <w:r>
              <w:t>Anmälan om ersättare för statsråd</w:t>
            </w:r>
          </w:p>
        </w:tc>
        <w:tc>
          <w:tcPr>
            <w:tcW w:w="2055" w:type="dxa"/>
          </w:tcPr>
          <w:p w14:paraId="4EE69FF8" w14:textId="77777777" w:rsidR="002675C5" w:rsidRDefault="002675C5" w:rsidP="00C84F80">
            <w:pPr>
              <w:keepNext/>
            </w:pPr>
          </w:p>
        </w:tc>
      </w:tr>
      <w:tr w:rsidR="00074AC9" w14:paraId="4EE69FFD" w14:textId="77777777" w:rsidTr="00055526">
        <w:trPr>
          <w:cantSplit/>
        </w:trPr>
        <w:tc>
          <w:tcPr>
            <w:tcW w:w="567" w:type="dxa"/>
          </w:tcPr>
          <w:p w14:paraId="4EE69FFA" w14:textId="77777777" w:rsidR="002675C5" w:rsidRDefault="002675C5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14:paraId="4EE69FFB" w14:textId="77777777" w:rsidR="002675C5" w:rsidRDefault="002675C5" w:rsidP="000326E3">
            <w:r>
              <w:t>Leif Gripestam (M) som ersättare för finansmarknadsminister Niklas Wykman (M) fr.o.m. den 21 oktober tills vidare</w:t>
            </w:r>
          </w:p>
        </w:tc>
        <w:tc>
          <w:tcPr>
            <w:tcW w:w="2055" w:type="dxa"/>
          </w:tcPr>
          <w:p w14:paraId="4EE69FFC" w14:textId="77777777" w:rsidR="002675C5" w:rsidRDefault="002675C5" w:rsidP="00C84F80"/>
        </w:tc>
      </w:tr>
      <w:tr w:rsidR="00074AC9" w14:paraId="4EE6A001" w14:textId="77777777" w:rsidTr="00055526">
        <w:trPr>
          <w:cantSplit/>
        </w:trPr>
        <w:tc>
          <w:tcPr>
            <w:tcW w:w="567" w:type="dxa"/>
          </w:tcPr>
          <w:p w14:paraId="4EE69FFE" w14:textId="77777777" w:rsidR="002675C5" w:rsidRDefault="002675C5" w:rsidP="00C84F80">
            <w:pPr>
              <w:keepNext/>
            </w:pPr>
          </w:p>
        </w:tc>
        <w:tc>
          <w:tcPr>
            <w:tcW w:w="6663" w:type="dxa"/>
          </w:tcPr>
          <w:p w14:paraId="4EE69FFF" w14:textId="77777777" w:rsidR="002675C5" w:rsidRDefault="002675C5" w:rsidP="000326E3">
            <w:pPr>
              <w:pStyle w:val="HuvudrubrikEnsam"/>
              <w:keepNext/>
            </w:pPr>
            <w:r>
              <w:t>Anmälan om ersättare</w:t>
            </w:r>
          </w:p>
        </w:tc>
        <w:tc>
          <w:tcPr>
            <w:tcW w:w="2055" w:type="dxa"/>
          </w:tcPr>
          <w:p w14:paraId="4EE6A000" w14:textId="77777777" w:rsidR="002675C5" w:rsidRDefault="002675C5" w:rsidP="00C84F80">
            <w:pPr>
              <w:keepNext/>
            </w:pPr>
          </w:p>
        </w:tc>
      </w:tr>
      <w:tr w:rsidR="00074AC9" w14:paraId="4EE6A005" w14:textId="77777777" w:rsidTr="00055526">
        <w:trPr>
          <w:cantSplit/>
        </w:trPr>
        <w:tc>
          <w:tcPr>
            <w:tcW w:w="567" w:type="dxa"/>
          </w:tcPr>
          <w:p w14:paraId="4EE6A002" w14:textId="77777777" w:rsidR="002675C5" w:rsidRDefault="002675C5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14:paraId="4EE6A003" w14:textId="77777777" w:rsidR="002675C5" w:rsidRDefault="002675C5" w:rsidP="000326E3">
            <w:r>
              <w:t>Mårten Blix (M) som ersättare fr.o.m. den 21 oktober t.o.m. den 19 november under Josefin Malmqvists (M) ledighet</w:t>
            </w:r>
          </w:p>
        </w:tc>
        <w:tc>
          <w:tcPr>
            <w:tcW w:w="2055" w:type="dxa"/>
          </w:tcPr>
          <w:p w14:paraId="4EE6A004" w14:textId="77777777" w:rsidR="002675C5" w:rsidRDefault="002675C5" w:rsidP="00C84F80"/>
        </w:tc>
      </w:tr>
      <w:tr w:rsidR="00074AC9" w14:paraId="4EE6A009" w14:textId="77777777" w:rsidTr="00055526">
        <w:trPr>
          <w:cantSplit/>
        </w:trPr>
        <w:tc>
          <w:tcPr>
            <w:tcW w:w="567" w:type="dxa"/>
          </w:tcPr>
          <w:p w14:paraId="4EE6A006" w14:textId="77777777" w:rsidR="002675C5" w:rsidRDefault="002675C5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14:paraId="4EE6A007" w14:textId="77777777" w:rsidR="002675C5" w:rsidRDefault="002675C5" w:rsidP="000326E3">
            <w:r>
              <w:t>Zinaida Kajevic (S) som ersättare fr.o.m. den 16 november t.o.m. den 4 april 2027 under Rose-Marie Carlssons (S) ledighet</w:t>
            </w:r>
          </w:p>
        </w:tc>
        <w:tc>
          <w:tcPr>
            <w:tcW w:w="2055" w:type="dxa"/>
          </w:tcPr>
          <w:p w14:paraId="4EE6A008" w14:textId="77777777" w:rsidR="002675C5" w:rsidRDefault="002675C5" w:rsidP="00C84F80"/>
        </w:tc>
      </w:tr>
      <w:tr w:rsidR="00074AC9" w14:paraId="4EE6A00D" w14:textId="77777777" w:rsidTr="00055526">
        <w:trPr>
          <w:cantSplit/>
        </w:trPr>
        <w:tc>
          <w:tcPr>
            <w:tcW w:w="567" w:type="dxa"/>
          </w:tcPr>
          <w:p w14:paraId="4EE6A00A" w14:textId="77777777" w:rsidR="002675C5" w:rsidRDefault="002675C5" w:rsidP="00C84F80">
            <w:pPr>
              <w:keepNext/>
            </w:pPr>
          </w:p>
        </w:tc>
        <w:tc>
          <w:tcPr>
            <w:tcW w:w="6663" w:type="dxa"/>
          </w:tcPr>
          <w:p w14:paraId="4EE6A00B" w14:textId="77777777" w:rsidR="002675C5" w:rsidRDefault="002675C5" w:rsidP="000326E3">
            <w:pPr>
              <w:pStyle w:val="HuvudrubrikEnsam"/>
              <w:keepNext/>
            </w:pPr>
            <w:r>
              <w:t>Anmälan om efterträdare</w:t>
            </w:r>
          </w:p>
        </w:tc>
        <w:tc>
          <w:tcPr>
            <w:tcW w:w="2055" w:type="dxa"/>
          </w:tcPr>
          <w:p w14:paraId="4EE6A00C" w14:textId="77777777" w:rsidR="002675C5" w:rsidRDefault="002675C5" w:rsidP="00C84F80">
            <w:pPr>
              <w:keepNext/>
            </w:pPr>
          </w:p>
        </w:tc>
      </w:tr>
      <w:tr w:rsidR="00074AC9" w14:paraId="4EE6A011" w14:textId="77777777" w:rsidTr="00055526">
        <w:trPr>
          <w:cantSplit/>
        </w:trPr>
        <w:tc>
          <w:tcPr>
            <w:tcW w:w="567" w:type="dxa"/>
          </w:tcPr>
          <w:p w14:paraId="4EE6A00E" w14:textId="77777777" w:rsidR="002675C5" w:rsidRDefault="002675C5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14:paraId="4EE6A00F" w14:textId="77777777" w:rsidR="002675C5" w:rsidRDefault="002675C5" w:rsidP="000326E3">
            <w:r>
              <w:t>Edmir Mehmeti (M) som suppleant i näringsutskottet</w:t>
            </w:r>
          </w:p>
        </w:tc>
        <w:tc>
          <w:tcPr>
            <w:tcW w:w="2055" w:type="dxa"/>
          </w:tcPr>
          <w:p w14:paraId="4EE6A010" w14:textId="77777777" w:rsidR="002675C5" w:rsidRDefault="002675C5" w:rsidP="00C84F80"/>
        </w:tc>
      </w:tr>
      <w:tr w:rsidR="00074AC9" w14:paraId="4EE6A015" w14:textId="77777777" w:rsidTr="00055526">
        <w:trPr>
          <w:cantSplit/>
        </w:trPr>
        <w:tc>
          <w:tcPr>
            <w:tcW w:w="567" w:type="dxa"/>
          </w:tcPr>
          <w:p w14:paraId="4EE6A012" w14:textId="77777777" w:rsidR="002675C5" w:rsidRDefault="002675C5" w:rsidP="00C84F80">
            <w:pPr>
              <w:pStyle w:val="FlistaNrText"/>
            </w:pPr>
            <w:r>
              <w:t>8</w:t>
            </w:r>
          </w:p>
        </w:tc>
        <w:tc>
          <w:tcPr>
            <w:tcW w:w="6663" w:type="dxa"/>
          </w:tcPr>
          <w:p w14:paraId="4EE6A013" w14:textId="77777777" w:rsidR="002675C5" w:rsidRDefault="002675C5" w:rsidP="000326E3">
            <w:r>
              <w:t>Mårten Blix (M) som suppleant i utbildningsutskottet fr.o.m. i dag t.o.m. den 19 november under Josefin Malmqvists (M) ledighet</w:t>
            </w:r>
          </w:p>
        </w:tc>
        <w:tc>
          <w:tcPr>
            <w:tcW w:w="2055" w:type="dxa"/>
          </w:tcPr>
          <w:p w14:paraId="4EE6A014" w14:textId="77777777" w:rsidR="002675C5" w:rsidRDefault="002675C5" w:rsidP="00C84F80"/>
        </w:tc>
      </w:tr>
    </w:tbl>
    <w:p w14:paraId="4EE6A016" w14:textId="77777777" w:rsidR="002675C5" w:rsidRPr="00F221DA" w:rsidRDefault="002675C5" w:rsidP="00137840">
      <w:pPr>
        <w:pStyle w:val="Blankrad"/>
      </w:pPr>
      <w:r>
        <w:t xml:space="preserve">     </w:t>
      </w:r>
    </w:p>
    <w:p w14:paraId="4EE6A017" w14:textId="77777777" w:rsidR="002675C5" w:rsidRDefault="002675C5" w:rsidP="00121B42">
      <w:pPr>
        <w:pStyle w:val="Blankrad"/>
      </w:pPr>
      <w:r>
        <w:t xml:space="preserve">     </w:t>
      </w:r>
    </w:p>
    <w:p w14:paraId="4EE6A018" w14:textId="77777777" w:rsidR="002675C5" w:rsidRPr="00F221DA" w:rsidRDefault="002675C5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8718"/>
      </w:tblGrid>
      <w:tr w:rsidR="00074AC9" w14:paraId="4EE6A01B" w14:textId="77777777" w:rsidTr="00D774A8">
        <w:tc>
          <w:tcPr>
            <w:tcW w:w="567" w:type="dxa"/>
          </w:tcPr>
          <w:p w14:paraId="4EE6A019" w14:textId="77777777" w:rsidR="002675C5" w:rsidRDefault="002675C5">
            <w:pPr>
              <w:pStyle w:val="IngenText"/>
            </w:pPr>
          </w:p>
        </w:tc>
        <w:tc>
          <w:tcPr>
            <w:tcW w:w="8718" w:type="dxa"/>
          </w:tcPr>
          <w:p w14:paraId="4EE6A01A" w14:textId="77777777" w:rsidR="002675C5" w:rsidRDefault="002675C5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14:paraId="4EE6A01C" w14:textId="77777777" w:rsidR="002675C5" w:rsidRPr="00852BA1" w:rsidRDefault="002675C5" w:rsidP="00261DCE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R="006E04A4" w:rsidRPr="00852BA1" w:rsidSect="00B42C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B71FF" w14:textId="77777777" w:rsidR="002675C5" w:rsidRDefault="002675C5">
      <w:pPr>
        <w:spacing w:line="240" w:lineRule="auto"/>
      </w:pPr>
      <w:r>
        <w:separator/>
      </w:r>
    </w:p>
  </w:endnote>
  <w:endnote w:type="continuationSeparator" w:id="0">
    <w:p w14:paraId="5279B4B1" w14:textId="77777777" w:rsidR="002675C5" w:rsidRDefault="002675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A022" w14:textId="77777777" w:rsidR="002675C5" w:rsidRDefault="002675C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A023" w14:textId="77777777" w:rsidR="002675C5" w:rsidRDefault="002675C5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>)</w:t>
    </w:r>
  </w:p>
  <w:p w14:paraId="4EE6A024" w14:textId="77777777" w:rsidR="002675C5" w:rsidRDefault="002675C5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A028" w14:textId="77777777" w:rsidR="002675C5" w:rsidRDefault="002675C5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  <w:p w14:paraId="4EE6A029" w14:textId="77777777" w:rsidR="002675C5" w:rsidRDefault="002675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8B73A" w14:textId="77777777" w:rsidR="002675C5" w:rsidRDefault="002675C5">
      <w:pPr>
        <w:spacing w:line="240" w:lineRule="auto"/>
      </w:pPr>
      <w:r>
        <w:separator/>
      </w:r>
    </w:p>
  </w:footnote>
  <w:footnote w:type="continuationSeparator" w:id="0">
    <w:p w14:paraId="4FCF5996" w14:textId="77777777" w:rsidR="002675C5" w:rsidRDefault="002675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A01D" w14:textId="77777777" w:rsidR="002675C5" w:rsidRDefault="002675C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A01E" w14:textId="77777777" w:rsidR="002675C5" w:rsidRDefault="002675C5">
    <w:pPr>
      <w:pStyle w:val="Sidhuvud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>
      <w:t>Fredagen den 30 oktober 2026</w:t>
    </w:r>
    <w:r>
      <w:fldChar w:fldCharType="end"/>
    </w:r>
  </w:p>
  <w:p w14:paraId="4EE6A01F" w14:textId="77777777" w:rsidR="002675C5" w:rsidRDefault="002675C5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4EE6A020" w14:textId="77777777" w:rsidR="002675C5" w:rsidRDefault="002675C5"/>
  <w:p w14:paraId="4EE6A021" w14:textId="77777777" w:rsidR="002675C5" w:rsidRDefault="002675C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A025" w14:textId="77777777" w:rsidR="002675C5" w:rsidRDefault="002675C5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 wp14:anchorId="4EE6A02A" wp14:editId="4EE6A02B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E6A026" w14:textId="77777777" w:rsidR="002675C5" w:rsidRDefault="002675C5" w:rsidP="00BE217A">
    <w:pPr>
      <w:pStyle w:val="Dokumentrubrik"/>
      <w:spacing w:after="360"/>
    </w:pPr>
    <w:r>
      <w:t>Föredragningslista</w:t>
    </w:r>
  </w:p>
  <w:p w14:paraId="4EE6A027" w14:textId="77777777" w:rsidR="002675C5" w:rsidRDefault="002675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 w15:restartNumberingAfterBreak="0">
    <w:nsid w:val="54A1785E"/>
    <w:multiLevelType w:val="hybridMultilevel"/>
    <w:tmpl w:val="BDE47E9A"/>
    <w:lvl w:ilvl="0" w:tplc="35D80F82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370414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64D7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58CA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CAF2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86B3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DE7A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82B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9850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 w16cid:durableId="782068021">
    <w:abstractNumId w:val="5"/>
  </w:num>
  <w:num w:numId="2" w16cid:durableId="1815945782">
    <w:abstractNumId w:val="2"/>
  </w:num>
  <w:num w:numId="3" w16cid:durableId="2086145793">
    <w:abstractNumId w:val="4"/>
  </w:num>
  <w:num w:numId="4" w16cid:durableId="1188520454">
    <w:abstractNumId w:val="1"/>
  </w:num>
  <w:num w:numId="5" w16cid:durableId="251933072">
    <w:abstractNumId w:val="0"/>
  </w:num>
  <w:num w:numId="6" w16cid:durableId="2051567150">
    <w:abstractNumId w:val="3"/>
  </w:num>
  <w:num w:numId="7" w16cid:durableId="122237022">
    <w:abstractNumId w:val="3"/>
  </w:num>
  <w:num w:numId="8" w16cid:durableId="1964994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074AC9"/>
    <w:rsid w:val="00074AC9"/>
    <w:rsid w:val="00245571"/>
    <w:rsid w:val="00261DCE"/>
    <w:rsid w:val="0026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69FD8"/>
  <w15:docId w15:val="{53E516B6-980E-421F-AF17-5AED9FC6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lear" w:pos="6804"/>
        <w:tab w:val="center" w:pos="4536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um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clear" w:pos="6804"/>
        <w:tab w:val="left" w:pos="2098"/>
        <w:tab w:val="right" w:leader="underscore" w:pos="5783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Underrubrik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Sidfot">
    <w:name w:val="footer"/>
    <w:basedOn w:val="Normal"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Sidhuvud"/>
    <w:rsid w:val="00F75FE6"/>
    <w:pPr>
      <w:tabs>
        <w:tab w:val="clear" w:pos="4536"/>
        <w:tab w:val="clear" w:pos="9072"/>
        <w:tab w:val="left" w:pos="6804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Oformaterad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um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kumentversikt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ng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2026-10-30</SAFIR_Sammantradesdatum_Doc>
    <SAFIR_SammantradeID xmlns="C07A1A6C-0B19-41D9-BDF8-F523BA3921EB">78af9a92-0c15-4d39-9690-5e20057ecd19</SAFIR_SammantradeID>
    <SAFIR_FlistaStatus_Doc xmlns="C07A1A6C-0B19-41D9-BDF8-F523BA3921EB">Ej publicerad</SAFIR_FlistaStatus_Doc>
    <SAFIR_FlistaEdited_Doc xmlns="C07A1A6C-0B19-41D9-BDF8-F523BA3921EB">true</SAFIR_FlistaEdited_Doc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9A53A7-DBEC-4B24-9AB3-5F3D713ACF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2590D-632C-43BE-9516-675C9AA8E211}">
  <ds:schemaRefs>
    <ds:schemaRef ds:uri="http://schemas.microsoft.com/office/2006/metadata/properties"/>
    <ds:schemaRef ds:uri="http://schemas.microsoft.com/office/infopath/2007/PartnerControls"/>
    <ds:schemaRef ds:uri="C07A1A6C-0B19-41D9-BDF8-F523BA3921EB"/>
  </ds:schemaRefs>
</ds:datastoreItem>
</file>

<file path=customXml/itemProps3.xml><?xml version="1.0" encoding="utf-8"?>
<ds:datastoreItem xmlns:ds="http://schemas.openxmlformats.org/officeDocument/2006/customXml" ds:itemID="{76656DCF-8C0C-40D0-B8CE-356A14EF6F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B9A43B-9989-49C4-A1D6-A3B2EC15F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</Template>
  <TotalTime>262</TotalTime>
  <Pages>1</Pages>
  <Words>150</Words>
  <Characters>845</Characters>
  <Application>Microsoft Office Word</Application>
  <DocSecurity>0</DocSecurity>
  <Lines>65</Lines>
  <Paragraphs>32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Anna Nordström</cp:lastModifiedBy>
  <cp:revision>48</cp:revision>
  <cp:lastPrinted>2012-12-12T21:41:00Z</cp:lastPrinted>
  <dcterms:created xsi:type="dcterms:W3CDTF">2013-03-22T09:28:00Z</dcterms:created>
  <dcterms:modified xsi:type="dcterms:W3CDTF">2026-10-29T15:21:00Z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Fredagen den 30 oktober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  <property fmtid="{D5CDD505-2E9C-101B-9397-08002B2CF9AE}" pid="9" name="SAFIR_FlistaStatus_Doc">
    <vt:lpwstr>Ej publicerad</vt:lpwstr>
  </property>
  <property fmtid="{D5CDD505-2E9C-101B-9397-08002B2CF9AE}" pid="10" name="SAFIR_FlistaEdited_Doc">
    <vt:bool>false</vt:bool>
  </property>
</Properties>
</file>