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81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3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Josefin Malmqvist (M) </w:t>
            </w:r>
            <w:r>
              <w:rPr>
                <w:rtl w:val="0"/>
              </w:rPr>
              <w:t>fr.o.m. den 28 februari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Leif Gripestams (M)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5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2025/26:31 Torsdagen den 26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2025/26:31 Torsdagen den 26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2025/26:329 av Lars Isacsson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Ekobrottsmyndighetens resurser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2025/26:345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Finanspolitiska rådets årliga rapport om regeringens arbetsmarknadspolitik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2025/26:347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Utbildningsbevis för ställningsbyggare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2025/26:349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Arbetsmiljön i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2025/26:355 av Adrian Magnusson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uppdrag till Transportstyrelsen gällande färdtjänsten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2025/26:356 av Azra Muranovic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Färdtjänst och regeringens fortsatta beredning av Trafikanalys förslag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2025/26:FiU32 Kompletterande bestämmelser till EU:s förordning om hållbarhetsbetyg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2025/26:JuU23 Genomförande av direktivet om skydd för personer som deltar i den offentliga debatten samt införande av en ny tredskodomssanktion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2025/26:NU13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2025/26:NU26 Subsidiaritetsprövning av kommissionens förslag om riktlinjer för transeuropeisk energiinfrastruktur och påskyndandet av tillståndsförfaranden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2025/26:SkU14 Skatteförfarande, folkbokföring och tull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2025/26:SkU17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2025/26:UbU7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2025/26:UbU8 Grundläggande om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2025/26:329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Ekobrottsmyndighetens resurser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Äldre- och socialförsäkringsminister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2025/26:342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 för elitidrottare och kulturarbetare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2025/26:260 av Johan Büser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engagemang i OSSE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2025/26:261 av Johan Büser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ansvar på Västbanken enligt internationell 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Jämställdhetsminister Nina Larsson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2025/26:346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Utvidgning av diskrimineringslagen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2025/26:353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Skärpta sanktioner vid fall av diskriminering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3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2026-03-03</SAFIR_Sammantradesdatum_Doc>
    <SAFIR_SammantradeID xmlns="C07A1A6C-0B19-41D9-BDF8-F523BA3921EB">9b042ab6-125c-44e9-b214-5172a9e0e26d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81F27A6-D2AA-4F2D-A808-5DCE4715224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