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312D8" w:rsidRPr="0056309D" w:rsidTr="007312D8">
        <w:tc>
          <w:tcPr>
            <w:tcW w:w="7228" w:type="dxa"/>
          </w:tcPr>
          <w:p w:rsidR="007312D8" w:rsidRPr="0056309D" w:rsidRDefault="007312D8" w:rsidP="007312D8">
            <w:pPr>
              <w:pStyle w:val="RSKRbeteckning"/>
              <w:spacing w:before="240"/>
            </w:pPr>
            <w:r w:rsidRPr="0056309D">
              <w:t>Riksdagsskrivelse</w:t>
            </w:r>
          </w:p>
          <w:p w:rsidR="007312D8" w:rsidRPr="0056309D" w:rsidRDefault="007312D8" w:rsidP="007312D8">
            <w:pPr>
              <w:pStyle w:val="RSKRbeteckning"/>
            </w:pPr>
            <w:r w:rsidRPr="0056309D">
              <w:t>2013/14:233</w:t>
            </w:r>
          </w:p>
        </w:tc>
        <w:tc>
          <w:tcPr>
            <w:tcW w:w="1134" w:type="dxa"/>
          </w:tcPr>
          <w:p w:rsidR="007312D8" w:rsidRPr="0056309D" w:rsidRDefault="007312D8" w:rsidP="007312D8">
            <w:pPr>
              <w:jc w:val="right"/>
            </w:pPr>
            <w:r w:rsidRPr="0056309D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2D8" w:rsidRPr="0056309D" w:rsidTr="007312D8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312D8" w:rsidRPr="0056309D" w:rsidRDefault="007312D8" w:rsidP="007312D8">
            <w:pPr>
              <w:rPr>
                <w:sz w:val="10"/>
              </w:rPr>
            </w:pPr>
          </w:p>
        </w:tc>
      </w:tr>
    </w:tbl>
    <w:p w:rsidR="00CE5B19" w:rsidRPr="0056309D" w:rsidRDefault="00CE5B19" w:rsidP="007312D8"/>
    <w:p w:rsidR="007312D8" w:rsidRPr="0056309D" w:rsidRDefault="007312D8" w:rsidP="007312D8">
      <w:pPr>
        <w:pStyle w:val="Mottagare1"/>
      </w:pPr>
      <w:r w:rsidRPr="0056309D">
        <w:t>Regeringen</w:t>
      </w:r>
    </w:p>
    <w:p w:rsidR="007312D8" w:rsidRPr="0056309D" w:rsidRDefault="007312D8" w:rsidP="007312D8">
      <w:pPr>
        <w:pStyle w:val="Mottagare2"/>
      </w:pPr>
      <w:r w:rsidRPr="0056309D">
        <w:t>Finansdepartementet</w:t>
      </w:r>
    </w:p>
    <w:p w:rsidR="007312D8" w:rsidRPr="0056309D" w:rsidRDefault="007312D8" w:rsidP="007312D8">
      <w:r w:rsidRPr="0056309D">
        <w:t>Med överlämnande av skatteutskottets betänkande 2013/14:SkU30 Skattskyldighet till avkastningsskatt och ändrad deklarationstidpunkt för avkastningsskatt för vissa skattskyldiga får jag anmäla att riksdagen denna dag bifallit utskottets förslag till riksdagsbeslut.</w:t>
      </w:r>
    </w:p>
    <w:p w:rsidR="007312D8" w:rsidRPr="0056309D" w:rsidRDefault="007312D8" w:rsidP="007312D8">
      <w:pPr>
        <w:pStyle w:val="Stockholm"/>
      </w:pPr>
      <w:r w:rsidRPr="0056309D">
        <w:t>Stockholm den 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312D8" w:rsidRPr="0056309D" w:rsidTr="007312D8">
        <w:tc>
          <w:tcPr>
            <w:tcW w:w="3628" w:type="dxa"/>
          </w:tcPr>
          <w:p w:rsidR="007312D8" w:rsidRPr="0056309D" w:rsidRDefault="007312D8" w:rsidP="007312D8">
            <w:pPr>
              <w:pStyle w:val="AvsTalman"/>
            </w:pPr>
            <w:r w:rsidRPr="0056309D">
              <w:t>Per Westerberg</w:t>
            </w:r>
          </w:p>
        </w:tc>
        <w:tc>
          <w:tcPr>
            <w:tcW w:w="3628" w:type="dxa"/>
          </w:tcPr>
          <w:p w:rsidR="007312D8" w:rsidRPr="0056309D" w:rsidRDefault="007312D8" w:rsidP="007312D8">
            <w:pPr>
              <w:pStyle w:val="AvsTjnsteman"/>
            </w:pPr>
            <w:r w:rsidRPr="0056309D">
              <w:t>Claes Mårtensson</w:t>
            </w:r>
          </w:p>
        </w:tc>
      </w:tr>
    </w:tbl>
    <w:p w:rsidR="007312D8" w:rsidRPr="0056309D" w:rsidRDefault="007312D8" w:rsidP="007312D8"/>
    <w:sectPr w:rsidR="007312D8" w:rsidRPr="0056309D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2D8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56309D"/>
    <w:rsid w:val="006556D6"/>
    <w:rsid w:val="0065744A"/>
    <w:rsid w:val="0067566D"/>
    <w:rsid w:val="0068755D"/>
    <w:rsid w:val="00692153"/>
    <w:rsid w:val="007312D8"/>
    <w:rsid w:val="00743809"/>
    <w:rsid w:val="00755145"/>
    <w:rsid w:val="007D1F51"/>
    <w:rsid w:val="009E4FA2"/>
    <w:rsid w:val="009F6619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4FAE1B-5A8B-45F5-ADE2-F73E9CA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349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2014-05-06T11:30:00Z</cp:lastPrinted>
  <dcterms:created xsi:type="dcterms:W3CDTF">2014-05-07T14:44:00Z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2014-05-07</vt:lpwstr>
  </property>
  <property fmtid="{D5CDD505-2E9C-101B-9397-08002B2CF9AE}" pid="5" name="DatumIText">
    <vt:lpwstr>den 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233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Skatteutskottet</vt:lpwstr>
  </property>
  <property fmtid="{D5CDD505-2E9C-101B-9397-08002B2CF9AE}" pid="15" name="UskBet">
    <vt:lpwstr>SkU</vt:lpwstr>
  </property>
  <property fmtid="{D5CDD505-2E9C-101B-9397-08002B2CF9AE}" pid="16" name="RefNr">
    <vt:lpwstr>30</vt:lpwstr>
  </property>
  <property fmtid="{D5CDD505-2E9C-101B-9397-08002B2CF9AE}" pid="17" name="RefRubrik">
    <vt:lpwstr>Skattskyldighet till avkastningsskatt och ändrad deklarationstidpunkt för avkastningsskatt för vissa skattskyldiga</vt:lpwstr>
  </property>
</Properties>
</file>