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Måndagen den 25 maj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10.00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Polisens användning av AI för ansiktsigenkänning i realtid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Ceimertz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JuU43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Stärkt lagstiftning mot hedersrelaterat våld och förtryck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Sanna Backeskog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 Gille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Ceimertz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Bidragsspärr och sanktionsavgift i socialförsäkringen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Rodén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Persson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Mohamed Yassin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Högström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Aktivitetskrav för mottagare av försörjningsstöd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Högström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SoU30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Reformerat försörjningsstöd – bidragstak och ökade möjligheter till arbete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Stegrud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Högström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4.43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Beredskapslager i livsmedelskedjan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Skönnbrink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Joanna Lewerentz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5.31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Föreskrifter om förbud mot användning och innehav av vissa läkemedel för djur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5.31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Sänkt alkoholskatt för alkoholvaror från oberoende småproducenter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Kalle Olsson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Hellsborn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Reuterskiöld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Ekegren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6.09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6 tim. 9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25 maj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2026-05-25</SAFIR_Sammantradesdatum_Doc>
    <SAFIR_SammantradeID xmlns="C07A1A6C-0B19-41D9-BDF8-F523BA3921EB">b1482354-986c-48f3-b59a-2a1c07b2db66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91384016-E04C-469B-B87D-D75C5AAF6B95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25 maj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