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6B7AE3A0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36472B">
              <w:rPr>
                <w:b/>
              </w:rPr>
              <w:t>4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36AC2721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36472B">
              <w:t>03</w:t>
            </w:r>
            <w:r w:rsidR="00666516" w:rsidRPr="008C71F4">
              <w:t>-</w:t>
            </w:r>
            <w:r w:rsidR="0036472B">
              <w:t>11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735BB1FA" w:rsidR="00D12EAD" w:rsidRPr="00C166D6" w:rsidRDefault="0091289F" w:rsidP="0096348C">
            <w:r w:rsidRPr="00C166D6">
              <w:t>1</w:t>
            </w:r>
            <w:r w:rsidR="0036472B" w:rsidRPr="00C166D6">
              <w:t>1</w:t>
            </w:r>
            <w:r w:rsidR="007A17C6" w:rsidRPr="00C166D6">
              <w:t>.</w:t>
            </w:r>
            <w:r w:rsidR="0036472B" w:rsidRPr="00C166D6">
              <w:t>0</w:t>
            </w:r>
            <w:r w:rsidRPr="00C166D6">
              <w:t>0</w:t>
            </w:r>
            <w:r w:rsidR="00A874C8" w:rsidRPr="00C166D6">
              <w:t xml:space="preserve"> –</w:t>
            </w:r>
            <w:r w:rsidR="00037C4E" w:rsidRPr="00C166D6">
              <w:t xml:space="preserve"> </w:t>
            </w:r>
            <w:r w:rsidR="00004DCB" w:rsidRPr="00C166D6">
              <w:t>11</w:t>
            </w:r>
            <w:r w:rsidR="00272F0A" w:rsidRPr="00C166D6">
              <w:t>.</w:t>
            </w:r>
            <w:r w:rsidR="00C166D6" w:rsidRPr="00C166D6">
              <w:t>18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BE9E159" w14:textId="77777777" w:rsidR="0036472B" w:rsidRDefault="0036472B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6ADA6EA5" w14:textId="77777777" w:rsidR="00B7668F" w:rsidRDefault="0036472B" w:rsidP="0036472B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23</w:t>
            </w:r>
            <w:r>
              <w:rPr>
                <w:bCs/>
              </w:rPr>
              <w:t>.</w:t>
            </w:r>
          </w:p>
          <w:p w14:paraId="460E3EA6" w14:textId="2F264965" w:rsidR="0036472B" w:rsidRPr="0036472B" w:rsidRDefault="0036472B" w:rsidP="0036472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38EBF530" w14:textId="77777777" w:rsidTr="00B7668F">
        <w:tc>
          <w:tcPr>
            <w:tcW w:w="567" w:type="dxa"/>
          </w:tcPr>
          <w:p w14:paraId="5740C9A8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6B851B87" w14:textId="4E6507AC" w:rsidR="00B7668F" w:rsidRDefault="0036472B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Inkomstskatt (SkU9)</w:t>
            </w:r>
          </w:p>
          <w:p w14:paraId="118092AB" w14:textId="410B3528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beredningen av </w:t>
            </w:r>
            <w:r w:rsidR="002D0A16">
              <w:rPr>
                <w:bCs/>
                <w:snapToGrid w:val="0"/>
              </w:rPr>
              <w:t>motioner</w:t>
            </w:r>
            <w:r>
              <w:rPr>
                <w:bCs/>
                <w:snapToGrid w:val="0"/>
              </w:rPr>
              <w:t>.</w:t>
            </w:r>
          </w:p>
          <w:p w14:paraId="6C7E00A7" w14:textId="0C8767F1" w:rsidR="00B7668F" w:rsidRPr="0091289F" w:rsidRDefault="0036472B" w:rsidP="0036472B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AB2D6A4" w14:textId="7707E702" w:rsidR="00B7668F" w:rsidRDefault="0036472B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Punktskatt (SkU15)</w:t>
            </w:r>
          </w:p>
          <w:p w14:paraId="3B8E8A13" w14:textId="77777777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motioner.</w:t>
            </w:r>
          </w:p>
          <w:p w14:paraId="6653C561" w14:textId="77777777" w:rsidR="0036472B" w:rsidRDefault="0036472B" w:rsidP="0036472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2A2F68E1" w14:textId="77777777" w:rsidR="00B7668F" w:rsidRPr="00A472AE" w:rsidRDefault="00B7668F" w:rsidP="00B7668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36ED7F73" w14:textId="77777777" w:rsidTr="00B7668F">
        <w:tc>
          <w:tcPr>
            <w:tcW w:w="567" w:type="dxa"/>
          </w:tcPr>
          <w:p w14:paraId="1795027B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1A3FD30D" w14:textId="12E59F8E" w:rsidR="00B7668F" w:rsidRDefault="0036472B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>Godkännanden inom punktskatteområdet vid konkurs (SkU16)</w:t>
            </w:r>
          </w:p>
          <w:p w14:paraId="36C80935" w14:textId="0C48F3DA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inledde beredningen av </w:t>
            </w:r>
            <w:r w:rsidR="00013514">
              <w:rPr>
                <w:bCs/>
                <w:snapToGrid w:val="0"/>
              </w:rPr>
              <w:t>proposition 2024/25:83</w:t>
            </w:r>
            <w:r w:rsidR="002D0A16">
              <w:rPr>
                <w:bCs/>
                <w:snapToGrid w:val="0"/>
              </w:rPr>
              <w:t>.</w:t>
            </w:r>
          </w:p>
          <w:p w14:paraId="33161078" w14:textId="77777777" w:rsidR="0036472B" w:rsidRDefault="0036472B" w:rsidP="0036472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47E28BC" w14:textId="77777777" w:rsidR="00B7668F" w:rsidRPr="001C6099" w:rsidRDefault="00B7668F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5D50F92B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36472B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878B91" w14:textId="77D2CEF4" w:rsidR="00B7668F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C166D6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C166D6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mars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C166D6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39744705" w14:textId="77777777" w:rsidR="00B7668F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C02037A" w14:textId="607D13FA" w:rsidR="0036472B" w:rsidRPr="008C71F4" w:rsidRDefault="0036472B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77777777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77777777" w:rsidR="00B7668F" w:rsidRPr="008C71F4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BEF305F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21F721E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B69DF48" w14:textId="7CF5C4FB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C166D6">
              <w:t>20</w:t>
            </w:r>
            <w:r>
              <w:t xml:space="preserve"> mars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304AB77A" w14:textId="77777777" w:rsidR="00F93B25" w:rsidRPr="008C71F4" w:rsidRDefault="00F93B25" w:rsidP="0096348C"/>
    <w:p w14:paraId="3D6D7D87" w14:textId="77777777" w:rsidR="0096348C" w:rsidRPr="008C71F4" w:rsidRDefault="0096348C" w:rsidP="00E647DA">
      <w:pPr>
        <w:tabs>
          <w:tab w:val="left" w:pos="1701"/>
        </w:tabs>
        <w:ind w:left="1304"/>
        <w:rPr>
          <w:snapToGrid w:val="0"/>
        </w:rPr>
      </w:pPr>
    </w:p>
    <w:p w14:paraId="10C59AA9" w14:textId="3E0EDBD8" w:rsidR="00700B35" w:rsidRPr="008C71F4" w:rsidRDefault="007F2539" w:rsidP="0096348C">
      <w:pPr>
        <w:tabs>
          <w:tab w:val="left" w:pos="1701"/>
        </w:tabs>
      </w:pPr>
      <w:bookmarkStart w:id="2" w:name="_Hlk127252390"/>
      <w:r>
        <w:br w:type="textWrapping" w:clear="all"/>
      </w:r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49B080F6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36472B">
              <w:rPr>
                <w:b/>
              </w:rPr>
              <w:t>4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172CF6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proofErr w:type="gramStart"/>
            <w:r w:rsidRPr="008C71F4">
              <w:rPr>
                <w:sz w:val="22"/>
              </w:rPr>
              <w:t>1</w:t>
            </w:r>
            <w:r w:rsidR="00C166D6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6213F7A9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76C48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6C8C15B5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503509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C166D6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0E57C57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42307A8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F76C48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E9D48B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3EF4E5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EE01822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22FC01B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60A9403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259E84A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EDD11C1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5EC13E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9DF12A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0ABCCD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43B4CC2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E39940E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4DDA63F5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1FEEAB6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11F1C61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B7F1A89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00CB3E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0629F27C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4E4E08B8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2482424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2B1667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9A15BE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3F7EC02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49F292E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69EA82AB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8FBBB15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AA2AED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76C48" w:rsidRPr="002E7A1E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C44C15D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50CDCD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6C48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44BAD11F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394F688D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DF55EEA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35015A1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94709E1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D61F694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552D289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BB4377E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76C48" w:rsidRPr="008C71F4" w:rsidRDefault="00F76C48" w:rsidP="00F76C48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2563846C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5DBF4FA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76C48" w:rsidRPr="008C71F4" w:rsidRDefault="00F76C48" w:rsidP="00F76C4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F76C48" w:rsidRPr="008C71F4" w:rsidRDefault="00F76C48" w:rsidP="00F76C4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6C48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76C48" w:rsidRPr="008C71F4" w:rsidRDefault="00F76C48" w:rsidP="00F76C4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76C48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F76C48" w:rsidRPr="002E7A1E" w:rsidRDefault="00F76C48" w:rsidP="00F76C4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76C48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F76C48" w:rsidRPr="008C71F4" w:rsidRDefault="00F76C48" w:rsidP="00F76C4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1252218B" w:rsidR="00F76C48" w:rsidRPr="008C71F4" w:rsidRDefault="00C166D6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73769CC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76C48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F76C48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F76C48" w:rsidRPr="008C71F4" w:rsidRDefault="00F76C48" w:rsidP="00F76C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77777777" w:rsidR="00E9234C" w:rsidRPr="00950F8B" w:rsidRDefault="00E9234C" w:rsidP="0096348C">
      <w:pPr>
        <w:tabs>
          <w:tab w:val="left" w:pos="1701"/>
        </w:tabs>
        <w:rPr>
          <w:sz w:val="4"/>
          <w:szCs w:val="2"/>
        </w:rPr>
      </w:pPr>
    </w:p>
    <w:sectPr w:rsidR="00E9234C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553</TotalTime>
  <Pages>2</Pages>
  <Words>301</Words>
  <Characters>2333</Characters>
  <Application>Microsoft Office Word</Application>
  <DocSecurity>0</DocSecurity>
  <Lines>1166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39</cp:revision>
  <cp:lastPrinted>2025-02-27T13:52:00Z</cp:lastPrinted>
  <dcterms:created xsi:type="dcterms:W3CDTF">2024-12-18T07:18:00Z</dcterms:created>
  <dcterms:modified xsi:type="dcterms:W3CDTF">2025-03-11T13:15:00Z</dcterms:modified>
</cp:coreProperties>
</file>