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3C9BAC09" w14:textId="77777777" w:rsidTr="00782EA9">
        <w:tc>
          <w:tcPr>
            <w:tcW w:w="9141" w:type="dxa"/>
          </w:tcPr>
          <w:p w14:paraId="014967C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781E4721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3B239BA1" w14:textId="77777777" w:rsidR="0096348C" w:rsidRPr="00477C9F" w:rsidRDefault="0096348C" w:rsidP="00477C9F">
      <w:pPr>
        <w:rPr>
          <w:sz w:val="22"/>
          <w:szCs w:val="22"/>
        </w:rPr>
      </w:pPr>
    </w:p>
    <w:p w14:paraId="60163878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390EB9D2" w14:textId="77777777" w:rsidTr="00F86ACF">
        <w:trPr>
          <w:cantSplit/>
          <w:trHeight w:val="742"/>
        </w:trPr>
        <w:tc>
          <w:tcPr>
            <w:tcW w:w="1790" w:type="dxa"/>
          </w:tcPr>
          <w:p w14:paraId="4F812A49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2940126E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A0FCC9F" w14:textId="0DB4B2C1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5F55DE">
              <w:rPr>
                <w:b/>
                <w:sz w:val="22"/>
                <w:szCs w:val="22"/>
              </w:rPr>
              <w:t>36</w:t>
            </w:r>
          </w:p>
          <w:p w14:paraId="6B29AE40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58C233A1" w14:textId="77777777" w:rsidTr="00F86ACF">
        <w:tc>
          <w:tcPr>
            <w:tcW w:w="1790" w:type="dxa"/>
          </w:tcPr>
          <w:p w14:paraId="04FB8E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1A10178" w14:textId="34977637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5D698D">
              <w:rPr>
                <w:sz w:val="22"/>
                <w:szCs w:val="22"/>
              </w:rPr>
              <w:t>0</w:t>
            </w:r>
            <w:r w:rsidR="005F55DE">
              <w:rPr>
                <w:sz w:val="22"/>
                <w:szCs w:val="22"/>
              </w:rPr>
              <w:t>4</w:t>
            </w:r>
            <w:r w:rsidR="009B3631">
              <w:rPr>
                <w:sz w:val="22"/>
                <w:szCs w:val="22"/>
              </w:rPr>
              <w:t>-</w:t>
            </w:r>
            <w:r w:rsidR="005F55DE">
              <w:rPr>
                <w:sz w:val="22"/>
                <w:szCs w:val="22"/>
              </w:rPr>
              <w:t>04</w:t>
            </w:r>
          </w:p>
        </w:tc>
      </w:tr>
      <w:tr w:rsidR="0096348C" w:rsidRPr="00477C9F" w14:paraId="43A0F303" w14:textId="77777777" w:rsidTr="00F86ACF">
        <w:tc>
          <w:tcPr>
            <w:tcW w:w="1790" w:type="dxa"/>
          </w:tcPr>
          <w:p w14:paraId="2D439BE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83ED0F9" w14:textId="77777777" w:rsidR="00BD53C1" w:rsidRDefault="00CD7CFE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</w:t>
            </w:r>
            <w:r w:rsidR="0017289A">
              <w:rPr>
                <w:sz w:val="22"/>
                <w:szCs w:val="22"/>
              </w:rPr>
              <w:t>6</w:t>
            </w:r>
            <w:r w:rsidR="00CF4ED5">
              <w:rPr>
                <w:sz w:val="22"/>
                <w:szCs w:val="22"/>
              </w:rPr>
              <w:t>–</w:t>
            </w:r>
            <w:r w:rsidR="00913B58">
              <w:rPr>
                <w:sz w:val="22"/>
                <w:szCs w:val="22"/>
              </w:rPr>
              <w:t>9.11</w:t>
            </w:r>
          </w:p>
          <w:p w14:paraId="15C1B748" w14:textId="7F8CD710" w:rsidR="00913B58" w:rsidRPr="00477C9F" w:rsidRDefault="00913B58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9.30–</w:t>
            </w:r>
            <w:r w:rsidR="00ED1743">
              <w:rPr>
                <w:sz w:val="22"/>
                <w:szCs w:val="22"/>
              </w:rPr>
              <w:t>10.</w:t>
            </w:r>
            <w:r w:rsidR="008F7D2D">
              <w:rPr>
                <w:sz w:val="22"/>
                <w:szCs w:val="22"/>
              </w:rPr>
              <w:t>14</w:t>
            </w:r>
          </w:p>
        </w:tc>
      </w:tr>
      <w:tr w:rsidR="0096348C" w:rsidRPr="00477C9F" w14:paraId="78BB278E" w14:textId="77777777" w:rsidTr="00F86ACF">
        <w:tc>
          <w:tcPr>
            <w:tcW w:w="1790" w:type="dxa"/>
          </w:tcPr>
          <w:p w14:paraId="10979A3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23045846" w14:textId="1A4EA25F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3EE96048" w14:textId="77777777" w:rsidR="0096348C" w:rsidRPr="00477C9F" w:rsidRDefault="0096348C" w:rsidP="00477C9F">
      <w:pPr>
        <w:rPr>
          <w:sz w:val="22"/>
          <w:szCs w:val="22"/>
        </w:rPr>
      </w:pPr>
    </w:p>
    <w:p w14:paraId="1A1F810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5A4A47B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A71B4" w14:paraId="544EBBC9" w14:textId="77777777" w:rsidTr="00F86ACF">
        <w:tc>
          <w:tcPr>
            <w:tcW w:w="753" w:type="dxa"/>
          </w:tcPr>
          <w:p w14:paraId="5846E776" w14:textId="77777777" w:rsidR="00F84080" w:rsidRPr="006A71B4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A71B4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A71B4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332A7F79" w14:textId="77777777" w:rsidR="00336917" w:rsidRPr="006A71B4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A71B4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0690420" w14:textId="77777777" w:rsidR="00F84080" w:rsidRPr="006A71B4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7CFF7D2" w14:textId="4C41FEBF" w:rsidR="0069143B" w:rsidRPr="006A71B4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A71B4"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 w:rsidRPr="006A71B4">
              <w:rPr>
                <w:snapToGrid w:val="0"/>
                <w:sz w:val="22"/>
                <w:szCs w:val="22"/>
              </w:rPr>
              <w:t>3</w:t>
            </w:r>
            <w:r w:rsidRPr="006A71B4">
              <w:rPr>
                <w:snapToGrid w:val="0"/>
                <w:sz w:val="22"/>
                <w:szCs w:val="22"/>
              </w:rPr>
              <w:t>/2</w:t>
            </w:r>
            <w:r w:rsidR="00EB08AE" w:rsidRPr="006A71B4">
              <w:rPr>
                <w:snapToGrid w:val="0"/>
                <w:sz w:val="22"/>
                <w:szCs w:val="22"/>
              </w:rPr>
              <w:t>4</w:t>
            </w:r>
            <w:r w:rsidRPr="006A71B4">
              <w:rPr>
                <w:snapToGrid w:val="0"/>
                <w:sz w:val="22"/>
                <w:szCs w:val="22"/>
              </w:rPr>
              <w:t>:</w:t>
            </w:r>
            <w:r w:rsidR="005F55DE" w:rsidRPr="006A71B4">
              <w:rPr>
                <w:snapToGrid w:val="0"/>
                <w:sz w:val="22"/>
                <w:szCs w:val="22"/>
              </w:rPr>
              <w:t>35</w:t>
            </w:r>
            <w:r w:rsidR="00FD0038" w:rsidRPr="006A71B4">
              <w:rPr>
                <w:snapToGrid w:val="0"/>
                <w:sz w:val="22"/>
                <w:szCs w:val="22"/>
              </w:rPr>
              <w:t>.</w:t>
            </w:r>
          </w:p>
          <w:p w14:paraId="606315F8" w14:textId="77777777" w:rsidR="007864F6" w:rsidRPr="006A71B4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DE59B5" w:rsidRPr="006A71B4" w14:paraId="77928AD7" w14:textId="77777777" w:rsidTr="00F86ACF">
        <w:tc>
          <w:tcPr>
            <w:tcW w:w="753" w:type="dxa"/>
          </w:tcPr>
          <w:p w14:paraId="08480E2D" w14:textId="777B028C" w:rsidR="00DE59B5" w:rsidRPr="006A71B4" w:rsidRDefault="00DE59B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596" w:type="dxa"/>
            <w:gridSpan w:val="2"/>
          </w:tcPr>
          <w:p w14:paraId="31A65E87" w14:textId="77777777" w:rsidR="00DE59B5" w:rsidRDefault="00DE59B5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4F114EB5" w14:textId="77777777" w:rsidR="00DE59B5" w:rsidRDefault="00DE59B5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6A7237D" w14:textId="77777777" w:rsidR="00DE59B5" w:rsidRPr="00DB0528" w:rsidRDefault="00DE59B5" w:rsidP="00DE59B5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B0528">
              <w:rPr>
                <w:sz w:val="22"/>
                <w:szCs w:val="22"/>
              </w:rPr>
              <w:t>Ordföranden Ida Karkiainen lämnade sammanträdet och vice ordföranden Erik Ottoson övertog ledningen av sammanträdet.</w:t>
            </w:r>
          </w:p>
          <w:p w14:paraId="4F547ED5" w14:textId="56853363" w:rsidR="00DE59B5" w:rsidRPr="006A71B4" w:rsidRDefault="00DE59B5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6A71B4" w14:paraId="1C05A2EB" w14:textId="77777777" w:rsidTr="00F86ACF">
        <w:tc>
          <w:tcPr>
            <w:tcW w:w="753" w:type="dxa"/>
          </w:tcPr>
          <w:p w14:paraId="6B86EF0D" w14:textId="1FA0F999" w:rsidR="008273F4" w:rsidRPr="006A71B4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A71B4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6A71B4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DE59B5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7F79BA42" w14:textId="4EA61EA5" w:rsidR="0069143B" w:rsidRPr="006A71B4" w:rsidRDefault="00CD7CFE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A71B4">
              <w:rPr>
                <w:b/>
                <w:snapToGrid w:val="0"/>
                <w:sz w:val="22"/>
                <w:szCs w:val="22"/>
              </w:rPr>
              <w:t>Överenskommelsen mellan Sverige, Finland och Turkiet i Madrid och ev. andra överenskommelser i anslutning till processen om Sveriges anslutning till Nato – G2</w:t>
            </w:r>
          </w:p>
          <w:p w14:paraId="7BEB761A" w14:textId="77777777" w:rsidR="00930B63" w:rsidRPr="006A71B4" w:rsidRDefault="00930B6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E6F07F4" w14:textId="77777777" w:rsidR="00CD7CFE" w:rsidRPr="006A71B4" w:rsidRDefault="00CD7CFE" w:rsidP="00CD7CFE">
            <w:pPr>
              <w:spacing w:after="240"/>
              <w:rPr>
                <w:snapToGrid w:val="0"/>
                <w:sz w:val="22"/>
                <w:szCs w:val="22"/>
              </w:rPr>
            </w:pPr>
            <w:r w:rsidRPr="006A71B4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34910A16" w14:textId="77777777" w:rsidR="00CD7CFE" w:rsidRPr="006A71B4" w:rsidRDefault="00CD7CFE" w:rsidP="00CD7CFE">
            <w:pPr>
              <w:rPr>
                <w:b/>
                <w:snapToGrid w:val="0"/>
                <w:sz w:val="22"/>
                <w:szCs w:val="22"/>
              </w:rPr>
            </w:pPr>
            <w:r w:rsidRPr="006A71B4">
              <w:rPr>
                <w:snapToGrid w:val="0"/>
                <w:sz w:val="22"/>
                <w:szCs w:val="22"/>
              </w:rPr>
              <w:t>Ärendet bordlades.</w:t>
            </w:r>
          </w:p>
          <w:p w14:paraId="131EB4AA" w14:textId="77777777" w:rsidR="00451D02" w:rsidRPr="006A71B4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D7CFE" w:rsidRPr="006A71B4" w14:paraId="257E4657" w14:textId="77777777" w:rsidTr="00F86ACF">
        <w:tc>
          <w:tcPr>
            <w:tcW w:w="753" w:type="dxa"/>
          </w:tcPr>
          <w:p w14:paraId="388F63A4" w14:textId="354A2D2F" w:rsidR="00CD7CFE" w:rsidRPr="006A71B4" w:rsidRDefault="00CD7CF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A71B4">
              <w:rPr>
                <w:b/>
                <w:snapToGrid w:val="0"/>
                <w:sz w:val="22"/>
                <w:szCs w:val="22"/>
              </w:rPr>
              <w:t>§</w:t>
            </w:r>
            <w:r w:rsidR="0080465C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DE59B5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596" w:type="dxa"/>
            <w:gridSpan w:val="2"/>
          </w:tcPr>
          <w:p w14:paraId="64ECDCAB" w14:textId="77777777" w:rsidR="00CD7CFE" w:rsidRPr="006A71B4" w:rsidRDefault="00CD7CFE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A71B4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706F0A0D" w14:textId="77777777" w:rsidR="00CD7CFE" w:rsidRPr="006A71B4" w:rsidRDefault="00CD7CFE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ABD87A8" w14:textId="77777777" w:rsidR="00CD7CFE" w:rsidRPr="006A71B4" w:rsidRDefault="00CD7CFE" w:rsidP="00CD7CFE">
            <w:pPr>
              <w:rPr>
                <w:bCs/>
                <w:snapToGrid w:val="0"/>
                <w:sz w:val="22"/>
                <w:szCs w:val="22"/>
              </w:rPr>
            </w:pPr>
            <w:r w:rsidRPr="006A71B4">
              <w:rPr>
                <w:bCs/>
                <w:snapToGrid w:val="0"/>
                <w:sz w:val="22"/>
                <w:szCs w:val="22"/>
              </w:rPr>
              <w:t>Utskottet beslutade att ajournera sammanträdet.</w:t>
            </w:r>
          </w:p>
          <w:p w14:paraId="6FEE56A1" w14:textId="6DDA72B2" w:rsidR="00CD7CFE" w:rsidRPr="006A71B4" w:rsidRDefault="00CD7CFE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E59B5" w:rsidRPr="006A71B4" w14:paraId="79FF38BD" w14:textId="77777777" w:rsidTr="00F86ACF">
        <w:tc>
          <w:tcPr>
            <w:tcW w:w="753" w:type="dxa"/>
          </w:tcPr>
          <w:p w14:paraId="44362E4E" w14:textId="5A7AC7E2" w:rsidR="00DE59B5" w:rsidRPr="006A71B4" w:rsidRDefault="00DE59B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596" w:type="dxa"/>
            <w:gridSpan w:val="2"/>
          </w:tcPr>
          <w:p w14:paraId="5B9F285C" w14:textId="77777777" w:rsidR="00DE59B5" w:rsidRDefault="00DE59B5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344B8EC9" w14:textId="77777777" w:rsidR="00DE59B5" w:rsidRDefault="00DE59B5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CE23168" w14:textId="77777777" w:rsidR="00DE59B5" w:rsidRPr="00A00FB2" w:rsidRDefault="00DE59B5" w:rsidP="00DE59B5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00FB2">
              <w:rPr>
                <w:sz w:val="22"/>
                <w:szCs w:val="22"/>
              </w:rPr>
              <w:t>Ordföranden Ida Karkiainen</w:t>
            </w:r>
            <w:r>
              <w:rPr>
                <w:sz w:val="22"/>
                <w:szCs w:val="22"/>
              </w:rPr>
              <w:t xml:space="preserve"> återtog</w:t>
            </w:r>
            <w:r w:rsidRPr="00A00FB2">
              <w:rPr>
                <w:sz w:val="22"/>
                <w:szCs w:val="22"/>
              </w:rPr>
              <w:t xml:space="preserve"> ledningen av sammanträdet.</w:t>
            </w:r>
          </w:p>
          <w:p w14:paraId="6D9B4DA9" w14:textId="03DC44E4" w:rsidR="00DE59B5" w:rsidRPr="006A71B4" w:rsidRDefault="00DE59B5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6A71B4" w14:paraId="29AC1B8F" w14:textId="77777777" w:rsidTr="00F86ACF">
        <w:tc>
          <w:tcPr>
            <w:tcW w:w="753" w:type="dxa"/>
          </w:tcPr>
          <w:p w14:paraId="1F47DDF3" w14:textId="14599591" w:rsidR="00F84080" w:rsidRPr="006A71B4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A71B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E59B5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596" w:type="dxa"/>
            <w:gridSpan w:val="2"/>
          </w:tcPr>
          <w:p w14:paraId="4A8DE1A0" w14:textId="634F5895" w:rsidR="00376C7D" w:rsidRPr="006A71B4" w:rsidRDefault="00CD7CFE" w:rsidP="0069143B">
            <w:pPr>
              <w:rPr>
                <w:b/>
                <w:snapToGrid w:val="0"/>
                <w:sz w:val="22"/>
                <w:szCs w:val="22"/>
              </w:rPr>
            </w:pPr>
            <w:r w:rsidRPr="006A71B4">
              <w:rPr>
                <w:b/>
                <w:bCs/>
                <w:color w:val="000000"/>
                <w:sz w:val="22"/>
                <w:szCs w:val="22"/>
              </w:rPr>
              <w:t>Offentlig utfrågning med Henrik Holmer</w:t>
            </w:r>
          </w:p>
          <w:p w14:paraId="40158FC4" w14:textId="77777777" w:rsidR="00376C7D" w:rsidRPr="006A71B4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AFDB07A" w14:textId="0D305719" w:rsidR="00CD7CFE" w:rsidRPr="006A71B4" w:rsidRDefault="00CD7CFE" w:rsidP="00CD7CF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A71B4">
              <w:rPr>
                <w:snapToGrid w:val="0"/>
                <w:sz w:val="22"/>
                <w:szCs w:val="22"/>
              </w:rPr>
              <w:t xml:space="preserve">Utskottet höll en offentlig utfrågning med </w:t>
            </w:r>
            <w:r w:rsidR="00D476E4" w:rsidRPr="006A71B4">
              <w:rPr>
                <w:snapToGrid w:val="0"/>
                <w:sz w:val="22"/>
                <w:szCs w:val="22"/>
              </w:rPr>
              <w:t>Henrik Ho</w:t>
            </w:r>
            <w:r w:rsidR="004468F0">
              <w:rPr>
                <w:snapToGrid w:val="0"/>
                <w:sz w:val="22"/>
                <w:szCs w:val="22"/>
              </w:rPr>
              <w:t>l</w:t>
            </w:r>
            <w:r w:rsidR="00D476E4" w:rsidRPr="006A71B4">
              <w:rPr>
                <w:snapToGrid w:val="0"/>
                <w:sz w:val="22"/>
                <w:szCs w:val="22"/>
              </w:rPr>
              <w:t>mer</w:t>
            </w:r>
            <w:r w:rsidR="00D476E4">
              <w:rPr>
                <w:snapToGrid w:val="0"/>
                <w:sz w:val="22"/>
                <w:szCs w:val="22"/>
              </w:rPr>
              <w:t xml:space="preserve">, </w:t>
            </w:r>
            <w:r w:rsidRPr="006A71B4">
              <w:rPr>
                <w:snapToGrid w:val="0"/>
                <w:sz w:val="22"/>
                <w:szCs w:val="22"/>
              </w:rPr>
              <w:t>förvaltningschef i Regeringskansliet, rörande granskningsärende 16 Granskning av statsminister Ulf Kristersson och hanteringen av löneprocessen för opolitiska tjänstemän inom Regeringskansliet.</w:t>
            </w:r>
          </w:p>
          <w:p w14:paraId="16392779" w14:textId="77777777" w:rsidR="0069143B" w:rsidRPr="006A71B4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A71B4" w14:paraId="6FAA99FC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200E8594" w14:textId="77777777" w:rsidR="008273F4" w:rsidRPr="006A71B4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A71B4">
              <w:rPr>
                <w:sz w:val="22"/>
                <w:szCs w:val="22"/>
              </w:rPr>
              <w:t>Vid protokollet</w:t>
            </w:r>
          </w:p>
          <w:p w14:paraId="4D15DD5A" w14:textId="707B8CFF" w:rsidR="008273F4" w:rsidRPr="006A71B4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A71B4">
              <w:rPr>
                <w:sz w:val="22"/>
                <w:szCs w:val="22"/>
              </w:rPr>
              <w:t>Justera</w:t>
            </w:r>
            <w:r w:rsidR="00FE5795">
              <w:rPr>
                <w:sz w:val="22"/>
                <w:szCs w:val="22"/>
              </w:rPr>
              <w:t>t 2024-04-11</w:t>
            </w:r>
          </w:p>
          <w:p w14:paraId="534DEDDA" w14:textId="4EDD06B3" w:rsidR="00AF32C5" w:rsidRPr="006A71B4" w:rsidRDefault="000106E1" w:rsidP="00FE5795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A71B4">
              <w:rPr>
                <w:sz w:val="22"/>
                <w:szCs w:val="22"/>
              </w:rPr>
              <w:t>Ida Karkiainen</w:t>
            </w:r>
          </w:p>
        </w:tc>
      </w:tr>
    </w:tbl>
    <w:p w14:paraId="7EE257EC" w14:textId="77777777" w:rsidR="005805B8" w:rsidRDefault="005805B8" w:rsidP="005805B8">
      <w:pPr>
        <w:widowControl/>
        <w:rPr>
          <w:sz w:val="22"/>
          <w:szCs w:val="22"/>
        </w:rPr>
      </w:pPr>
    </w:p>
    <w:p w14:paraId="4C53F0D8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68338E1E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4B6EE7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27EA64FE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66312C47" w14:textId="0F29F4C3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 xml:space="preserve">(Kompletteringsval </w:t>
            </w:r>
            <w:r w:rsidRPr="00604836">
              <w:rPr>
                <w:sz w:val="20"/>
              </w:rPr>
              <w:t>202</w:t>
            </w:r>
            <w:r w:rsidR="00BE15A0" w:rsidRPr="00604836">
              <w:rPr>
                <w:sz w:val="20"/>
              </w:rPr>
              <w:t>4</w:t>
            </w:r>
            <w:r w:rsidRPr="00604836">
              <w:rPr>
                <w:sz w:val="20"/>
              </w:rPr>
              <w:t>-</w:t>
            </w:r>
            <w:r w:rsidR="00BE15A0" w:rsidRPr="00604836">
              <w:rPr>
                <w:sz w:val="20"/>
              </w:rPr>
              <w:t>0</w:t>
            </w:r>
            <w:r w:rsidR="00604836" w:rsidRPr="00604836">
              <w:rPr>
                <w:sz w:val="20"/>
              </w:rPr>
              <w:t>4</w:t>
            </w:r>
            <w:r w:rsidRPr="00604836">
              <w:rPr>
                <w:sz w:val="20"/>
              </w:rPr>
              <w:t>-</w:t>
            </w:r>
            <w:r w:rsidR="00604836" w:rsidRPr="00604836">
              <w:rPr>
                <w:sz w:val="20"/>
              </w:rPr>
              <w:t>0</w:t>
            </w:r>
            <w:r w:rsidR="00F37387" w:rsidRPr="00604836">
              <w:rPr>
                <w:sz w:val="20"/>
              </w:rPr>
              <w:t>2</w:t>
            </w:r>
            <w:r w:rsidRPr="00604836"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77C8EFE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508648AA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4A9E89E8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3F1D758E" w14:textId="3FDC28B1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7101C0">
              <w:rPr>
                <w:sz w:val="20"/>
              </w:rPr>
              <w:t>36</w:t>
            </w:r>
          </w:p>
        </w:tc>
      </w:tr>
      <w:tr w:rsidR="005805B8" w14:paraId="795B27E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045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7516" w14:textId="48D93942" w:rsidR="005805B8" w:rsidRPr="00757E1B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757E1B">
              <w:rPr>
                <w:sz w:val="20"/>
              </w:rPr>
              <w:t>§</w:t>
            </w:r>
            <w:r w:rsidR="00CF4ED5" w:rsidRPr="00757E1B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A8C8" w14:textId="0FC2AC2F" w:rsidR="005805B8" w:rsidRPr="00757E1B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757E1B">
              <w:rPr>
                <w:sz w:val="20"/>
              </w:rPr>
              <w:t>§</w:t>
            </w:r>
            <w:r w:rsidR="006704E4" w:rsidRPr="00757E1B">
              <w:rPr>
                <w:sz w:val="20"/>
              </w:rPr>
              <w:t xml:space="preserve"> 2</w:t>
            </w:r>
            <w:r w:rsidR="00757E1B" w:rsidRPr="00757E1B">
              <w:rPr>
                <w:sz w:val="20"/>
              </w:rPr>
              <w:t>–4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1C7B1" w14:textId="44B6C9FF" w:rsidR="005805B8" w:rsidRPr="00757E1B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757E1B">
              <w:rPr>
                <w:sz w:val="20"/>
              </w:rPr>
              <w:t xml:space="preserve">§ </w:t>
            </w:r>
            <w:r w:rsidR="00757E1B" w:rsidRPr="00757E1B">
              <w:rPr>
                <w:sz w:val="20"/>
              </w:rPr>
              <w:t>5</w:t>
            </w:r>
            <w:r w:rsidR="00AB55DB" w:rsidRPr="00757E1B">
              <w:rPr>
                <w:sz w:val="20"/>
              </w:rPr>
              <w:t>–</w:t>
            </w:r>
            <w:r w:rsidR="00757E1B" w:rsidRPr="00757E1B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68C4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00B0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4153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D9FC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E71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666626D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5BF2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2071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7D13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29B4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BBA5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8D41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CE4B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0594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E46E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399D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07E6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D237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61FA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89A2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F111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F61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0D3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586446E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DEB96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CAA1" w14:textId="67C29313" w:rsidR="008E4E18" w:rsidRPr="00003AB2" w:rsidRDefault="00913B5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8D7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7F6D" w14:textId="1209DD2A" w:rsidR="008E4E18" w:rsidRPr="00003AB2" w:rsidRDefault="00913B5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46F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9826" w14:textId="68DB3957" w:rsidR="008E4E18" w:rsidRPr="00003AB2" w:rsidRDefault="00913B5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AD8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68C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F4C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69F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875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E17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ED5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FAE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3BE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A11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2A6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EF4322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FF0D2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5BEB" w14:textId="2E9137CA" w:rsidR="008E4E18" w:rsidRPr="00003AB2" w:rsidRDefault="00913B5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FF9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218B" w14:textId="4A36000B" w:rsidR="008E4E18" w:rsidRPr="00003AB2" w:rsidRDefault="00913B5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C6E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A453" w14:textId="3D33A376" w:rsidR="008E4E18" w:rsidRPr="00003AB2" w:rsidRDefault="00913B5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C92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0EE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78B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617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D8E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876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B16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38E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94C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DCE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6CA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6E74A9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0D81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EED1" w14:textId="14160BD7" w:rsidR="003F7EB7" w:rsidRPr="00003AB2" w:rsidRDefault="00913B5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C9C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A8E3" w14:textId="14AC895B" w:rsidR="003F7EB7" w:rsidRPr="00003AB2" w:rsidRDefault="00913B5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053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3A9A" w14:textId="0112AC14" w:rsidR="003F7EB7" w:rsidRPr="00003AB2" w:rsidRDefault="00913B5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CB0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EEB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9F2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F00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8B0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15E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819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07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A3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66D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28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2F3F4CE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B118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9333" w14:textId="304EFE09" w:rsidR="003F7EB7" w:rsidRPr="00003AB2" w:rsidRDefault="00E8732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EF2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A7E2" w14:textId="1F765E24" w:rsidR="003F7EB7" w:rsidRPr="00003AB2" w:rsidRDefault="00913B5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395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30FF" w14:textId="4460364F" w:rsidR="003F7EB7" w:rsidRPr="00003AB2" w:rsidRDefault="00913B5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97C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91C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22A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7D0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EC0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D43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985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820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E50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87B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BA6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1043D1D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E07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E9D5" w14:textId="2CD0E736" w:rsidR="003F7EB7" w:rsidRPr="00003AB2" w:rsidRDefault="00913B5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57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1858" w14:textId="3A1E2CFE" w:rsidR="003F7EB7" w:rsidRPr="00003AB2" w:rsidRDefault="00913B5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E22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BC14" w14:textId="31F32B5B" w:rsidR="003F7EB7" w:rsidRPr="00003AB2" w:rsidRDefault="00913B5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1C0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7E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914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249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AB1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83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C53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D1E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44D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D55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122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14FF1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E7C0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69C6" w14:textId="6542CD9E" w:rsidR="003F7EB7" w:rsidRPr="00003AB2" w:rsidRDefault="00913B5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8D2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AC52" w14:textId="32B0EA4F" w:rsidR="003F7EB7" w:rsidRPr="00003AB2" w:rsidRDefault="00913B5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AFB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C7BE" w14:textId="58D3177A" w:rsidR="003F7EB7" w:rsidRPr="00003AB2" w:rsidRDefault="00913B5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94F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E85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6F6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B0C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FE3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4CB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B08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D18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1C5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E53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491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AD0A40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6B52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F897" w14:textId="4ED71FC8" w:rsidR="003F7EB7" w:rsidRPr="00003AB2" w:rsidRDefault="00913B5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7D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0CEF" w14:textId="4819B0F7" w:rsidR="003F7EB7" w:rsidRPr="00003AB2" w:rsidRDefault="00913B5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15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5F90" w14:textId="35387FDC" w:rsidR="003F7EB7" w:rsidRPr="00003AB2" w:rsidRDefault="00913B5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04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EC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DF9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3A1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1BF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8E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292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B42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4D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C32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8C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53B5F06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A71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C00C" w14:textId="2DEB1F63" w:rsidR="003F7EB7" w:rsidRPr="00003AB2" w:rsidRDefault="00913B5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6A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1D9C" w14:textId="1CA6CC86" w:rsidR="003F7EB7" w:rsidRPr="00003AB2" w:rsidRDefault="00913B5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8A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ECCF" w14:textId="3A1053A3" w:rsidR="003F7EB7" w:rsidRPr="00003AB2" w:rsidRDefault="00913B5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950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AA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927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029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9A5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ECB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3FD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F16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E5E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128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8F7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2BEC800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F0D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5C3E" w14:textId="301FE9BD" w:rsidR="003F7EB7" w:rsidRPr="00003AB2" w:rsidRDefault="00913B5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A53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2D82" w14:textId="4600ED85" w:rsidR="003F7EB7" w:rsidRPr="00003AB2" w:rsidRDefault="00913B5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8C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CDC9" w14:textId="538DDAE9" w:rsidR="003F7EB7" w:rsidRPr="00003AB2" w:rsidRDefault="00913B5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763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8F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5C4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80A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92B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164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6FB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A17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DC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29F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EB7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B63AE0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8F6A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 xml:space="preserve">Amalia Rud </w:t>
            </w:r>
            <w:proofErr w:type="spellStart"/>
            <w:r w:rsidR="000D401D">
              <w:rPr>
                <w:sz w:val="22"/>
                <w:szCs w:val="22"/>
              </w:rPr>
              <w:t>Stenlöf</w:t>
            </w:r>
            <w:proofErr w:type="spellEnd"/>
            <w:r w:rsidRPr="003F7EB7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A24E" w14:textId="77777777" w:rsidR="003F7EB7" w:rsidRPr="00003AB2" w:rsidRDefault="00AE179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918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F5C7" w14:textId="1B06424E" w:rsidR="003F7EB7" w:rsidRPr="00003AB2" w:rsidRDefault="00913B5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AD1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E328" w14:textId="1F65587A" w:rsidR="003F7EB7" w:rsidRPr="00003AB2" w:rsidRDefault="00913B5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2CA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DD1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7E1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F29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D0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122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DAE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920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122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F0E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ABF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E47439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0C7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2299" w14:textId="61747A02" w:rsidR="003F7EB7" w:rsidRPr="00003AB2" w:rsidRDefault="00E8732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1A9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69AD" w14:textId="5A2A58CA" w:rsidR="003F7EB7" w:rsidRPr="00003AB2" w:rsidRDefault="00913B5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E2A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C042" w14:textId="0E000602" w:rsidR="003F7EB7" w:rsidRPr="00003AB2" w:rsidRDefault="00913B5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7D4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6D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BDB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C76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F99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CAD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CAB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AD1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616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B2C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D6E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D2979E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ED3A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98F9" w14:textId="5356CA28" w:rsidR="003F7EB7" w:rsidRPr="00003AB2" w:rsidRDefault="00913B5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463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DFC8" w14:textId="2CA4F40A" w:rsidR="003F7EB7" w:rsidRPr="00003AB2" w:rsidRDefault="00913B5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B9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EAEB" w14:textId="0413FB22" w:rsidR="003F7EB7" w:rsidRPr="00003AB2" w:rsidRDefault="00913B5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114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13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BF1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A66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D83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9A6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448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DAD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12A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01A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63D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5D4CF30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947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9B9B" w14:textId="439639D9" w:rsidR="003F7EB7" w:rsidRPr="00003AB2" w:rsidRDefault="00913B5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654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F6DC" w14:textId="4F32EC9D" w:rsidR="003F7EB7" w:rsidRPr="00003AB2" w:rsidRDefault="00913B5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08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A105" w14:textId="0D95FCB4" w:rsidR="003F7EB7" w:rsidRPr="00003AB2" w:rsidRDefault="00913B5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190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F89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9B4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F35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51A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AB8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C3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7EC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5D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1DD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7E3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29DBD79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0E5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CFD0" w14:textId="75360116" w:rsidR="003F7EB7" w:rsidRPr="00003AB2" w:rsidRDefault="00913B5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4A1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FA91" w14:textId="6FAC19B9" w:rsidR="003F7EB7" w:rsidRPr="00003AB2" w:rsidRDefault="00913B5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7EF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BD77" w14:textId="4E0C4574" w:rsidR="003F7EB7" w:rsidRPr="00003AB2" w:rsidRDefault="00913B5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56D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7E4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5EC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00C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DD5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F10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8FC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DD5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A7C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4E3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74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58BA662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3722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028C" w14:textId="33D49F3B" w:rsidR="003F7EB7" w:rsidRPr="00003AB2" w:rsidRDefault="00913B5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7D9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D82F" w14:textId="3863D47B" w:rsidR="003F7EB7" w:rsidRPr="00003AB2" w:rsidRDefault="00913B5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6F5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85DF" w14:textId="47D15898" w:rsidR="003F7EB7" w:rsidRPr="00003AB2" w:rsidRDefault="00913B5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7C0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EA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72C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62E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1D7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7C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3F4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C3C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ED6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436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2B0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5F1F0FB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2835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246B" w14:textId="7EED662F" w:rsidR="003F7EB7" w:rsidRPr="00003AB2" w:rsidRDefault="00913B5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C1F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E7D5" w14:textId="02BA9014" w:rsidR="003F7EB7" w:rsidRPr="00003AB2" w:rsidRDefault="00913B5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B71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9A1F" w14:textId="454096CF" w:rsidR="003F7EB7" w:rsidRPr="00003AB2" w:rsidRDefault="00913B5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4EC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3F5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25D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806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BA1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5B1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983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EF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C9A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E3F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DA6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467C4E6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7E3B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7C97" w14:textId="74760B69" w:rsidR="003F7EB7" w:rsidRPr="00003AB2" w:rsidRDefault="00913B5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A0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3F13" w14:textId="5542E791" w:rsidR="003F7EB7" w:rsidRPr="00003AB2" w:rsidRDefault="00913B5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7E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940C" w14:textId="59E66A00" w:rsidR="003F7EB7" w:rsidRPr="00003AB2" w:rsidRDefault="00913B5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572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D90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85B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931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D79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57F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2FF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0E3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75B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00B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437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B4B741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795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C37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BD9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587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006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950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11A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00A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C23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612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B11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9C3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05C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AF2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568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D12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FFD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99DDB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4FD4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37B5" w14:textId="6FA0C28A" w:rsidR="00151E08" w:rsidRPr="00003AB2" w:rsidRDefault="00913B5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DD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24FB" w14:textId="121F4912" w:rsidR="00151E08" w:rsidRPr="00003AB2" w:rsidRDefault="00913B5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96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A3B5" w14:textId="777D63EE" w:rsidR="00151E08" w:rsidRPr="00003AB2" w:rsidRDefault="00913B5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5A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C0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6E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CA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91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C4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E0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16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EF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7E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1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0C8852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9D3A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A0DF" w14:textId="261C8192" w:rsidR="00151E08" w:rsidRPr="00003AB2" w:rsidRDefault="004A3481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6C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42FA" w14:textId="51F88796" w:rsidR="00151E08" w:rsidRPr="00003AB2" w:rsidRDefault="004A3481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3A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C3A7" w14:textId="4764C3D8" w:rsidR="00151E08" w:rsidRPr="00003AB2" w:rsidRDefault="004A3481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86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7C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55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6D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C0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43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47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02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FD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43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1D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C32683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B868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5C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CC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35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BB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42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E0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1C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11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4D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8A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79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5E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CD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3F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13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73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F7104E4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9B7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C2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16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B1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1A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67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59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BD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F9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E3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BE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E7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E1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7E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8A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C8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D6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A88D2D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6C27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FF65" w14:textId="05540AAB" w:rsidR="00151E08" w:rsidRPr="00003AB2" w:rsidRDefault="00913B5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76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DD13" w14:textId="72CBDE62" w:rsidR="00151E08" w:rsidRPr="00003AB2" w:rsidRDefault="00913B5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20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79E2" w14:textId="206F8AD0" w:rsidR="00151E08" w:rsidRPr="00003AB2" w:rsidRDefault="00913B5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B0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C4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2F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7F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0D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E6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84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69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BD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F9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9F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E4BA8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0ACD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10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70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CB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60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94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5C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89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26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63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87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FC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B8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15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2F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DA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3C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E43360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798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74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7C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59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94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15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B4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29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89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5C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93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A4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AC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50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EB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88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F6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8B74262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DB6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84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54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D6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0F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A9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91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4D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0E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57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1C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EF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DF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CD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53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04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55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0881A2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8A30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0C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67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47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CC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26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3C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9F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90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7D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C1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3C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BC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8B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37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E7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BE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94F09F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F94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BC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92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14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AB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B1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C2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45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53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BB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74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41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FF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5F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5D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78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8E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5F33A6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064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3760" w14:textId="0429F035" w:rsidR="00151E08" w:rsidRPr="00003AB2" w:rsidRDefault="00913B5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26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5729" w14:textId="62C9CD0A" w:rsidR="00151E08" w:rsidRPr="00003AB2" w:rsidRDefault="00913B5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6F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9B22" w14:textId="722D1005" w:rsidR="00151E08" w:rsidRPr="00003AB2" w:rsidRDefault="00913B5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3E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4B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05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82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F5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E2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30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54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AB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EA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56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D59786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803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9E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DF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D3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09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AD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98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98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63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25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33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08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11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42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A1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1A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3A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85CA5B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1AF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Mikael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Oscarsson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F5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07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F2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39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40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2E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16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F2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4E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37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12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68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29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DA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A4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1A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C22735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2A8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B2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2F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52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46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CB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8C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53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D7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AB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37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B8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02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75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73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10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C1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F8CB49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396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32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C1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62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7F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22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74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28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DC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39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C9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DD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BC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32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A2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EB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E2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F041C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A8F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21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FC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D7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E8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D6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C8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8D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27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DB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7F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EA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FC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89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5A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A1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FC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465BA4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F11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29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DA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96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C2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EB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25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D7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D0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B7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3C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5B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48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A2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25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D5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41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62F8D4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56C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2A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FC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35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CC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A3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72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0A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CA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AD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C0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9A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3D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71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1D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9A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C0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87184C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692F" w14:textId="77777777" w:rsidR="00151E08" w:rsidRPr="003F7EB7" w:rsidRDefault="00BE15A0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22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3D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CF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C9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1F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05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15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08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29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B4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55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13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3D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6E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1F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E9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1CCA53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966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80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00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96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70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8E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5E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5F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7B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D0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D7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6E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AF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89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17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85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D0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ECDE72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5716" w14:textId="77777777" w:rsidR="00151E08" w:rsidRPr="003F7EB7" w:rsidRDefault="00F37387" w:rsidP="00151E08">
            <w:pPr>
              <w:rPr>
                <w:sz w:val="22"/>
                <w:szCs w:val="22"/>
              </w:rPr>
            </w:pPr>
            <w:r w:rsidRPr="00F37387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E4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5F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16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4C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18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AC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67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EF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5B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59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72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2A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B2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C7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3D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03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C255A7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D1C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CC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60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B5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49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AD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38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43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50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41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70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18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E3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FA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33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00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16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A58A1C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5CF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62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53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C1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B2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C2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34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6A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FB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91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BF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03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BF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87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5C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85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B6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C1E8BE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407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EC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FA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8D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E1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54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EC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FC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94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E7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45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DF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A1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A7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28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8F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FA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9385E5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085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C3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B9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3D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84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60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9D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02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A5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65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E7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6F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60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F8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53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35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DC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F3D69C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535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6C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D9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E3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2D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F1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FD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98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33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3A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E9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A0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40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0A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E4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35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9B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6D97D9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28E0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DF96" w14:textId="7FBA0005" w:rsidR="00151E08" w:rsidRPr="00003AB2" w:rsidRDefault="004A3481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38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BEB5" w14:textId="1D9FB5C2" w:rsidR="00151E08" w:rsidRPr="00003AB2" w:rsidRDefault="004A3481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DE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94ED" w14:textId="6EFEF7BB" w:rsidR="00151E08" w:rsidRPr="00003AB2" w:rsidRDefault="00111AB9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09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B0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89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43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51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6C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A6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D1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FA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03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AE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6CC109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9CC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F5E7" w14:textId="4572C2A1" w:rsidR="00151E08" w:rsidRPr="00003AB2" w:rsidRDefault="005C230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6B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92E9" w14:textId="5EA18735" w:rsidR="00151E08" w:rsidRPr="00003AB2" w:rsidRDefault="005C230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CA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03B4" w14:textId="75CCEB98" w:rsidR="00151E08" w:rsidRPr="00003AB2" w:rsidRDefault="005C230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E2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39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58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10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6A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E7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C7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A5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E9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78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D1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09A87B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2E7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 xml:space="preserve">Michael </w:t>
            </w:r>
            <w:proofErr w:type="spellStart"/>
            <w:r w:rsidRPr="00D85063">
              <w:rPr>
                <w:sz w:val="22"/>
                <w:szCs w:val="22"/>
              </w:rPr>
              <w:t>Rubbestad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D7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10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29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69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57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C9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B2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C7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A2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D6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19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FE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ED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40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2C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41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0C0D" w14:paraId="3BEF90D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6330" w14:textId="77777777" w:rsidR="00BF0C0D" w:rsidRPr="00D85063" w:rsidRDefault="00BF0C0D" w:rsidP="00151E08">
            <w:pPr>
              <w:rPr>
                <w:sz w:val="22"/>
                <w:szCs w:val="22"/>
              </w:rPr>
            </w:pPr>
            <w:r w:rsidRPr="00BF0C0D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CFC7" w14:textId="4B718EE0" w:rsidR="00BF0C0D" w:rsidRPr="00003AB2" w:rsidRDefault="00913B5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C6A2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F751" w14:textId="1A1D0E84" w:rsidR="00BF0C0D" w:rsidRPr="00003AB2" w:rsidRDefault="00913B5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9652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B4F5" w14:textId="45CC9471" w:rsidR="00BF0C0D" w:rsidRPr="00003AB2" w:rsidRDefault="00913B5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0DCC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0913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0010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177E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00A8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1C99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052F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8942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70C2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9CC4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E052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15A0" w14:paraId="4099215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7265" w14:textId="77777777" w:rsidR="00BE15A0" w:rsidRPr="00BF0C0D" w:rsidRDefault="00BE15A0" w:rsidP="00BE15A0">
            <w:pPr>
              <w:rPr>
                <w:sz w:val="22"/>
                <w:szCs w:val="22"/>
              </w:rPr>
            </w:pPr>
            <w:proofErr w:type="spellStart"/>
            <w:r w:rsidRPr="00BE15A0">
              <w:rPr>
                <w:sz w:val="22"/>
                <w:szCs w:val="22"/>
              </w:rPr>
              <w:t>Mariya</w:t>
            </w:r>
            <w:proofErr w:type="spellEnd"/>
            <w:r w:rsidRPr="00BE15A0">
              <w:rPr>
                <w:sz w:val="22"/>
                <w:szCs w:val="22"/>
              </w:rPr>
              <w:t xml:space="preserve"> </w:t>
            </w:r>
            <w:proofErr w:type="spellStart"/>
            <w:r w:rsidRPr="00BE15A0">
              <w:rPr>
                <w:sz w:val="22"/>
                <w:szCs w:val="22"/>
              </w:rPr>
              <w:t>Voyvodova</w:t>
            </w:r>
            <w:proofErr w:type="spellEnd"/>
            <w:r w:rsidRPr="00BE15A0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900A" w14:textId="57F0C990" w:rsidR="00BE15A0" w:rsidRPr="00003AB2" w:rsidRDefault="00913B5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B981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7CF4" w14:textId="5E8300FD" w:rsidR="00BE15A0" w:rsidRPr="00003AB2" w:rsidRDefault="00913B5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767B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1E5A" w14:textId="54677A02" w:rsidR="00BE15A0" w:rsidRPr="00003AB2" w:rsidRDefault="00913B5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6272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A415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65FE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62C5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E5F6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C00B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503F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4A3E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FFB2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1AF8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64A1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A7D62" w14:paraId="11CBEBD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884B" w14:textId="57AAAB27" w:rsidR="005A7D62" w:rsidRPr="00BE15A0" w:rsidRDefault="005A7D62" w:rsidP="00BE1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Eleonore Lundkvist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7220" w14:textId="77777777" w:rsidR="005A7D62" w:rsidRDefault="005A7D6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F70A" w14:textId="77777777" w:rsidR="005A7D62" w:rsidRPr="00003AB2" w:rsidRDefault="005A7D6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0410" w14:textId="77777777" w:rsidR="005A7D62" w:rsidRDefault="005A7D6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B3F3" w14:textId="77777777" w:rsidR="005A7D62" w:rsidRPr="00003AB2" w:rsidRDefault="005A7D6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5ED3" w14:textId="77777777" w:rsidR="005A7D62" w:rsidRDefault="005A7D6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8D8E" w14:textId="77777777" w:rsidR="005A7D62" w:rsidRPr="00003AB2" w:rsidRDefault="005A7D6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76AD" w14:textId="77777777" w:rsidR="005A7D62" w:rsidRPr="00003AB2" w:rsidRDefault="005A7D6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8884" w14:textId="77777777" w:rsidR="005A7D62" w:rsidRPr="00003AB2" w:rsidRDefault="005A7D6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F63D" w14:textId="77777777" w:rsidR="005A7D62" w:rsidRPr="00003AB2" w:rsidRDefault="005A7D6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442B" w14:textId="77777777" w:rsidR="005A7D62" w:rsidRPr="00003AB2" w:rsidRDefault="005A7D6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26CC" w14:textId="77777777" w:rsidR="005A7D62" w:rsidRPr="00003AB2" w:rsidRDefault="005A7D6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3FA5" w14:textId="77777777" w:rsidR="005A7D62" w:rsidRPr="00003AB2" w:rsidRDefault="005A7D6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6720" w14:textId="77777777" w:rsidR="005A7D62" w:rsidRPr="00003AB2" w:rsidRDefault="005A7D6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E35C" w14:textId="77777777" w:rsidR="005A7D62" w:rsidRPr="00003AB2" w:rsidRDefault="005A7D6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04C3" w14:textId="77777777" w:rsidR="005A7D62" w:rsidRPr="00003AB2" w:rsidRDefault="005A7D6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5321" w14:textId="77777777" w:rsidR="005A7D62" w:rsidRPr="00003AB2" w:rsidRDefault="005A7D6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23A58E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A20BC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AAE26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BD699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8847E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0E658B9C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7191C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6F23C7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605508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4F03673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68A98B21" w14:textId="77777777" w:rsidR="004F680C" w:rsidRPr="00477C9F" w:rsidRDefault="004F680C" w:rsidP="00C8520F">
      <w:pPr>
        <w:widowControl/>
        <w:rPr>
          <w:sz w:val="22"/>
          <w:szCs w:val="22"/>
        </w:rPr>
      </w:pPr>
    </w:p>
    <w:sectPr w:rsidR="004F680C" w:rsidRPr="00477C9F" w:rsidSect="00C8520F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340EA"/>
    <w:multiLevelType w:val="hybridMultilevel"/>
    <w:tmpl w:val="194E285A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2"/>
  </w:num>
  <w:num w:numId="6">
    <w:abstractNumId w:val="9"/>
  </w:num>
  <w:num w:numId="7">
    <w:abstractNumId w:val="4"/>
  </w:num>
  <w:num w:numId="8">
    <w:abstractNumId w:val="3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5DE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1AB9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7289A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E73F0"/>
    <w:rsid w:val="002F284C"/>
    <w:rsid w:val="002F2F4E"/>
    <w:rsid w:val="002F53C2"/>
    <w:rsid w:val="003075B8"/>
    <w:rsid w:val="00331327"/>
    <w:rsid w:val="0033415B"/>
    <w:rsid w:val="00334BA1"/>
    <w:rsid w:val="00336917"/>
    <w:rsid w:val="00342116"/>
    <w:rsid w:val="00351D05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8F0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481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A7D62"/>
    <w:rsid w:val="005B5E8D"/>
    <w:rsid w:val="005C1541"/>
    <w:rsid w:val="005C230F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5F55DE"/>
    <w:rsid w:val="00604836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4E4"/>
    <w:rsid w:val="00670574"/>
    <w:rsid w:val="00690BE7"/>
    <w:rsid w:val="0069143B"/>
    <w:rsid w:val="006A151D"/>
    <w:rsid w:val="006A511D"/>
    <w:rsid w:val="006A71B4"/>
    <w:rsid w:val="006B0412"/>
    <w:rsid w:val="006B151B"/>
    <w:rsid w:val="006B693F"/>
    <w:rsid w:val="006B7B0C"/>
    <w:rsid w:val="006C1E27"/>
    <w:rsid w:val="006C21FA"/>
    <w:rsid w:val="006D3126"/>
    <w:rsid w:val="006F5AB1"/>
    <w:rsid w:val="007101C0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57E1B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465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8F7D2D"/>
    <w:rsid w:val="00902D63"/>
    <w:rsid w:val="00902D69"/>
    <w:rsid w:val="0090428F"/>
    <w:rsid w:val="00905203"/>
    <w:rsid w:val="00906C2D"/>
    <w:rsid w:val="00913B58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6FF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B55DB"/>
    <w:rsid w:val="00AC1FEE"/>
    <w:rsid w:val="00AC2BE8"/>
    <w:rsid w:val="00AC3349"/>
    <w:rsid w:val="00AD797B"/>
    <w:rsid w:val="00AE05F1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8520F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D7CFE"/>
    <w:rsid w:val="00CF4ED5"/>
    <w:rsid w:val="00CF6E9E"/>
    <w:rsid w:val="00D15194"/>
    <w:rsid w:val="00D23951"/>
    <w:rsid w:val="00D27984"/>
    <w:rsid w:val="00D40740"/>
    <w:rsid w:val="00D41B19"/>
    <w:rsid w:val="00D44270"/>
    <w:rsid w:val="00D45149"/>
    <w:rsid w:val="00D476E4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4D46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E59B5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87325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1743"/>
    <w:rsid w:val="00ED3B6E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A3D30"/>
    <w:rsid w:val="00FB200F"/>
    <w:rsid w:val="00FB3A7E"/>
    <w:rsid w:val="00FD0038"/>
    <w:rsid w:val="00FD0820"/>
    <w:rsid w:val="00FD13A3"/>
    <w:rsid w:val="00FE2AC1"/>
    <w:rsid w:val="00FE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87E169"/>
  <w15:chartTrackingRefBased/>
  <w15:docId w15:val="{7E9462B0-C2A7-43CF-AE58-69866A217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 2023-24</Template>
  <TotalTime>108</TotalTime>
  <Pages>2</Pages>
  <Words>405</Words>
  <Characters>2970</Characters>
  <Application>Microsoft Office Word</Application>
  <DocSecurity>0</DocSecurity>
  <Lines>53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28</cp:revision>
  <cp:lastPrinted>2024-04-03T07:57:00Z</cp:lastPrinted>
  <dcterms:created xsi:type="dcterms:W3CDTF">2024-04-03T07:25:00Z</dcterms:created>
  <dcterms:modified xsi:type="dcterms:W3CDTF">2024-04-12T11:30:00Z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