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16743DA3" w14:textId="77777777" w:rsidTr="00782EA9">
        <w:tc>
          <w:tcPr>
            <w:tcW w:w="9141" w:type="dxa"/>
          </w:tcPr>
          <w:p w14:paraId="0C84162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253731F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046D53BC" w14:textId="77777777" w:rsidR="0096348C" w:rsidRPr="00477C9F" w:rsidRDefault="0096348C" w:rsidP="00477C9F">
      <w:pPr>
        <w:rPr>
          <w:sz w:val="22"/>
          <w:szCs w:val="22"/>
        </w:rPr>
      </w:pPr>
    </w:p>
    <w:p w14:paraId="71320BA4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2B7CEF6F" w14:textId="77777777" w:rsidTr="00F86ACF">
        <w:trPr>
          <w:cantSplit/>
          <w:trHeight w:val="742"/>
        </w:trPr>
        <w:tc>
          <w:tcPr>
            <w:tcW w:w="1790" w:type="dxa"/>
          </w:tcPr>
          <w:p w14:paraId="27F58332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10B6EF4E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55074A84" w14:textId="674B44CC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920FCB">
              <w:rPr>
                <w:b/>
                <w:sz w:val="22"/>
                <w:szCs w:val="22"/>
              </w:rPr>
              <w:t>1</w:t>
            </w:r>
          </w:p>
          <w:p w14:paraId="13C2993A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53B9301C" w14:textId="77777777" w:rsidTr="00F86ACF">
        <w:tc>
          <w:tcPr>
            <w:tcW w:w="1790" w:type="dxa"/>
          </w:tcPr>
          <w:p w14:paraId="72FA32F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0383008F" w14:textId="52B1CB67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7118C9">
              <w:rPr>
                <w:sz w:val="22"/>
                <w:szCs w:val="22"/>
              </w:rPr>
              <w:t>10</w:t>
            </w:r>
            <w:r w:rsidR="009B3631">
              <w:rPr>
                <w:sz w:val="22"/>
                <w:szCs w:val="22"/>
              </w:rPr>
              <w:t>-</w:t>
            </w:r>
            <w:r w:rsidR="003C1E5D">
              <w:rPr>
                <w:sz w:val="22"/>
                <w:szCs w:val="22"/>
              </w:rPr>
              <w:t>06</w:t>
            </w:r>
          </w:p>
        </w:tc>
      </w:tr>
      <w:tr w:rsidR="0096348C" w:rsidRPr="00477C9F" w14:paraId="4A2C7279" w14:textId="77777777" w:rsidTr="00F86ACF">
        <w:tc>
          <w:tcPr>
            <w:tcW w:w="1790" w:type="dxa"/>
          </w:tcPr>
          <w:p w14:paraId="02778AE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F195707" w14:textId="79962BB1" w:rsidR="00BD53C1" w:rsidRPr="00477C9F" w:rsidRDefault="00081980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B363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</w:t>
            </w:r>
            <w:r w:rsidR="00CF4ED5">
              <w:rPr>
                <w:sz w:val="22"/>
                <w:szCs w:val="22"/>
              </w:rPr>
              <w:t>–</w:t>
            </w:r>
            <w:r w:rsidR="00EA5FD1">
              <w:rPr>
                <w:sz w:val="22"/>
                <w:szCs w:val="22"/>
              </w:rPr>
              <w:t>10.42</w:t>
            </w:r>
          </w:p>
        </w:tc>
      </w:tr>
      <w:tr w:rsidR="0096348C" w:rsidRPr="00477C9F" w14:paraId="7804F698" w14:textId="77777777" w:rsidTr="00F86ACF">
        <w:tc>
          <w:tcPr>
            <w:tcW w:w="1790" w:type="dxa"/>
          </w:tcPr>
          <w:p w14:paraId="26306F0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2B1FA4E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71752186" w14:textId="77777777" w:rsidR="0096348C" w:rsidRPr="00477C9F" w:rsidRDefault="0096348C" w:rsidP="00477C9F">
      <w:pPr>
        <w:rPr>
          <w:sz w:val="22"/>
          <w:szCs w:val="22"/>
        </w:rPr>
      </w:pPr>
    </w:p>
    <w:p w14:paraId="3593F8B5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08B9084E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8273F4" w:rsidRPr="004547C7" w14:paraId="39A28D4A" w14:textId="77777777" w:rsidTr="00F86ACF">
        <w:tc>
          <w:tcPr>
            <w:tcW w:w="753" w:type="dxa"/>
          </w:tcPr>
          <w:p w14:paraId="75F4C468" w14:textId="77BB7B25" w:rsidR="008273F4" w:rsidRPr="004547C7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47C7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4547C7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0A4907" w:rsidRPr="004547C7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596" w:type="dxa"/>
            <w:gridSpan w:val="2"/>
          </w:tcPr>
          <w:p w14:paraId="4A1FC616" w14:textId="47E5D1CA" w:rsidR="0069143B" w:rsidRPr="004547C7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47C7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56AE106B" w14:textId="6EB8B122" w:rsidR="000A4907" w:rsidRPr="004547C7" w:rsidRDefault="000A490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8CC8C24" w14:textId="77777777" w:rsidR="000A4907" w:rsidRPr="004547C7" w:rsidRDefault="000A4907" w:rsidP="000A49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547C7">
              <w:rPr>
                <w:snapToGrid w:val="0"/>
                <w:sz w:val="22"/>
                <w:szCs w:val="22"/>
              </w:rPr>
              <w:t xml:space="preserve">Kanslichefen anmälde att följande granskningsanmälningar hade inkommit: </w:t>
            </w:r>
          </w:p>
          <w:p w14:paraId="3E706481" w14:textId="7879566A" w:rsidR="000A4907" w:rsidRPr="004547C7" w:rsidRDefault="000A4907" w:rsidP="000A4907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snapToGrid w:val="0"/>
              </w:rPr>
            </w:pPr>
            <w:r w:rsidRPr="004547C7">
              <w:rPr>
                <w:snapToGrid w:val="0"/>
              </w:rPr>
              <w:t xml:space="preserve">Granskning av statsrådet Ann Linde (anmäld av </w:t>
            </w:r>
            <w:proofErr w:type="spellStart"/>
            <w:r w:rsidRPr="004547C7">
              <w:rPr>
                <w:snapToGrid w:val="0"/>
              </w:rPr>
              <w:t>Amineh</w:t>
            </w:r>
            <w:proofErr w:type="spellEnd"/>
            <w:r w:rsidRPr="004547C7">
              <w:rPr>
                <w:snapToGrid w:val="0"/>
              </w:rPr>
              <w:t xml:space="preserve"> </w:t>
            </w:r>
            <w:proofErr w:type="spellStart"/>
            <w:r w:rsidRPr="004547C7">
              <w:rPr>
                <w:snapToGrid w:val="0"/>
              </w:rPr>
              <w:t>Kakabaveh</w:t>
            </w:r>
            <w:proofErr w:type="spellEnd"/>
            <w:r w:rsidRPr="004547C7">
              <w:rPr>
                <w:snapToGrid w:val="0"/>
              </w:rPr>
              <w:t xml:space="preserve"> (-), inkom 2022-07-04, dnr </w:t>
            </w:r>
            <w:proofErr w:type="gramStart"/>
            <w:r w:rsidRPr="004547C7">
              <w:rPr>
                <w:snapToGrid w:val="0"/>
              </w:rPr>
              <w:t>2369-2021</w:t>
            </w:r>
            <w:proofErr w:type="gramEnd"/>
            <w:r w:rsidRPr="004547C7">
              <w:rPr>
                <w:snapToGrid w:val="0"/>
              </w:rPr>
              <w:t>/22)</w:t>
            </w:r>
          </w:p>
          <w:p w14:paraId="61F51FF6" w14:textId="4D9B3D05" w:rsidR="000A4907" w:rsidRPr="004547C7" w:rsidRDefault="000A4907" w:rsidP="000A4907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/>
                <w:snapToGrid w:val="0"/>
              </w:rPr>
            </w:pPr>
            <w:r w:rsidRPr="004547C7">
              <w:t xml:space="preserve">Granskning av energi- och digitaliseringsministerns uttalande om elpriser (anmäld av Camilla Brodin (KD), inkom 2022-07-29, dnr </w:t>
            </w:r>
            <w:proofErr w:type="gramStart"/>
            <w:r w:rsidRPr="004547C7">
              <w:t>2474-2021</w:t>
            </w:r>
            <w:proofErr w:type="gramEnd"/>
            <w:r w:rsidRPr="004547C7">
              <w:t>/22)</w:t>
            </w:r>
            <w:r w:rsidR="00920FCB">
              <w:t>.</w:t>
            </w:r>
          </w:p>
          <w:p w14:paraId="5B8B704B" w14:textId="42010933" w:rsidR="000A4907" w:rsidRPr="004547C7" w:rsidRDefault="000A4907" w:rsidP="000A49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547C7">
              <w:rPr>
                <w:snapToGrid w:val="0"/>
                <w:sz w:val="22"/>
                <w:szCs w:val="22"/>
              </w:rPr>
              <w:t>Kanslichefen anmälde därutöver granskningslistan som för närvarande upptar 10 ärenden, se bilaga 2.</w:t>
            </w:r>
          </w:p>
          <w:p w14:paraId="3FFF2105" w14:textId="77777777" w:rsidR="0069143B" w:rsidRPr="004547C7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4547C7" w14:paraId="53C9032D" w14:textId="77777777" w:rsidTr="00F86ACF">
        <w:tc>
          <w:tcPr>
            <w:tcW w:w="753" w:type="dxa"/>
          </w:tcPr>
          <w:p w14:paraId="2C132CDF" w14:textId="5F75E111" w:rsidR="00F84080" w:rsidRPr="004547C7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47C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A4907" w:rsidRPr="004547C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76AD2A72" w14:textId="2143E04A" w:rsidR="00F84080" w:rsidRPr="004547C7" w:rsidRDefault="000A4907" w:rsidP="0069143B">
            <w:pPr>
              <w:rPr>
                <w:b/>
                <w:snapToGrid w:val="0"/>
                <w:sz w:val="22"/>
                <w:szCs w:val="22"/>
              </w:rPr>
            </w:pPr>
            <w:r w:rsidRPr="004547C7">
              <w:rPr>
                <w:b/>
                <w:snapToGrid w:val="0"/>
                <w:sz w:val="22"/>
                <w:szCs w:val="22"/>
              </w:rPr>
              <w:t>Beredning av EU-förordningar</w:t>
            </w:r>
          </w:p>
          <w:p w14:paraId="44003825" w14:textId="77777777" w:rsidR="000A4907" w:rsidRPr="004547C7" w:rsidRDefault="000A4907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10E511C0" w14:textId="142E0E1B" w:rsidR="000A4907" w:rsidRPr="004547C7" w:rsidRDefault="000A4907" w:rsidP="000A4907">
            <w:pPr>
              <w:rPr>
                <w:snapToGrid w:val="0"/>
                <w:sz w:val="22"/>
                <w:szCs w:val="22"/>
              </w:rPr>
            </w:pPr>
            <w:r w:rsidRPr="004547C7">
              <w:rPr>
                <w:snapToGrid w:val="0"/>
                <w:sz w:val="22"/>
                <w:szCs w:val="22"/>
              </w:rPr>
              <w:t>Utskottet beslutade att inleda en granskning av beredning av EU-förordningar.</w:t>
            </w:r>
          </w:p>
          <w:p w14:paraId="3EE6B330" w14:textId="77777777" w:rsidR="000A4907" w:rsidRPr="004547C7" w:rsidRDefault="000A4907" w:rsidP="000A4907">
            <w:pPr>
              <w:rPr>
                <w:snapToGrid w:val="0"/>
                <w:sz w:val="22"/>
                <w:szCs w:val="22"/>
              </w:rPr>
            </w:pPr>
          </w:p>
          <w:p w14:paraId="33751A5F" w14:textId="77777777" w:rsidR="000A4907" w:rsidRPr="004547C7" w:rsidRDefault="000A4907" w:rsidP="000A4907">
            <w:pPr>
              <w:rPr>
                <w:snapToGrid w:val="0"/>
                <w:sz w:val="22"/>
                <w:szCs w:val="22"/>
              </w:rPr>
            </w:pPr>
            <w:r w:rsidRPr="004547C7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2E817180" w14:textId="77777777" w:rsidR="000A4907" w:rsidRPr="004547C7" w:rsidRDefault="000A4907" w:rsidP="000A4907">
            <w:pPr>
              <w:rPr>
                <w:snapToGrid w:val="0"/>
                <w:sz w:val="22"/>
                <w:szCs w:val="22"/>
              </w:rPr>
            </w:pPr>
          </w:p>
          <w:p w14:paraId="36EBFDD0" w14:textId="77777777" w:rsidR="000A4907" w:rsidRPr="004547C7" w:rsidRDefault="000A4907" w:rsidP="000A4907">
            <w:pPr>
              <w:rPr>
                <w:snapToGrid w:val="0"/>
                <w:sz w:val="22"/>
                <w:szCs w:val="22"/>
              </w:rPr>
            </w:pPr>
            <w:r w:rsidRPr="004547C7">
              <w:rPr>
                <w:snapToGrid w:val="0"/>
                <w:sz w:val="22"/>
                <w:szCs w:val="22"/>
              </w:rPr>
              <w:t>Ärendet bordlades.</w:t>
            </w:r>
          </w:p>
          <w:p w14:paraId="4525BCCE" w14:textId="77777777" w:rsidR="0069143B" w:rsidRPr="004547C7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C1E5D" w:rsidRPr="004547C7" w14:paraId="57570968" w14:textId="77777777" w:rsidTr="00F86ACF">
        <w:tc>
          <w:tcPr>
            <w:tcW w:w="753" w:type="dxa"/>
          </w:tcPr>
          <w:p w14:paraId="75C9E8D8" w14:textId="14D398FB" w:rsidR="003C1E5D" w:rsidRPr="004547C7" w:rsidRDefault="000A490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47C7">
              <w:rPr>
                <w:b/>
                <w:snapToGrid w:val="0"/>
                <w:sz w:val="22"/>
                <w:szCs w:val="22"/>
              </w:rPr>
              <w:t>§</w:t>
            </w:r>
            <w:r w:rsidR="00CE7872" w:rsidRPr="004547C7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3112F7D6" w14:textId="77777777" w:rsidR="003C1E5D" w:rsidRPr="004547C7" w:rsidRDefault="000A4907" w:rsidP="0069143B">
            <w:pPr>
              <w:rPr>
                <w:b/>
                <w:snapToGrid w:val="0"/>
                <w:sz w:val="22"/>
                <w:szCs w:val="22"/>
              </w:rPr>
            </w:pPr>
            <w:r w:rsidRPr="004547C7">
              <w:rPr>
                <w:b/>
                <w:snapToGrid w:val="0"/>
                <w:sz w:val="22"/>
                <w:szCs w:val="22"/>
              </w:rPr>
              <w:t>Vissa förvaltningsärenden</w:t>
            </w:r>
          </w:p>
          <w:p w14:paraId="75BDDD7F" w14:textId="64C2E868" w:rsidR="000A4907" w:rsidRPr="004547C7" w:rsidRDefault="000A4907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B53B19E" w14:textId="2DA1C62E" w:rsidR="000A4907" w:rsidRPr="004547C7" w:rsidRDefault="000A4907" w:rsidP="000A4907">
            <w:pPr>
              <w:rPr>
                <w:snapToGrid w:val="0"/>
                <w:sz w:val="22"/>
                <w:szCs w:val="22"/>
              </w:rPr>
            </w:pPr>
            <w:r w:rsidRPr="004547C7">
              <w:rPr>
                <w:snapToGrid w:val="0"/>
                <w:sz w:val="22"/>
                <w:szCs w:val="22"/>
              </w:rPr>
              <w:t>Utskottet beslutade att inleda en granskning av vissa förvaltningsärenden: överklagande av länsstyrelsernas beslut om upplåtelse av jakt respektive beslut om avlysning av jakt.</w:t>
            </w:r>
          </w:p>
          <w:p w14:paraId="245AD2BF" w14:textId="77777777" w:rsidR="000A4907" w:rsidRPr="004547C7" w:rsidRDefault="000A4907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0C61C25C" w14:textId="77777777" w:rsidR="000A4907" w:rsidRPr="004547C7" w:rsidRDefault="000A4907" w:rsidP="000A4907">
            <w:pPr>
              <w:rPr>
                <w:snapToGrid w:val="0"/>
                <w:sz w:val="22"/>
                <w:szCs w:val="22"/>
              </w:rPr>
            </w:pPr>
            <w:r w:rsidRPr="004547C7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1D69E8D0" w14:textId="77777777" w:rsidR="000A4907" w:rsidRPr="004547C7" w:rsidRDefault="000A4907" w:rsidP="000A4907">
            <w:pPr>
              <w:rPr>
                <w:snapToGrid w:val="0"/>
                <w:sz w:val="22"/>
                <w:szCs w:val="22"/>
              </w:rPr>
            </w:pPr>
          </w:p>
          <w:p w14:paraId="03153F8B" w14:textId="77777777" w:rsidR="000A4907" w:rsidRPr="004547C7" w:rsidRDefault="000A4907" w:rsidP="000A4907">
            <w:pPr>
              <w:rPr>
                <w:snapToGrid w:val="0"/>
                <w:sz w:val="22"/>
                <w:szCs w:val="22"/>
              </w:rPr>
            </w:pPr>
            <w:r w:rsidRPr="004547C7">
              <w:rPr>
                <w:snapToGrid w:val="0"/>
                <w:sz w:val="22"/>
                <w:szCs w:val="22"/>
              </w:rPr>
              <w:t>Ärendet bordlades.</w:t>
            </w:r>
          </w:p>
          <w:p w14:paraId="5DF6924A" w14:textId="3FBAA0F6" w:rsidR="000A4907" w:rsidRPr="004547C7" w:rsidRDefault="000A4907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C1E5D" w:rsidRPr="004547C7" w14:paraId="70CD3C39" w14:textId="77777777" w:rsidTr="00F86ACF">
        <w:tc>
          <w:tcPr>
            <w:tcW w:w="753" w:type="dxa"/>
          </w:tcPr>
          <w:p w14:paraId="1D9C3BB2" w14:textId="710E85E1" w:rsidR="003C1E5D" w:rsidRPr="004547C7" w:rsidRDefault="000A490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47C7">
              <w:rPr>
                <w:b/>
                <w:snapToGrid w:val="0"/>
                <w:sz w:val="22"/>
                <w:szCs w:val="22"/>
              </w:rPr>
              <w:t>§</w:t>
            </w:r>
            <w:r w:rsidR="00CE7872" w:rsidRPr="004547C7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5DE8FDBB" w14:textId="77777777" w:rsidR="003C1E5D" w:rsidRPr="004547C7" w:rsidRDefault="00CE7872" w:rsidP="0069143B">
            <w:pPr>
              <w:rPr>
                <w:b/>
                <w:snapToGrid w:val="0"/>
                <w:sz w:val="22"/>
                <w:szCs w:val="22"/>
              </w:rPr>
            </w:pPr>
            <w:r w:rsidRPr="004547C7">
              <w:rPr>
                <w:b/>
                <w:snapToGrid w:val="0"/>
                <w:sz w:val="22"/>
                <w:szCs w:val="22"/>
              </w:rPr>
              <w:t>Bemyndiganden eller annat lagstöd för regeringens föreskrifter</w:t>
            </w:r>
          </w:p>
          <w:p w14:paraId="0BA727AD" w14:textId="77777777" w:rsidR="00CE7872" w:rsidRPr="004547C7" w:rsidRDefault="00CE7872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335CF0E1" w14:textId="60B9F72C" w:rsidR="00CE7872" w:rsidRPr="004547C7" w:rsidRDefault="00CE7872" w:rsidP="00CE7872">
            <w:pPr>
              <w:rPr>
                <w:snapToGrid w:val="0"/>
                <w:sz w:val="22"/>
                <w:szCs w:val="22"/>
              </w:rPr>
            </w:pPr>
            <w:r w:rsidRPr="004547C7">
              <w:rPr>
                <w:snapToGrid w:val="0"/>
                <w:sz w:val="22"/>
                <w:szCs w:val="22"/>
              </w:rPr>
              <w:t>Utskottet beslutade att inleda en granskning av bemyndiganden eller annat lagstöd för regeringens föreskrifter.</w:t>
            </w:r>
          </w:p>
          <w:p w14:paraId="0F91BC30" w14:textId="77777777" w:rsidR="00CE7872" w:rsidRPr="004547C7" w:rsidRDefault="00CE7872" w:rsidP="00CE7872">
            <w:pPr>
              <w:rPr>
                <w:b/>
                <w:snapToGrid w:val="0"/>
                <w:sz w:val="22"/>
                <w:szCs w:val="22"/>
              </w:rPr>
            </w:pPr>
          </w:p>
          <w:p w14:paraId="64ED25BF" w14:textId="77777777" w:rsidR="00CE7872" w:rsidRPr="004547C7" w:rsidRDefault="00CE7872" w:rsidP="00CE7872">
            <w:pPr>
              <w:rPr>
                <w:snapToGrid w:val="0"/>
                <w:sz w:val="22"/>
                <w:szCs w:val="22"/>
              </w:rPr>
            </w:pPr>
            <w:r w:rsidRPr="004547C7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78CE05F2" w14:textId="77777777" w:rsidR="00CE7872" w:rsidRPr="004547C7" w:rsidRDefault="00CE7872" w:rsidP="00CE7872">
            <w:pPr>
              <w:rPr>
                <w:snapToGrid w:val="0"/>
                <w:sz w:val="22"/>
                <w:szCs w:val="22"/>
              </w:rPr>
            </w:pPr>
          </w:p>
          <w:p w14:paraId="12C714E5" w14:textId="77777777" w:rsidR="00CE7872" w:rsidRPr="004547C7" w:rsidRDefault="00CE7872" w:rsidP="00CE7872">
            <w:pPr>
              <w:rPr>
                <w:snapToGrid w:val="0"/>
                <w:sz w:val="22"/>
                <w:szCs w:val="22"/>
              </w:rPr>
            </w:pPr>
            <w:r w:rsidRPr="004547C7">
              <w:rPr>
                <w:snapToGrid w:val="0"/>
                <w:sz w:val="22"/>
                <w:szCs w:val="22"/>
              </w:rPr>
              <w:t>Ärendet bordlades.</w:t>
            </w:r>
          </w:p>
          <w:p w14:paraId="0DAAE985" w14:textId="4E5AC793" w:rsidR="00CE7872" w:rsidRPr="004547C7" w:rsidRDefault="00CE7872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C1E5D" w:rsidRPr="004547C7" w14:paraId="7D12D946" w14:textId="77777777" w:rsidTr="00F86ACF">
        <w:tc>
          <w:tcPr>
            <w:tcW w:w="753" w:type="dxa"/>
          </w:tcPr>
          <w:p w14:paraId="3E2B9B00" w14:textId="0D9D64FA" w:rsidR="003C1E5D" w:rsidRPr="004547C7" w:rsidRDefault="000A490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47C7">
              <w:rPr>
                <w:b/>
                <w:snapToGrid w:val="0"/>
                <w:sz w:val="22"/>
                <w:szCs w:val="22"/>
              </w:rPr>
              <w:t>§</w:t>
            </w:r>
            <w:r w:rsidR="004547C7" w:rsidRPr="004547C7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45E10DA1" w14:textId="5780CCC5" w:rsidR="003C1E5D" w:rsidRDefault="00867931" w:rsidP="0069143B">
            <w:pPr>
              <w:rPr>
                <w:b/>
                <w:snapToGrid w:val="0"/>
                <w:sz w:val="22"/>
                <w:szCs w:val="22"/>
              </w:rPr>
            </w:pPr>
            <w:r w:rsidRPr="004547C7">
              <w:rPr>
                <w:b/>
                <w:snapToGrid w:val="0"/>
                <w:sz w:val="22"/>
                <w:szCs w:val="22"/>
              </w:rPr>
              <w:t xml:space="preserve">Elektronisk kungörande i </w:t>
            </w:r>
            <w:proofErr w:type="gramStart"/>
            <w:r w:rsidRPr="004547C7">
              <w:rPr>
                <w:b/>
                <w:snapToGrid w:val="0"/>
                <w:sz w:val="22"/>
                <w:szCs w:val="22"/>
              </w:rPr>
              <w:t>Svensk</w:t>
            </w:r>
            <w:proofErr w:type="gramEnd"/>
            <w:r w:rsidRPr="004547C7">
              <w:rPr>
                <w:b/>
                <w:snapToGrid w:val="0"/>
                <w:sz w:val="22"/>
                <w:szCs w:val="22"/>
              </w:rPr>
              <w:t xml:space="preserve"> författningssamling</w:t>
            </w:r>
          </w:p>
          <w:p w14:paraId="033C8740" w14:textId="77777777" w:rsidR="00920FCB" w:rsidRPr="004547C7" w:rsidRDefault="00920FCB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72F808E" w14:textId="21AC7875" w:rsidR="00867931" w:rsidRPr="004547C7" w:rsidRDefault="00867931" w:rsidP="00867931">
            <w:pPr>
              <w:rPr>
                <w:snapToGrid w:val="0"/>
                <w:sz w:val="22"/>
                <w:szCs w:val="22"/>
              </w:rPr>
            </w:pPr>
            <w:r w:rsidRPr="004547C7">
              <w:rPr>
                <w:snapToGrid w:val="0"/>
                <w:sz w:val="22"/>
                <w:szCs w:val="22"/>
              </w:rPr>
              <w:t xml:space="preserve">Utskottet beslutade att inleda en granskning av elektronisk kungörande i </w:t>
            </w:r>
            <w:proofErr w:type="gramStart"/>
            <w:r w:rsidRPr="004547C7">
              <w:rPr>
                <w:snapToGrid w:val="0"/>
                <w:sz w:val="22"/>
                <w:szCs w:val="22"/>
              </w:rPr>
              <w:t>Svensk</w:t>
            </w:r>
            <w:proofErr w:type="gramEnd"/>
            <w:r w:rsidRPr="004547C7">
              <w:rPr>
                <w:snapToGrid w:val="0"/>
                <w:sz w:val="22"/>
                <w:szCs w:val="22"/>
              </w:rPr>
              <w:t xml:space="preserve"> författningssamling.</w:t>
            </w:r>
          </w:p>
          <w:p w14:paraId="2463B9B4" w14:textId="77777777" w:rsidR="00867931" w:rsidRPr="004547C7" w:rsidRDefault="00867931" w:rsidP="00867931">
            <w:pPr>
              <w:rPr>
                <w:b/>
                <w:snapToGrid w:val="0"/>
                <w:sz w:val="22"/>
                <w:szCs w:val="22"/>
              </w:rPr>
            </w:pPr>
          </w:p>
          <w:p w14:paraId="20D7FA5F" w14:textId="77777777" w:rsidR="00867931" w:rsidRPr="004547C7" w:rsidRDefault="00867931" w:rsidP="00867931">
            <w:pPr>
              <w:rPr>
                <w:snapToGrid w:val="0"/>
                <w:sz w:val="22"/>
                <w:szCs w:val="22"/>
              </w:rPr>
            </w:pPr>
            <w:r w:rsidRPr="004547C7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18ACC909" w14:textId="77777777" w:rsidR="00867931" w:rsidRPr="004547C7" w:rsidRDefault="00867931" w:rsidP="00867931">
            <w:pPr>
              <w:rPr>
                <w:snapToGrid w:val="0"/>
                <w:sz w:val="22"/>
                <w:szCs w:val="22"/>
              </w:rPr>
            </w:pPr>
          </w:p>
          <w:p w14:paraId="317A9442" w14:textId="77777777" w:rsidR="00867931" w:rsidRDefault="00867931" w:rsidP="00867931">
            <w:pPr>
              <w:rPr>
                <w:snapToGrid w:val="0"/>
                <w:sz w:val="22"/>
                <w:szCs w:val="22"/>
              </w:rPr>
            </w:pPr>
            <w:r w:rsidRPr="004547C7">
              <w:rPr>
                <w:snapToGrid w:val="0"/>
                <w:sz w:val="22"/>
                <w:szCs w:val="22"/>
              </w:rPr>
              <w:t>Ärendet bordlades</w:t>
            </w:r>
          </w:p>
          <w:p w14:paraId="29E6247F" w14:textId="441D4205" w:rsidR="00920FCB" w:rsidRPr="004547C7" w:rsidRDefault="00920FCB" w:rsidP="00867931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C1E5D" w:rsidRPr="004547C7" w14:paraId="5B8F2FA5" w14:textId="77777777" w:rsidTr="00F86ACF">
        <w:tc>
          <w:tcPr>
            <w:tcW w:w="753" w:type="dxa"/>
          </w:tcPr>
          <w:p w14:paraId="116140D8" w14:textId="0CD95274" w:rsidR="003C1E5D" w:rsidRPr="004547C7" w:rsidRDefault="000A490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47C7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4547C7" w:rsidRPr="004547C7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258A0017" w14:textId="480AAA06" w:rsidR="003C1E5D" w:rsidRPr="004547C7" w:rsidRDefault="002B3962" w:rsidP="0069143B">
            <w:pPr>
              <w:rPr>
                <w:b/>
                <w:snapToGrid w:val="0"/>
                <w:sz w:val="22"/>
                <w:szCs w:val="22"/>
              </w:rPr>
            </w:pPr>
            <w:r w:rsidRPr="004547C7">
              <w:rPr>
                <w:b/>
                <w:snapToGrid w:val="0"/>
                <w:sz w:val="22"/>
                <w:szCs w:val="22"/>
              </w:rPr>
              <w:t>Regeringens remissunderlag</w:t>
            </w:r>
          </w:p>
          <w:p w14:paraId="5C2991D4" w14:textId="41CC5033" w:rsidR="002B3962" w:rsidRPr="004547C7" w:rsidRDefault="002B3962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E95C87C" w14:textId="7D38DBEF" w:rsidR="002B3962" w:rsidRPr="004547C7" w:rsidRDefault="002B3962" w:rsidP="002B3962">
            <w:pPr>
              <w:rPr>
                <w:snapToGrid w:val="0"/>
                <w:sz w:val="22"/>
                <w:szCs w:val="22"/>
              </w:rPr>
            </w:pPr>
            <w:r w:rsidRPr="004547C7">
              <w:rPr>
                <w:snapToGrid w:val="0"/>
                <w:sz w:val="22"/>
                <w:szCs w:val="22"/>
              </w:rPr>
              <w:t xml:space="preserve">Utskottet beslutade att inleda en granskning </w:t>
            </w:r>
            <w:r w:rsidR="00920FCB">
              <w:rPr>
                <w:snapToGrid w:val="0"/>
                <w:sz w:val="22"/>
                <w:szCs w:val="22"/>
              </w:rPr>
              <w:t xml:space="preserve">av </w:t>
            </w:r>
            <w:r w:rsidRPr="004547C7">
              <w:rPr>
                <w:snapToGrid w:val="0"/>
                <w:sz w:val="22"/>
                <w:szCs w:val="22"/>
              </w:rPr>
              <w:t>regeringens remissunderlag.</w:t>
            </w:r>
          </w:p>
          <w:p w14:paraId="4338FAA3" w14:textId="77777777" w:rsidR="002B3962" w:rsidRPr="004547C7" w:rsidRDefault="002B3962" w:rsidP="002B3962">
            <w:pPr>
              <w:rPr>
                <w:b/>
                <w:snapToGrid w:val="0"/>
                <w:sz w:val="22"/>
                <w:szCs w:val="22"/>
              </w:rPr>
            </w:pPr>
          </w:p>
          <w:p w14:paraId="7BF424E4" w14:textId="77777777" w:rsidR="002B3962" w:rsidRPr="004547C7" w:rsidRDefault="002B3962" w:rsidP="002B3962">
            <w:pPr>
              <w:rPr>
                <w:snapToGrid w:val="0"/>
                <w:sz w:val="22"/>
                <w:szCs w:val="22"/>
              </w:rPr>
            </w:pPr>
            <w:r w:rsidRPr="004547C7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60382B53" w14:textId="77777777" w:rsidR="002B3962" w:rsidRPr="004547C7" w:rsidRDefault="002B3962" w:rsidP="002B3962">
            <w:pPr>
              <w:rPr>
                <w:snapToGrid w:val="0"/>
                <w:sz w:val="22"/>
                <w:szCs w:val="22"/>
              </w:rPr>
            </w:pPr>
          </w:p>
          <w:p w14:paraId="32D097CF" w14:textId="54E0376F" w:rsidR="002B3962" w:rsidRPr="004547C7" w:rsidRDefault="002B3962" w:rsidP="0069143B">
            <w:pPr>
              <w:rPr>
                <w:b/>
                <w:snapToGrid w:val="0"/>
                <w:sz w:val="22"/>
                <w:szCs w:val="22"/>
              </w:rPr>
            </w:pPr>
            <w:r w:rsidRPr="004547C7">
              <w:rPr>
                <w:snapToGrid w:val="0"/>
                <w:sz w:val="22"/>
                <w:szCs w:val="22"/>
              </w:rPr>
              <w:t>Ärendet bordlades</w:t>
            </w:r>
            <w:r w:rsidR="004547C7" w:rsidRPr="004547C7">
              <w:rPr>
                <w:snapToGrid w:val="0"/>
                <w:sz w:val="22"/>
                <w:szCs w:val="22"/>
              </w:rPr>
              <w:t>.</w:t>
            </w:r>
          </w:p>
          <w:p w14:paraId="5B014A60" w14:textId="3A3232B8" w:rsidR="002B3962" w:rsidRPr="004547C7" w:rsidRDefault="002B3962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C1E5D" w:rsidRPr="004547C7" w14:paraId="491512CA" w14:textId="77777777" w:rsidTr="00F86ACF">
        <w:tc>
          <w:tcPr>
            <w:tcW w:w="753" w:type="dxa"/>
          </w:tcPr>
          <w:p w14:paraId="3D8C7697" w14:textId="24E804B7" w:rsidR="003C1E5D" w:rsidRPr="004547C7" w:rsidRDefault="000A490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47C7">
              <w:rPr>
                <w:b/>
                <w:snapToGrid w:val="0"/>
                <w:sz w:val="22"/>
                <w:szCs w:val="22"/>
              </w:rPr>
              <w:t>§</w:t>
            </w:r>
            <w:r w:rsidR="004547C7" w:rsidRPr="004547C7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4ACB752D" w14:textId="2C33A8D1" w:rsidR="003C1E5D" w:rsidRPr="004547C7" w:rsidRDefault="004547C7" w:rsidP="0069143B">
            <w:pPr>
              <w:rPr>
                <w:b/>
                <w:snapToGrid w:val="0"/>
                <w:sz w:val="22"/>
                <w:szCs w:val="22"/>
              </w:rPr>
            </w:pPr>
            <w:r w:rsidRPr="004547C7">
              <w:rPr>
                <w:b/>
                <w:snapToGrid w:val="0"/>
                <w:sz w:val="22"/>
                <w:szCs w:val="22"/>
              </w:rPr>
              <w:t>Regeringens styrning av länsstyrelserna</w:t>
            </w:r>
          </w:p>
          <w:p w14:paraId="166E9AC1" w14:textId="77777777" w:rsidR="004547C7" w:rsidRPr="004547C7" w:rsidRDefault="004547C7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44E01B8" w14:textId="5A59F0E8" w:rsidR="004547C7" w:rsidRPr="004547C7" w:rsidRDefault="004547C7" w:rsidP="004547C7">
            <w:pPr>
              <w:rPr>
                <w:snapToGrid w:val="0"/>
                <w:sz w:val="22"/>
                <w:szCs w:val="22"/>
              </w:rPr>
            </w:pPr>
            <w:r w:rsidRPr="004547C7">
              <w:rPr>
                <w:snapToGrid w:val="0"/>
                <w:sz w:val="22"/>
                <w:szCs w:val="22"/>
              </w:rPr>
              <w:t xml:space="preserve">Utskottet beslutade att inleda en granskning </w:t>
            </w:r>
            <w:r w:rsidR="00920FCB">
              <w:rPr>
                <w:snapToGrid w:val="0"/>
                <w:sz w:val="22"/>
                <w:szCs w:val="22"/>
              </w:rPr>
              <w:t xml:space="preserve">av </w:t>
            </w:r>
            <w:r w:rsidRPr="004547C7">
              <w:rPr>
                <w:snapToGrid w:val="0"/>
                <w:sz w:val="22"/>
                <w:szCs w:val="22"/>
              </w:rPr>
              <w:t>regeringens styrning av länsstyrelserna.</w:t>
            </w:r>
          </w:p>
          <w:p w14:paraId="5FA4AEC8" w14:textId="77777777" w:rsidR="004547C7" w:rsidRPr="004547C7" w:rsidRDefault="004547C7" w:rsidP="004547C7">
            <w:pPr>
              <w:rPr>
                <w:b/>
                <w:snapToGrid w:val="0"/>
                <w:sz w:val="22"/>
                <w:szCs w:val="22"/>
              </w:rPr>
            </w:pPr>
          </w:p>
          <w:p w14:paraId="4BD21EAC" w14:textId="77777777" w:rsidR="004547C7" w:rsidRPr="004547C7" w:rsidRDefault="004547C7" w:rsidP="004547C7">
            <w:pPr>
              <w:rPr>
                <w:snapToGrid w:val="0"/>
                <w:sz w:val="22"/>
                <w:szCs w:val="22"/>
              </w:rPr>
            </w:pPr>
            <w:r w:rsidRPr="004547C7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56EF9B87" w14:textId="77777777" w:rsidR="004547C7" w:rsidRPr="004547C7" w:rsidRDefault="004547C7" w:rsidP="004547C7">
            <w:pPr>
              <w:rPr>
                <w:snapToGrid w:val="0"/>
                <w:sz w:val="22"/>
                <w:szCs w:val="22"/>
              </w:rPr>
            </w:pPr>
          </w:p>
          <w:p w14:paraId="412E6B3A" w14:textId="77777777" w:rsidR="004547C7" w:rsidRPr="004547C7" w:rsidRDefault="004547C7" w:rsidP="004547C7">
            <w:pPr>
              <w:rPr>
                <w:b/>
                <w:snapToGrid w:val="0"/>
                <w:sz w:val="22"/>
                <w:szCs w:val="22"/>
              </w:rPr>
            </w:pPr>
            <w:r w:rsidRPr="004547C7">
              <w:rPr>
                <w:snapToGrid w:val="0"/>
                <w:sz w:val="22"/>
                <w:szCs w:val="22"/>
              </w:rPr>
              <w:t>Ärendet bordlades.</w:t>
            </w:r>
          </w:p>
          <w:p w14:paraId="50AE4836" w14:textId="7A5B2A31" w:rsidR="004547C7" w:rsidRPr="004547C7" w:rsidRDefault="004547C7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547C7" w14:paraId="499944CF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618BB51B" w14:textId="77777777" w:rsidR="008273F4" w:rsidRPr="004547C7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547C7">
              <w:rPr>
                <w:sz w:val="22"/>
                <w:szCs w:val="22"/>
              </w:rPr>
              <w:t>Vid protokollet</w:t>
            </w:r>
          </w:p>
          <w:p w14:paraId="60C727DA" w14:textId="13350FA5" w:rsidR="008273F4" w:rsidRPr="004547C7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547C7">
              <w:rPr>
                <w:sz w:val="22"/>
                <w:szCs w:val="22"/>
              </w:rPr>
              <w:t>Justera</w:t>
            </w:r>
            <w:r w:rsidR="002D3E86">
              <w:rPr>
                <w:sz w:val="22"/>
                <w:szCs w:val="22"/>
              </w:rPr>
              <w:t>t 2022-10-</w:t>
            </w:r>
            <w:r w:rsidR="00181E12">
              <w:rPr>
                <w:sz w:val="22"/>
                <w:szCs w:val="22"/>
              </w:rPr>
              <w:t>13</w:t>
            </w:r>
          </w:p>
          <w:p w14:paraId="5C2D1C08" w14:textId="4640D2E6" w:rsidR="00AF32C5" w:rsidRPr="004547C7" w:rsidRDefault="004547C7" w:rsidP="004547C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547C7">
              <w:rPr>
                <w:sz w:val="22"/>
                <w:szCs w:val="22"/>
              </w:rPr>
              <w:t>Hans Ek</w:t>
            </w:r>
            <w:r>
              <w:rPr>
                <w:sz w:val="22"/>
                <w:szCs w:val="22"/>
              </w:rPr>
              <w:t>s</w:t>
            </w:r>
            <w:r w:rsidRPr="004547C7">
              <w:rPr>
                <w:sz w:val="22"/>
                <w:szCs w:val="22"/>
              </w:rPr>
              <w:t>tröm</w:t>
            </w:r>
          </w:p>
        </w:tc>
      </w:tr>
    </w:tbl>
    <w:p w14:paraId="17F1943D" w14:textId="77777777" w:rsidR="005805B8" w:rsidRDefault="005805B8" w:rsidP="005805B8">
      <w:pPr>
        <w:widowControl/>
        <w:rPr>
          <w:sz w:val="22"/>
          <w:szCs w:val="22"/>
        </w:rPr>
      </w:pPr>
    </w:p>
    <w:p w14:paraId="29D0B63D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4D52420E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EBFFFA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1F03D5C5" w14:textId="601EA6AD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12C9BC3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576086B1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2D1C2212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2B53EA5A" w14:textId="3B2A0FB3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3C1E5D">
              <w:rPr>
                <w:sz w:val="20"/>
              </w:rPr>
              <w:t>1</w:t>
            </w:r>
          </w:p>
        </w:tc>
      </w:tr>
      <w:tr w:rsidR="005805B8" w14:paraId="4D9F582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F83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1E3D" w14:textId="7150E6D4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AC7EF5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017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152D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41FE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8CF4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512B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BBF3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48F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3445ECD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6EEF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A8F8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0725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EBCE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1F9B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55E0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54B7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D307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8C7A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F3E2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F85A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82A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78CA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C411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8AB2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B9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AD4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805B8" w14:paraId="5D9C0EB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B8D21" w14:textId="77777777" w:rsidR="005805B8" w:rsidRDefault="00AA5A8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A5A87">
              <w:rPr>
                <w:sz w:val="22"/>
                <w:szCs w:val="22"/>
              </w:rPr>
              <w:t>Hans Ekström (S)</w:t>
            </w:r>
            <w:r w:rsidR="00E720E8">
              <w:rPr>
                <w:sz w:val="22"/>
                <w:szCs w:val="22"/>
              </w:rPr>
              <w:t xml:space="preserve"> </w:t>
            </w:r>
            <w:r w:rsidR="005805B8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1E74" w14:textId="15B199A1" w:rsidR="005805B8" w:rsidRDefault="001B13E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1E8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31C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82F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942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56A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B8A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C2A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598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A0B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F61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514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317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805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42B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706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14:paraId="08EC920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DFF83" w14:textId="77777777" w:rsidR="005805B8" w:rsidRDefault="00AA5A8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AA5A87">
              <w:rPr>
                <w:sz w:val="22"/>
                <w:szCs w:val="22"/>
                <w:lang w:val="en-US"/>
              </w:rPr>
              <w:t>Karin Enström (M)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="005805B8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2DCA" w14:textId="595F801E" w:rsidR="005805B8" w:rsidRDefault="001B13E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791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72D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FD7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9EE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507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E10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C66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41F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BE2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D01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ACE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475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F4B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63C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ABD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14:paraId="11C29F2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B7E2" w14:textId="77777777" w:rsidR="005805B8" w:rsidRDefault="00AA5A8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AA5A87"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52CA" w14:textId="3FC2D571" w:rsidR="005805B8" w:rsidRDefault="001B13E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C24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44A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A87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684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2D5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D36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CE7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A61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C26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B65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22E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707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B90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921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3D3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14:paraId="2B93174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611E" w14:textId="77777777" w:rsidR="005805B8" w:rsidRPr="00BA0AA9" w:rsidRDefault="00AA5A8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A5A87">
              <w:rPr>
                <w:sz w:val="22"/>
                <w:szCs w:val="22"/>
              </w:rPr>
              <w:t>Louise Mörk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BB93" w14:textId="30832206" w:rsidR="005805B8" w:rsidRDefault="001B13E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E40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8A0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06B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725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5CB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45B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E71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B83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060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B07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580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41C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9BA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66C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C07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14:paraId="6885C2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EEC8" w14:textId="77777777" w:rsidR="005805B8" w:rsidRDefault="00AA5A8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AA5A87">
              <w:rPr>
                <w:sz w:val="22"/>
                <w:szCs w:val="22"/>
                <w:lang w:val="en-US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4426" w14:textId="31BD0F15" w:rsidR="005805B8" w:rsidRDefault="001B13E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495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3DE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B25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CBF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2E0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C3B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234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742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8ED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3D5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7EB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DDD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47A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4F0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4B7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14:paraId="2BEA2C9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8AEC" w14:textId="77777777" w:rsidR="005805B8" w:rsidRDefault="00AA5A8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A5A8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7C7D" w14:textId="3CF8565F" w:rsidR="005805B8" w:rsidRDefault="001B13E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B1E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09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3BD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EEF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57B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AC6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B9F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F3F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B7B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229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0A7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ABC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CE9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E31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2B8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14:paraId="6A1EAD1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866E" w14:textId="77777777" w:rsidR="005805B8" w:rsidRDefault="00AA5A8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A5A87">
              <w:rPr>
                <w:sz w:val="22"/>
                <w:szCs w:val="22"/>
              </w:rPr>
              <w:t>Ida Drougge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0F90" w14:textId="1E1647C4" w:rsidR="005805B8" w:rsidRDefault="001B13E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ECD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D2B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864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62E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5E4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A6E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100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CEC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FB5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ECA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C94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31C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BE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738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1A3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14:paraId="77A0278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CBF5" w14:textId="77777777" w:rsidR="005805B8" w:rsidRDefault="004A3CE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4A3CE1">
              <w:rPr>
                <w:sz w:val="22"/>
                <w:szCs w:val="22"/>
                <w:lang w:val="en-US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3ADD" w14:textId="57CBE818" w:rsidR="005805B8" w:rsidRDefault="001B13E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075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E41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D20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D6B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5DA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653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4DF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C60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E7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6B2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0AF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78D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477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AAB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1C0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14:paraId="0BA96D6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CCE5" w14:textId="77777777" w:rsidR="005805B8" w:rsidRDefault="004A3CE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A3CE1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5F75" w14:textId="4493BBE8" w:rsidR="005805B8" w:rsidRDefault="001B13E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E56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128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00D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C68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CAF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0A4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17E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22C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FDE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A00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FD1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3F4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9F6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125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A0F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14:paraId="50D37B1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149B" w14:textId="77777777" w:rsidR="005805B8" w:rsidRDefault="004A3CE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4A3CE1">
              <w:rPr>
                <w:sz w:val="22"/>
                <w:szCs w:val="22"/>
                <w:lang w:val="en-US"/>
              </w:rPr>
              <w:t xml:space="preserve">Amalia </w:t>
            </w:r>
            <w:proofErr w:type="spellStart"/>
            <w:r w:rsidRPr="004A3CE1">
              <w:rPr>
                <w:sz w:val="22"/>
                <w:szCs w:val="22"/>
                <w:lang w:val="en-US"/>
              </w:rPr>
              <w:t>Rud</w:t>
            </w:r>
            <w:proofErr w:type="spellEnd"/>
            <w:r w:rsidRPr="004A3CE1">
              <w:rPr>
                <w:sz w:val="22"/>
                <w:szCs w:val="22"/>
                <w:lang w:val="en-US"/>
              </w:rPr>
              <w:t xml:space="preserve">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78BE" w14:textId="729C8F4A" w:rsidR="005805B8" w:rsidRDefault="001B13E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E35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7EE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C05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25A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D73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8CF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786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183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2DA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5B0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A1D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989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C12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C94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B54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14:paraId="3F482F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5628" w14:textId="77777777" w:rsidR="005805B8" w:rsidRDefault="004A3CE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4A3CE1">
              <w:rPr>
                <w:sz w:val="22"/>
                <w:szCs w:val="22"/>
                <w:lang w:val="en-US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21D6" w14:textId="7B320C2E" w:rsidR="005805B8" w:rsidRDefault="001B13E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D86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89B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D27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82B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6BA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3F2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AD6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553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DDC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D6B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05C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531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BB9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D9E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7B8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14:paraId="72BBA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26F8" w14:textId="77777777" w:rsidR="005805B8" w:rsidRDefault="004A3CE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4A3CE1">
              <w:rPr>
                <w:sz w:val="22"/>
                <w:szCs w:val="22"/>
                <w:lang w:val="en-US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C9EA" w14:textId="4A0A3C1E" w:rsidR="005805B8" w:rsidRDefault="001B13E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FD5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924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678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211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965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8FA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FA8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6A6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B49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A1E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ED3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5B4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90A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73C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E2A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14:paraId="7829863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8F5F" w14:textId="77777777" w:rsidR="005805B8" w:rsidRDefault="004A3CE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4A3CE1">
              <w:rPr>
                <w:sz w:val="22"/>
                <w:szCs w:val="22"/>
                <w:lang w:val="en-GB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0467" w14:textId="05B12B09" w:rsidR="005805B8" w:rsidRDefault="001B13E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DBE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09C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0D0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80C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BF5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21E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943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2BE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89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F77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FA9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ECB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061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B51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FC3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14:paraId="4CE870A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EDF3" w14:textId="77777777" w:rsidR="005805B8" w:rsidRDefault="004A3CE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A3CE1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6FB2" w14:textId="78CCAD77" w:rsidR="005805B8" w:rsidRDefault="001B13E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F99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444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793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C3C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2A3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A0A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04C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FF6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1C5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24D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4F0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BFB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ADF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B88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8D5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14:paraId="57E08E7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01BA" w14:textId="77777777" w:rsidR="005805B8" w:rsidRDefault="004A3CE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A3CE1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F97D" w14:textId="5F27AD15" w:rsidR="005805B8" w:rsidRDefault="001B13E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FDB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008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C57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FCD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583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1D1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861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396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0EB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5F3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FFA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27C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824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5DA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4ED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14:paraId="40566E1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FE30" w14:textId="77777777" w:rsidR="005805B8" w:rsidRDefault="004A3CE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A3CE1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r w:rsidRPr="004A3CE1">
              <w:rPr>
                <w:sz w:val="22"/>
                <w:szCs w:val="22"/>
              </w:rPr>
              <w:t>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4F8E" w14:textId="1027EC67" w:rsidR="005805B8" w:rsidRDefault="001B13E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C57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452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157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A0E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28A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107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B2F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F3C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3CB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184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E15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8B0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EC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63A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D3E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14:paraId="0CB7C17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E131" w14:textId="77777777" w:rsidR="005805B8" w:rsidRDefault="004A3CE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A3CE1">
              <w:rPr>
                <w:sz w:val="22"/>
                <w:szCs w:val="22"/>
              </w:rPr>
              <w:t xml:space="preserve">Lars </w:t>
            </w:r>
            <w:proofErr w:type="spellStart"/>
            <w:r w:rsidRPr="004A3CE1">
              <w:rPr>
                <w:sz w:val="22"/>
                <w:szCs w:val="22"/>
              </w:rPr>
              <w:t>Engsund</w:t>
            </w:r>
            <w:proofErr w:type="spellEnd"/>
            <w:r w:rsidRPr="004A3CE1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F768" w14:textId="66A4E2DD" w:rsidR="005805B8" w:rsidRDefault="001B13E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2C1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64D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ACA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4C8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BAA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08B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139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C5B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2EB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DFA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72C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CCA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06E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40D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E35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14:paraId="3D8B98A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6074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7A0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D6A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D3A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011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7FE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DC1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657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D9B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6C3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5EC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442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2F3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312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BAE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FA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3E1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5805B8" w14:paraId="6B73C9C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FD29" w14:textId="77777777" w:rsidR="005805B8" w:rsidRDefault="008572AE" w:rsidP="00FC0BA2">
            <w:pPr>
              <w:rPr>
                <w:sz w:val="22"/>
                <w:szCs w:val="22"/>
                <w:lang w:val="en-US"/>
              </w:rPr>
            </w:pPr>
            <w:r w:rsidRPr="008572AE">
              <w:rPr>
                <w:sz w:val="22"/>
                <w:szCs w:val="22"/>
                <w:lang w:val="en-US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D41A" w14:textId="667C55E5" w:rsidR="005805B8" w:rsidRDefault="006310C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4CAD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EC2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8D3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86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7E7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115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115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358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97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774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2A9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5B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DD6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666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05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14:paraId="6B29C13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8793" w14:textId="77777777" w:rsidR="005805B8" w:rsidRDefault="008572AE" w:rsidP="00FC0BA2">
            <w:pPr>
              <w:rPr>
                <w:sz w:val="22"/>
                <w:szCs w:val="22"/>
                <w:lang w:val="en-US"/>
              </w:rPr>
            </w:pPr>
            <w:r w:rsidRPr="008572AE">
              <w:rPr>
                <w:sz w:val="22"/>
                <w:szCs w:val="22"/>
                <w:lang w:val="en-US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04F8" w14:textId="2CE07351" w:rsidR="005805B8" w:rsidRDefault="006310C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6D8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4F7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ABB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BF1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719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0D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030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30E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EB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093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C52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BBB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453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C10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A51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3C25B9A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2EDF" w14:textId="77777777" w:rsidR="00803002" w:rsidRDefault="008572AE" w:rsidP="00803002">
            <w:pPr>
              <w:rPr>
                <w:sz w:val="22"/>
                <w:szCs w:val="22"/>
                <w:lang w:val="en-US"/>
              </w:rPr>
            </w:pPr>
            <w:r w:rsidRPr="008572AE">
              <w:rPr>
                <w:sz w:val="22"/>
                <w:szCs w:val="22"/>
                <w:lang w:val="en-US"/>
              </w:rPr>
              <w:t xml:space="preserve">Charlotte </w:t>
            </w:r>
            <w:proofErr w:type="spellStart"/>
            <w:r w:rsidRPr="008572AE">
              <w:rPr>
                <w:sz w:val="22"/>
                <w:szCs w:val="22"/>
                <w:lang w:val="en-US"/>
              </w:rPr>
              <w:t>Nordström</w:t>
            </w:r>
            <w:proofErr w:type="spellEnd"/>
            <w:r w:rsidRPr="008572AE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F22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DDD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78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1A5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39D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F7A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95C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6BF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2AC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3A6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764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4FD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DBD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283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65E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370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50A58B86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C2E5" w14:textId="77777777" w:rsidR="00803002" w:rsidRDefault="008572AE" w:rsidP="00803002">
            <w:pPr>
              <w:rPr>
                <w:sz w:val="22"/>
                <w:szCs w:val="22"/>
              </w:rPr>
            </w:pPr>
            <w:r w:rsidRPr="008572AE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82A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90F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2C5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E7B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1BD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A75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1F3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034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930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C59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E49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26E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9F1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811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FE4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1F1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7DE75EF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692B" w14:textId="77777777" w:rsidR="00803002" w:rsidRDefault="008572AE" w:rsidP="00803002">
            <w:pPr>
              <w:rPr>
                <w:sz w:val="22"/>
                <w:szCs w:val="22"/>
                <w:lang w:val="en-US"/>
              </w:rPr>
            </w:pPr>
            <w:r w:rsidRPr="008572AE">
              <w:rPr>
                <w:sz w:val="22"/>
                <w:szCs w:val="22"/>
                <w:lang w:val="en-US"/>
              </w:rPr>
              <w:t xml:space="preserve">Victoria </w:t>
            </w:r>
            <w:proofErr w:type="spellStart"/>
            <w:r w:rsidRPr="008572AE">
              <w:rPr>
                <w:sz w:val="22"/>
                <w:szCs w:val="22"/>
                <w:lang w:val="en-US"/>
              </w:rPr>
              <w:t>Tiblom</w:t>
            </w:r>
            <w:proofErr w:type="spellEnd"/>
            <w:r w:rsidRPr="008572AE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A07E" w14:textId="5EA02202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BDA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1B6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700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9C6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F4E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111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CBB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D03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0E4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645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8B0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ABD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38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520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451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319AD49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5BF5" w14:textId="77777777" w:rsidR="00803002" w:rsidRDefault="008572AE" w:rsidP="00803002">
            <w:pPr>
              <w:rPr>
                <w:sz w:val="22"/>
                <w:szCs w:val="22"/>
                <w:lang w:val="en-US"/>
              </w:rPr>
            </w:pPr>
            <w:r w:rsidRPr="008572AE"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8B2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96D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5BA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A2D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843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6DC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F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835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CB1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2DE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ECB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CA0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5CC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3FD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439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380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5DD882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3DF6" w14:textId="77777777" w:rsidR="00803002" w:rsidRDefault="008572AE" w:rsidP="00803002">
            <w:pPr>
              <w:rPr>
                <w:sz w:val="22"/>
                <w:szCs w:val="22"/>
              </w:rPr>
            </w:pPr>
            <w:r w:rsidRPr="008572AE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B41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0F1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15E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7D3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28A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822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E27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110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C6D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D28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C6F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822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707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CFA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3EB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C94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9104DB3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D201" w14:textId="77777777" w:rsidR="00803002" w:rsidRDefault="008572AE" w:rsidP="00803002">
            <w:pPr>
              <w:rPr>
                <w:sz w:val="22"/>
                <w:szCs w:val="22"/>
              </w:rPr>
            </w:pPr>
            <w:r w:rsidRPr="008572AE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5FA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999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806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E89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6AB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966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338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7FA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094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E00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85E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81A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CCF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415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EBD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8DC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55CDF15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C064" w14:textId="77777777" w:rsidR="00803002" w:rsidRDefault="008572AE" w:rsidP="00803002">
            <w:pPr>
              <w:rPr>
                <w:sz w:val="22"/>
                <w:szCs w:val="22"/>
              </w:rPr>
            </w:pPr>
            <w:r w:rsidRPr="008572AE">
              <w:rPr>
                <w:sz w:val="22"/>
                <w:szCs w:val="22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998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1B7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D0B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DB9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1E0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7A1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B18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2E6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FF8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B20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F4D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83D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F33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BD9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864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E50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3C2C1E2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C410" w14:textId="77777777" w:rsidR="00803002" w:rsidRDefault="008572AE" w:rsidP="00803002">
            <w:pPr>
              <w:rPr>
                <w:sz w:val="22"/>
                <w:szCs w:val="22"/>
              </w:rPr>
            </w:pPr>
            <w:r w:rsidRPr="008572AE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86C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9E5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201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D99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722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4FC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6AF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728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65E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1AB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E45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6DA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017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511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491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465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051F3C0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0675" w14:textId="77777777" w:rsidR="00803002" w:rsidRDefault="008572AE" w:rsidP="00803002">
            <w:pPr>
              <w:rPr>
                <w:sz w:val="22"/>
                <w:szCs w:val="22"/>
              </w:rPr>
            </w:pPr>
            <w:r w:rsidRPr="008572AE">
              <w:rPr>
                <w:sz w:val="22"/>
                <w:szCs w:val="22"/>
              </w:rPr>
              <w:t>Arin Karapet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57C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134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8E9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241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CCD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345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C39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729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D28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1A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6D1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F20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0AE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E62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2C0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070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7116193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EA5B" w14:textId="77777777" w:rsidR="00803002" w:rsidRDefault="008572AE" w:rsidP="00803002">
            <w:pPr>
              <w:rPr>
                <w:sz w:val="22"/>
                <w:szCs w:val="22"/>
              </w:rPr>
            </w:pPr>
            <w:r w:rsidRPr="008572AE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6AA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F22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4EF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CF5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4CD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C73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A30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2F0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45A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329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C98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98E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C35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DB7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200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842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5F8C11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657E" w14:textId="77777777" w:rsidR="00803002" w:rsidRDefault="008572AE" w:rsidP="00803002">
            <w:pPr>
              <w:rPr>
                <w:sz w:val="22"/>
                <w:szCs w:val="22"/>
              </w:rPr>
            </w:pPr>
            <w:r w:rsidRPr="008572AE"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8A4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E19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69B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7CD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9C4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048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1D8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173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876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0A4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194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2C9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38C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4D7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595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742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49B7769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4ED9" w14:textId="77777777" w:rsidR="00803002" w:rsidRDefault="008572AE" w:rsidP="00803002">
            <w:pPr>
              <w:rPr>
                <w:sz w:val="22"/>
                <w:szCs w:val="22"/>
              </w:rPr>
            </w:pPr>
            <w:r w:rsidRPr="008572AE">
              <w:rPr>
                <w:sz w:val="22"/>
                <w:szCs w:val="22"/>
              </w:rPr>
              <w:t xml:space="preserve">Catarina </w:t>
            </w:r>
            <w:proofErr w:type="spellStart"/>
            <w:r w:rsidRPr="008572AE">
              <w:rPr>
                <w:sz w:val="22"/>
                <w:szCs w:val="22"/>
              </w:rPr>
              <w:t>Deremar</w:t>
            </w:r>
            <w:proofErr w:type="spellEnd"/>
            <w:r w:rsidRPr="008572AE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929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16F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2FA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96D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FA0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517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F13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7A3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5E8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1C4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3CD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B94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D4E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8D8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D47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FA4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5057143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8847" w14:textId="77777777" w:rsidR="00803002" w:rsidRDefault="008572AE" w:rsidP="00803002">
            <w:pPr>
              <w:rPr>
                <w:sz w:val="22"/>
                <w:szCs w:val="22"/>
              </w:rPr>
            </w:pPr>
            <w:r w:rsidRPr="008572AE">
              <w:rPr>
                <w:sz w:val="22"/>
                <w:szCs w:val="22"/>
              </w:rPr>
              <w:t xml:space="preserve">Sara-Lena </w:t>
            </w:r>
            <w:proofErr w:type="spellStart"/>
            <w:r w:rsidRPr="008572AE">
              <w:rPr>
                <w:sz w:val="22"/>
                <w:szCs w:val="22"/>
              </w:rPr>
              <w:t>Bjälkö</w:t>
            </w:r>
            <w:proofErr w:type="spellEnd"/>
            <w:r w:rsidRPr="008572AE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C43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433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F7D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8D5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BF8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B37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23F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5E6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343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EE8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AFD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181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C2D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7AD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0BF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646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052EC26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7148" w14:textId="77777777" w:rsidR="00803002" w:rsidRDefault="008572AE" w:rsidP="00803002">
            <w:pPr>
              <w:rPr>
                <w:sz w:val="22"/>
                <w:szCs w:val="22"/>
              </w:rPr>
            </w:pPr>
            <w:r w:rsidRPr="008572AE">
              <w:rPr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9A1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5FE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358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0A8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F8F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1BB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D1E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B0E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6E8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299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DCB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897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752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0C7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27D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77A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59C410E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55AA" w14:textId="77777777" w:rsidR="00803002" w:rsidRDefault="008572AE" w:rsidP="00803002">
            <w:pPr>
              <w:rPr>
                <w:sz w:val="22"/>
                <w:szCs w:val="22"/>
              </w:rPr>
            </w:pPr>
            <w:r w:rsidRPr="008572AE">
              <w:rPr>
                <w:sz w:val="22"/>
                <w:szCs w:val="22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4FF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D40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C81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249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E04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678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739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41E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94D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64E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FFD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694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3C4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632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D16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03C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784082C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7AC8" w14:textId="77777777" w:rsidR="00803002" w:rsidRDefault="00803002" w:rsidP="00803002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371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CDB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8C7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DC5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D6E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D35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EEF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E1D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5E0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0E7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59A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34E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8F0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1AB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BF6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EC8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9A13FA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4CC1" w14:textId="77777777" w:rsidR="00803002" w:rsidRDefault="00803002" w:rsidP="00803002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60C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A16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FB3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C21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FCF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A56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D69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B3A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E21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413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83D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C28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0B4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EF1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38F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665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1C3B63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6D11" w14:textId="77777777" w:rsidR="00803002" w:rsidRDefault="00803002" w:rsidP="00803002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1F3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168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980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0DF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BD8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C75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425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80E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2FC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BE7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944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63F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3A4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20F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90A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60F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5907F79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D7CF" w14:textId="77777777" w:rsidR="00803002" w:rsidRDefault="00803002" w:rsidP="00803002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EC7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DAB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629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18F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9AF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CA7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6E9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0FC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758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9E0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68E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25E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13E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E1A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C83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CC2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366A6E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72B8" w14:textId="77777777" w:rsidR="00803002" w:rsidRDefault="00803002" w:rsidP="00803002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BC2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370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E1F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3D5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0BD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1E0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C8D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835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EEF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0FF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0E5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DB2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568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703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8D4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99F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0DE4F55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8458" w14:textId="77777777" w:rsidR="00803002" w:rsidRDefault="00803002" w:rsidP="00803002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E3F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0C7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F32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D2B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8F6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C6E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0C3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B5C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C54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AF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C5F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72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E7B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4BE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347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430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426CD68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8CC8" w14:textId="77777777" w:rsidR="00803002" w:rsidRDefault="00803002" w:rsidP="00803002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926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204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34A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3FE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CBE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12D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A01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A39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CC4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175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EE6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773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FB2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EB5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89A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A63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71B251D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3874" w14:textId="77777777" w:rsidR="00803002" w:rsidRDefault="00803002" w:rsidP="00803002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A45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79A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381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83C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61E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ABD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5DA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DE9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901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7E0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B60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CC9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9BB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93A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FF4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3AA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1FECE68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9265" w14:textId="77777777" w:rsidR="00803002" w:rsidRDefault="00803002" w:rsidP="00803002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140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C9C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89F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00D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AA0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55F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978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1C1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767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CAD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52A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6FE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340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F07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219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EE4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7354571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5627" w14:textId="77777777" w:rsidR="00803002" w:rsidRDefault="00803002" w:rsidP="00803002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0E3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BA4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2A6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BD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181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D20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009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03C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FD9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DC2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7F4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F96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7F4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6E8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2F0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8D3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36FCA74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CF1A" w14:textId="77777777" w:rsidR="00803002" w:rsidRDefault="00803002" w:rsidP="00803002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CA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F07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46E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93F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56D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C72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1AD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13E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4DE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6D5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803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AC9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1AE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640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B61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5DC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36775F9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2E49" w14:textId="77777777" w:rsidR="00803002" w:rsidRDefault="00803002" w:rsidP="00803002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5CE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784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9AD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6D7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304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BB6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482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985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87E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D4B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D0A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F59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173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7AE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25F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69F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20C31CAA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C9B65F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A4B351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7FEF7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115A5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4022440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2F588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B6545A2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72D300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B98E7D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413597AC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1E71F12"/>
    <w:multiLevelType w:val="hybridMultilevel"/>
    <w:tmpl w:val="3DDA1F4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E5D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47907"/>
    <w:rsid w:val="0005450C"/>
    <w:rsid w:val="00057A6F"/>
    <w:rsid w:val="00064D2D"/>
    <w:rsid w:val="000700C4"/>
    <w:rsid w:val="0007401F"/>
    <w:rsid w:val="00081980"/>
    <w:rsid w:val="00084FFF"/>
    <w:rsid w:val="000A10F5"/>
    <w:rsid w:val="000A4907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1E12"/>
    <w:rsid w:val="001828F2"/>
    <w:rsid w:val="001A1578"/>
    <w:rsid w:val="001A5B6F"/>
    <w:rsid w:val="001B13E3"/>
    <w:rsid w:val="001D766E"/>
    <w:rsid w:val="001E077A"/>
    <w:rsid w:val="001E10F3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3962"/>
    <w:rsid w:val="002B40DE"/>
    <w:rsid w:val="002B4EDC"/>
    <w:rsid w:val="002B51DB"/>
    <w:rsid w:val="002C7177"/>
    <w:rsid w:val="002D0E4D"/>
    <w:rsid w:val="002D2AB5"/>
    <w:rsid w:val="002D3E86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B201D"/>
    <w:rsid w:val="003C1E5D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3F5E"/>
    <w:rsid w:val="004547C7"/>
    <w:rsid w:val="00454E3F"/>
    <w:rsid w:val="00477C9F"/>
    <w:rsid w:val="00490212"/>
    <w:rsid w:val="0049372F"/>
    <w:rsid w:val="00494678"/>
    <w:rsid w:val="00494D58"/>
    <w:rsid w:val="004A3CE1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916CE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85D"/>
    <w:rsid w:val="0060200F"/>
    <w:rsid w:val="00612FF5"/>
    <w:rsid w:val="00614737"/>
    <w:rsid w:val="00626335"/>
    <w:rsid w:val="006310CF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67931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20FCB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6D88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A87"/>
    <w:rsid w:val="00AA5BE7"/>
    <w:rsid w:val="00AB3CC5"/>
    <w:rsid w:val="00AC1FEE"/>
    <w:rsid w:val="00AC2BE8"/>
    <w:rsid w:val="00AC3349"/>
    <w:rsid w:val="00AC7EF5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E7872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916EA"/>
    <w:rsid w:val="00E92A77"/>
    <w:rsid w:val="00EA5FD1"/>
    <w:rsid w:val="00EA704C"/>
    <w:rsid w:val="00EA7B53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54002"/>
    <w:rsid w:val="00F70370"/>
    <w:rsid w:val="00F71B2F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7B9BD2"/>
  <w15:chartTrackingRefBased/>
  <w15:docId w15:val="{78FD314A-F24F-408F-A796-1CD1D1211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5</TotalTime>
  <Pages>3</Pages>
  <Words>458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3</cp:revision>
  <cp:lastPrinted>2022-10-06T06:41:00Z</cp:lastPrinted>
  <dcterms:created xsi:type="dcterms:W3CDTF">2022-10-19T07:48:00Z</dcterms:created>
  <dcterms:modified xsi:type="dcterms:W3CDTF">2022-10-19T07:49:00Z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