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10E45" w:rsidRPr="008350FF" w:rsidTr="00110E4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10E45" w:rsidRPr="008350FF" w:rsidRDefault="00110E45" w:rsidP="00110E45">
            <w:pPr>
              <w:pStyle w:val="RSKRbeteckning"/>
              <w:spacing w:before="240"/>
            </w:pPr>
            <w:r w:rsidRPr="008350FF">
              <w:t>Riksdagsskrivelse</w:t>
            </w:r>
          </w:p>
          <w:p w:rsidR="00110E45" w:rsidRPr="008350FF" w:rsidRDefault="00110E45" w:rsidP="00110E45">
            <w:pPr>
              <w:pStyle w:val="RSKRbeteckning"/>
            </w:pPr>
            <w:r w:rsidRPr="008350FF">
              <w:t>2010/11:229</w:t>
            </w:r>
          </w:p>
        </w:tc>
        <w:tc>
          <w:tcPr>
            <w:tcW w:w="1134" w:type="dxa"/>
          </w:tcPr>
          <w:p w:rsidR="00110E45" w:rsidRPr="008350FF" w:rsidRDefault="008350FF" w:rsidP="00110E45">
            <w:pPr>
              <w:jc w:val="right"/>
            </w:pPr>
            <w:r w:rsidRPr="008350F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0E45" w:rsidRPr="008350FF" w:rsidTr="00110E4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10E45" w:rsidRPr="008350FF" w:rsidRDefault="00110E45">
            <w:pPr>
              <w:rPr>
                <w:sz w:val="10"/>
              </w:rPr>
            </w:pPr>
          </w:p>
        </w:tc>
      </w:tr>
    </w:tbl>
    <w:p w:rsidR="00110E45" w:rsidRPr="008350FF" w:rsidRDefault="00110E45"/>
    <w:p w:rsidR="00110E45" w:rsidRPr="008350FF" w:rsidRDefault="00110E45" w:rsidP="00110E45">
      <w:pPr>
        <w:pStyle w:val="Mottagare1"/>
      </w:pPr>
      <w:r w:rsidRPr="008350FF">
        <w:t>Regeringen</w:t>
      </w:r>
    </w:p>
    <w:p w:rsidR="00110E45" w:rsidRPr="008350FF" w:rsidRDefault="00110E45" w:rsidP="00110E45">
      <w:pPr>
        <w:pStyle w:val="Mottagare2"/>
      </w:pPr>
      <w:r w:rsidRPr="008350FF">
        <w:t>Näringsdepartementet</w:t>
      </w:r>
    </w:p>
    <w:p w:rsidR="00110E45" w:rsidRPr="008350FF" w:rsidRDefault="00110E45" w:rsidP="00110E45">
      <w:r w:rsidRPr="008350FF">
        <w:t>Med överlämnande av näringsutskottets betänkande 2010/11:NU14 Vissa mineralpolitiska frågor får jag anmäla att riksdagen denna dag bifallit utskottets förslag till riksdagsbeslut.</w:t>
      </w:r>
    </w:p>
    <w:p w:rsidR="00110E45" w:rsidRPr="008350FF" w:rsidRDefault="00110E45" w:rsidP="00110E45">
      <w:pPr>
        <w:pStyle w:val="Stockholm"/>
      </w:pPr>
      <w:r w:rsidRPr="008350FF">
        <w:t>Stockholm den 27 april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10E45" w:rsidRPr="008350FF" w:rsidTr="00110E4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10E45" w:rsidRPr="008350FF" w:rsidRDefault="00110E45" w:rsidP="00110E45">
            <w:pPr>
              <w:pStyle w:val="AvsTalman"/>
            </w:pPr>
            <w:r w:rsidRPr="008350FF">
              <w:t>Per Westerberg</w:t>
            </w:r>
          </w:p>
        </w:tc>
        <w:tc>
          <w:tcPr>
            <w:tcW w:w="3628" w:type="dxa"/>
          </w:tcPr>
          <w:p w:rsidR="00110E45" w:rsidRPr="008350FF" w:rsidRDefault="00110E45" w:rsidP="00110E45">
            <w:pPr>
              <w:pStyle w:val="AvsTjnsteman"/>
            </w:pPr>
            <w:r w:rsidRPr="008350FF">
              <w:t>Ulf Christoffersson</w:t>
            </w:r>
          </w:p>
        </w:tc>
      </w:tr>
    </w:tbl>
    <w:p w:rsidR="00D85057" w:rsidRPr="008350FF" w:rsidRDefault="00D85057" w:rsidP="00110E45"/>
    <w:sectPr w:rsidR="00D85057" w:rsidRPr="008350F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E45"/>
    <w:rsid w:val="0009098F"/>
    <w:rsid w:val="000C2D8D"/>
    <w:rsid w:val="00110E45"/>
    <w:rsid w:val="001667BD"/>
    <w:rsid w:val="001C2855"/>
    <w:rsid w:val="00224A43"/>
    <w:rsid w:val="00243D3C"/>
    <w:rsid w:val="00244660"/>
    <w:rsid w:val="0026798D"/>
    <w:rsid w:val="002B6D86"/>
    <w:rsid w:val="003C0E2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350FF"/>
    <w:rsid w:val="00852286"/>
    <w:rsid w:val="00860608"/>
    <w:rsid w:val="008D022D"/>
    <w:rsid w:val="009417EF"/>
    <w:rsid w:val="00992B77"/>
    <w:rsid w:val="009C02E2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BF54F06-7CA2-467C-AD29-4F15DAD9F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110E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2011-04-27T08:34:00Z</cp:lastPrinted>
  <dcterms:created xsi:type="dcterms:W3CDTF">2025-12-18T03:41:00Z</dcterms:created>
  <dcterms:modified xsi:type="dcterms:W3CDTF">2025-12-18T03:41:00Z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229</vt:lpwstr>
  </property>
  <property fmtid="{D5CDD505-2E9C-101B-9397-08002B2CF9AE}" pid="6" name="Datum">
    <vt:lpwstr>2011-04-27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2010/11</vt:lpwstr>
  </property>
  <property fmtid="{D5CDD505-2E9C-101B-9397-08002B2CF9AE}" pid="16" name="RefNr">
    <vt:lpwstr>14</vt:lpwstr>
  </property>
  <property fmtid="{D5CDD505-2E9C-101B-9397-08002B2CF9AE}" pid="17" name="RefRubrik">
    <vt:lpwstr>Vissa mineralpolitiska 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27 april 2011</vt:lpwstr>
  </property>
</Properties>
</file>