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32377DE" w14:textId="77777777" w:rsidTr="00782EA9">
        <w:tc>
          <w:tcPr>
            <w:tcW w:w="9141" w:type="dxa"/>
          </w:tcPr>
          <w:p w14:paraId="4110C19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ADEDF2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2BA48ED" w14:textId="77777777" w:rsidR="0096348C" w:rsidRPr="00477C9F" w:rsidRDefault="0096348C" w:rsidP="00477C9F">
      <w:pPr>
        <w:rPr>
          <w:sz w:val="22"/>
          <w:szCs w:val="22"/>
        </w:rPr>
      </w:pPr>
    </w:p>
    <w:p w14:paraId="4F8C9EA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1C27352" w14:textId="77777777" w:rsidTr="00F86ACF">
        <w:trPr>
          <w:cantSplit/>
          <w:trHeight w:val="742"/>
        </w:trPr>
        <w:tc>
          <w:tcPr>
            <w:tcW w:w="1790" w:type="dxa"/>
          </w:tcPr>
          <w:p w14:paraId="60AFAF2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EE0663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BEBC34" w14:textId="0D5E91F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43E90">
              <w:rPr>
                <w:b/>
                <w:sz w:val="22"/>
                <w:szCs w:val="22"/>
              </w:rPr>
              <w:t>11</w:t>
            </w:r>
          </w:p>
          <w:p w14:paraId="5D46D76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E9DD0A7" w14:textId="77777777" w:rsidTr="00F86ACF">
        <w:tc>
          <w:tcPr>
            <w:tcW w:w="1790" w:type="dxa"/>
          </w:tcPr>
          <w:p w14:paraId="1BCECFA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80122B8" w14:textId="383F421A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B71674">
              <w:rPr>
                <w:sz w:val="22"/>
                <w:szCs w:val="22"/>
              </w:rPr>
              <w:t>1</w:t>
            </w:r>
            <w:r w:rsidR="006F54BA">
              <w:rPr>
                <w:sz w:val="22"/>
                <w:szCs w:val="22"/>
              </w:rPr>
              <w:t>-</w:t>
            </w:r>
            <w:r w:rsidR="00943E90">
              <w:rPr>
                <w:sz w:val="22"/>
                <w:szCs w:val="22"/>
              </w:rPr>
              <w:t>18</w:t>
            </w:r>
          </w:p>
        </w:tc>
      </w:tr>
      <w:tr w:rsidR="0096348C" w:rsidRPr="00477C9F" w14:paraId="0F5D7FFD" w14:textId="77777777" w:rsidTr="00F86ACF">
        <w:tc>
          <w:tcPr>
            <w:tcW w:w="1790" w:type="dxa"/>
          </w:tcPr>
          <w:p w14:paraId="575A480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D8AC2BC" w14:textId="1B0FD77D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D009AC">
              <w:rPr>
                <w:sz w:val="22"/>
                <w:szCs w:val="22"/>
              </w:rPr>
              <w:t>09</w:t>
            </w:r>
            <w:r w:rsidR="00CF4ED5">
              <w:rPr>
                <w:sz w:val="22"/>
                <w:szCs w:val="22"/>
              </w:rPr>
              <w:t>–</w:t>
            </w:r>
            <w:r w:rsidR="00D009AC">
              <w:rPr>
                <w:sz w:val="22"/>
                <w:szCs w:val="22"/>
              </w:rPr>
              <w:t>11.40</w:t>
            </w:r>
          </w:p>
        </w:tc>
      </w:tr>
      <w:tr w:rsidR="0096348C" w:rsidRPr="00477C9F" w14:paraId="695C73E0" w14:textId="77777777" w:rsidTr="00F86ACF">
        <w:tc>
          <w:tcPr>
            <w:tcW w:w="1790" w:type="dxa"/>
          </w:tcPr>
          <w:p w14:paraId="1103D0A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A682B92" w14:textId="51CD96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AD65189" w14:textId="77777777" w:rsidR="0096348C" w:rsidRPr="00477C9F" w:rsidRDefault="0096348C" w:rsidP="00477C9F">
      <w:pPr>
        <w:rPr>
          <w:sz w:val="22"/>
          <w:szCs w:val="22"/>
        </w:rPr>
      </w:pPr>
    </w:p>
    <w:p w14:paraId="2B02C39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4167B5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C2989" w14:paraId="6EECF881" w14:textId="77777777" w:rsidTr="002A1EC6">
        <w:tc>
          <w:tcPr>
            <w:tcW w:w="753" w:type="dxa"/>
          </w:tcPr>
          <w:p w14:paraId="0D87236F" w14:textId="77777777" w:rsidR="00F84080" w:rsidRPr="00EC298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C298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46716D8" w14:textId="77777777" w:rsidR="00336917" w:rsidRPr="00EC2989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1E414D0" w14:textId="77777777" w:rsidR="00F84080" w:rsidRPr="00EC298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FF602E" w14:textId="69BC5D68" w:rsidR="0069143B" w:rsidRPr="00EC298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C2989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EC2989">
              <w:rPr>
                <w:snapToGrid w:val="0"/>
                <w:sz w:val="22"/>
                <w:szCs w:val="22"/>
              </w:rPr>
              <w:t>5</w:t>
            </w:r>
            <w:r w:rsidRPr="00EC2989">
              <w:rPr>
                <w:snapToGrid w:val="0"/>
                <w:sz w:val="22"/>
                <w:szCs w:val="22"/>
              </w:rPr>
              <w:t>/2</w:t>
            </w:r>
            <w:r w:rsidR="006F54BA" w:rsidRPr="00EC2989">
              <w:rPr>
                <w:snapToGrid w:val="0"/>
                <w:sz w:val="22"/>
                <w:szCs w:val="22"/>
              </w:rPr>
              <w:t>6</w:t>
            </w:r>
            <w:r w:rsidRPr="00EC2989">
              <w:rPr>
                <w:snapToGrid w:val="0"/>
                <w:sz w:val="22"/>
                <w:szCs w:val="22"/>
              </w:rPr>
              <w:t>:</w:t>
            </w:r>
            <w:r w:rsidR="00EC2989" w:rsidRPr="00EC2989">
              <w:rPr>
                <w:snapToGrid w:val="0"/>
                <w:sz w:val="22"/>
                <w:szCs w:val="22"/>
              </w:rPr>
              <w:t>10</w:t>
            </w:r>
            <w:r w:rsidR="00FD0038" w:rsidRPr="00EC2989">
              <w:rPr>
                <w:snapToGrid w:val="0"/>
                <w:sz w:val="22"/>
                <w:szCs w:val="22"/>
              </w:rPr>
              <w:t>.</w:t>
            </w:r>
          </w:p>
          <w:p w14:paraId="21199EC7" w14:textId="77777777" w:rsidR="007864F6" w:rsidRPr="00EC298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C2989" w14:paraId="3C8C1242" w14:textId="77777777" w:rsidTr="002A1EC6">
        <w:tc>
          <w:tcPr>
            <w:tcW w:w="753" w:type="dxa"/>
          </w:tcPr>
          <w:p w14:paraId="14066041" w14:textId="3523F3D6" w:rsidR="008273F4" w:rsidRPr="00EC2989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C298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C298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3A76CF6" w14:textId="77777777" w:rsidR="0069143B" w:rsidRPr="00EC2989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6E56D66" w14:textId="77777777" w:rsidR="00451D02" w:rsidRPr="00EC2989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CD6B2D" w14:textId="77777777" w:rsidR="00EC2989" w:rsidRPr="009F527C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F527C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56C4EA44" w14:textId="77777777" w:rsidR="00EC2989" w:rsidRDefault="00EC2989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021A34" w14:textId="77777777" w:rsidR="00EC2989" w:rsidRPr="00EC2989" w:rsidRDefault="00EC2989" w:rsidP="00EC298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EC2989">
              <w:t>Granskning av finansministerns hantering av stöd i Industriklivet (anmäld av Fredrik Olovsson (S), inkom 2025-11-14, dnr 581-2025/26)</w:t>
            </w:r>
          </w:p>
          <w:p w14:paraId="5F7CD492" w14:textId="77777777" w:rsidR="00EC2989" w:rsidRPr="00EC2989" w:rsidRDefault="00EC2989" w:rsidP="00EC298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</w:pPr>
            <w:r w:rsidRPr="00EC2989">
              <w:t>Granskning av regeringens hantering av Landerholm-ärendet (anmäld av Aida Birinxhiku (S), inkom 2025-11-14, dnr 582-2025/26).</w:t>
            </w:r>
          </w:p>
          <w:p w14:paraId="590C00EB" w14:textId="3AC98194" w:rsidR="00EC2989" w:rsidRPr="00EC2989" w:rsidRDefault="00EC2989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EC2989" w14:paraId="1826DCF4" w14:textId="77777777" w:rsidTr="002A1EC6">
        <w:tc>
          <w:tcPr>
            <w:tcW w:w="753" w:type="dxa"/>
          </w:tcPr>
          <w:p w14:paraId="64A5547A" w14:textId="5857715E" w:rsidR="00F84080" w:rsidRPr="00EC298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059E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C22C5A0" w14:textId="77777777" w:rsidR="0069143B" w:rsidRDefault="00EC2989" w:rsidP="0069143B">
            <w:pPr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bCs/>
                <w:sz w:val="22"/>
                <w:szCs w:val="22"/>
              </w:rPr>
              <w:t>Funktioner över tid inom Regeringskansliet för säkerhet och krishantering</w:t>
            </w:r>
            <w:r w:rsidRPr="00EC2989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0181C848" w14:textId="77777777" w:rsidR="00EC2989" w:rsidRDefault="00EC2989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AED2AA6" w14:textId="77777777" w:rsidR="00EC2989" w:rsidRPr="007373B6" w:rsidRDefault="00EC2989" w:rsidP="00EC2989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78A20DD" w14:textId="77777777" w:rsidR="00EC2989" w:rsidRPr="007373B6" w:rsidRDefault="00EC2989" w:rsidP="00EC2989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580A247E" w14:textId="0D04857D" w:rsidR="00EC2989" w:rsidRPr="00EC2989" w:rsidRDefault="00EC298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C2989" w14:paraId="0B81B88F" w14:textId="77777777" w:rsidTr="002A1EC6">
        <w:tc>
          <w:tcPr>
            <w:tcW w:w="753" w:type="dxa"/>
          </w:tcPr>
          <w:p w14:paraId="25F734B0" w14:textId="2D67C923" w:rsidR="00376C7D" w:rsidRPr="00EC298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7277D96" w14:textId="77777777" w:rsidR="00930B63" w:rsidRDefault="00EC2989" w:rsidP="0069143B">
            <w:pPr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bCs/>
                <w:sz w:val="22"/>
                <w:szCs w:val="22"/>
              </w:rPr>
              <w:t>Regeringens sammansättning och regeringsarbetets organisation</w:t>
            </w:r>
            <w:r w:rsidRPr="00EC2989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3667AB7C" w14:textId="77777777" w:rsidR="00EC2989" w:rsidRDefault="00EC2989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22A8292" w14:textId="77777777" w:rsidR="00EC2989" w:rsidRPr="007373B6" w:rsidRDefault="00EC2989" w:rsidP="00EC2989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3E002A9" w14:textId="77777777" w:rsidR="00EC2989" w:rsidRPr="007373B6" w:rsidRDefault="00EC2989" w:rsidP="00EC2989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6698B5C2" w14:textId="11098CB5" w:rsidR="00EC2989" w:rsidRPr="00EC2989" w:rsidRDefault="00EC298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C2989" w14:paraId="7ECC962C" w14:textId="77777777" w:rsidTr="002A1EC6">
        <w:tc>
          <w:tcPr>
            <w:tcW w:w="753" w:type="dxa"/>
          </w:tcPr>
          <w:p w14:paraId="0A91FAB4" w14:textId="58FF121B" w:rsidR="00376C7D" w:rsidRPr="00EC298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D4B7A13" w14:textId="338A2EE2" w:rsidR="00376C7D" w:rsidRPr="00EC2989" w:rsidRDefault="00EC2989" w:rsidP="0069143B">
            <w:pPr>
              <w:rPr>
                <w:b/>
                <w:snapToGrid w:val="0"/>
                <w:sz w:val="22"/>
                <w:szCs w:val="22"/>
              </w:rPr>
            </w:pPr>
            <w:r w:rsidRPr="00EC2989">
              <w:rPr>
                <w:b/>
                <w:bCs/>
                <w:sz w:val="22"/>
                <w:szCs w:val="22"/>
              </w:rPr>
              <w:t>Regeringsprotokollen</w:t>
            </w:r>
          </w:p>
          <w:p w14:paraId="03F10A92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12F311F" w14:textId="77777777" w:rsidR="00EC2989" w:rsidRPr="007373B6" w:rsidRDefault="00EC2989" w:rsidP="00EC2989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7C40F0" w14:textId="77777777" w:rsidR="00EC2989" w:rsidRPr="007373B6" w:rsidRDefault="00EC2989" w:rsidP="00EC2989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7396E498" w14:textId="73D3159D" w:rsidR="00EC2989" w:rsidRPr="00EC2989" w:rsidRDefault="00EC298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C2989" w:rsidRPr="00EC2989" w14:paraId="7B11B4DC" w14:textId="77777777" w:rsidTr="002A1EC6">
        <w:tc>
          <w:tcPr>
            <w:tcW w:w="753" w:type="dxa"/>
          </w:tcPr>
          <w:p w14:paraId="7A697448" w14:textId="150EDFD1" w:rsidR="00EC2989" w:rsidRP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0005DD95" w14:textId="77777777" w:rsidR="00EC2989" w:rsidRDefault="00EC2989" w:rsidP="0069143B">
            <w:pPr>
              <w:rPr>
                <w:b/>
                <w:bCs/>
                <w:sz w:val="22"/>
                <w:szCs w:val="22"/>
              </w:rPr>
            </w:pPr>
            <w:r w:rsidRPr="00EC2989">
              <w:rPr>
                <w:b/>
                <w:bCs/>
                <w:sz w:val="22"/>
                <w:szCs w:val="22"/>
              </w:rPr>
              <w:t>Vissa förvaltningsärenden</w:t>
            </w:r>
          </w:p>
          <w:p w14:paraId="670F8BF2" w14:textId="77777777" w:rsid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  <w:p w14:paraId="5A789DF3" w14:textId="77777777" w:rsidR="00EC2989" w:rsidRPr="007373B6" w:rsidRDefault="00EC2989" w:rsidP="00EC2989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05067B7" w14:textId="77777777" w:rsidR="00EC2989" w:rsidRPr="007373B6" w:rsidRDefault="00EC2989" w:rsidP="00EC2989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3A9ED9AE" w14:textId="7C1259E4" w:rsidR="00EC2989" w:rsidRP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2989" w:rsidRPr="00EC2989" w14:paraId="7B092160" w14:textId="77777777" w:rsidTr="002A1EC6">
        <w:tc>
          <w:tcPr>
            <w:tcW w:w="753" w:type="dxa"/>
          </w:tcPr>
          <w:p w14:paraId="6A5B4CDF" w14:textId="69642F5A" w:rsidR="00EC2989" w:rsidRP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48D7169D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  <w:r w:rsidRPr="00EC2989">
              <w:rPr>
                <w:b/>
                <w:sz w:val="22"/>
                <w:szCs w:val="22"/>
              </w:rPr>
              <w:t>Framställningar och beslut från Riksdagens ombudsmän (JO)</w:t>
            </w:r>
          </w:p>
          <w:p w14:paraId="44B4FE2F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</w:p>
          <w:p w14:paraId="6E8829B6" w14:textId="77777777" w:rsidR="00EC2989" w:rsidRPr="007373B6" w:rsidRDefault="00EC2989" w:rsidP="00EC2989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B526BF" w14:textId="77777777" w:rsidR="00EC2989" w:rsidRPr="007373B6" w:rsidRDefault="00EC2989" w:rsidP="00EC2989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4BA10351" w14:textId="7E8B652A" w:rsidR="00EC2989" w:rsidRP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2989" w:rsidRPr="00EC2989" w14:paraId="5F64E554" w14:textId="77777777" w:rsidTr="002A1EC6">
        <w:tc>
          <w:tcPr>
            <w:tcW w:w="753" w:type="dxa"/>
          </w:tcPr>
          <w:p w14:paraId="74547B5B" w14:textId="275915D6" w:rsidR="00EC2989" w:rsidRP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027B9EBF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  <w:r w:rsidRPr="00EC2989">
              <w:rPr>
                <w:b/>
                <w:sz w:val="22"/>
                <w:szCs w:val="22"/>
              </w:rPr>
              <w:t>Granskning av utrikesministerns köp och innehav av försvarsaktier – G12</w:t>
            </w:r>
          </w:p>
          <w:p w14:paraId="3476636F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</w:p>
          <w:p w14:paraId="093B6B20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78959C1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45249D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69AA3A2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84366D" w14:textId="77777777" w:rsidR="00EC2989" w:rsidRPr="00AF5EC3" w:rsidRDefault="00EC2989" w:rsidP="00EC2989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80D4033" w14:textId="5B85BB7C" w:rsidR="00EC2989" w:rsidRP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2989" w:rsidRPr="00EC2989" w14:paraId="576CAC8E" w14:textId="77777777" w:rsidTr="002A1EC6">
        <w:tc>
          <w:tcPr>
            <w:tcW w:w="753" w:type="dxa"/>
          </w:tcPr>
          <w:p w14:paraId="70011EAB" w14:textId="7584B2F1" w:rsidR="00EC2989" w:rsidRP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0F6A6C65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  <w:r w:rsidRPr="00EC2989">
              <w:rPr>
                <w:b/>
                <w:sz w:val="22"/>
                <w:szCs w:val="22"/>
              </w:rPr>
              <w:t>Granskning av tidigare arbetsmarknads- och integrationsministerns köp och innehav av aktier – G13</w:t>
            </w:r>
          </w:p>
          <w:p w14:paraId="5852955E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</w:p>
          <w:p w14:paraId="73391568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FF72F6A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E2E06D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32C8BD98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1E3DC5" w14:textId="77777777" w:rsidR="00EC2989" w:rsidRPr="00AF5EC3" w:rsidRDefault="00EC2989" w:rsidP="00EC2989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760275C3" w14:textId="00CD2008" w:rsidR="00EC2989" w:rsidRP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2989" w:rsidRPr="00EC2989" w14:paraId="4C66603A" w14:textId="77777777" w:rsidTr="002A1EC6">
        <w:tc>
          <w:tcPr>
            <w:tcW w:w="753" w:type="dxa"/>
          </w:tcPr>
          <w:p w14:paraId="019FE0CB" w14:textId="60113711" w:rsidR="00EC2989" w:rsidRP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5B5EEF95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  <w:r w:rsidRPr="00EC2989">
              <w:rPr>
                <w:b/>
                <w:sz w:val="22"/>
                <w:szCs w:val="22"/>
              </w:rPr>
              <w:t>Granskning av tidigare utbildningsministerns aktieinnehav – G17</w:t>
            </w:r>
          </w:p>
          <w:p w14:paraId="5530D56D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</w:p>
          <w:p w14:paraId="4D78AC3C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745A62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BC1A3F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1E47C904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F7681C" w14:textId="77777777" w:rsidR="00EC2989" w:rsidRPr="00AF5EC3" w:rsidRDefault="00EC2989" w:rsidP="00EC2989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D7F6C30" w14:textId="641A04A3" w:rsidR="00EC2989" w:rsidRP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2989" w:rsidRPr="00EC2989" w14:paraId="00687465" w14:textId="77777777" w:rsidTr="002A1EC6">
        <w:tc>
          <w:tcPr>
            <w:tcW w:w="753" w:type="dxa"/>
          </w:tcPr>
          <w:p w14:paraId="324BE5BF" w14:textId="6D39296B" w:rsidR="00EC2989" w:rsidRP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543B8C01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  <w:r w:rsidRPr="00EC2989">
              <w:rPr>
                <w:b/>
                <w:sz w:val="22"/>
                <w:szCs w:val="22"/>
              </w:rPr>
              <w:t>Remisser till Lagrådet</w:t>
            </w:r>
          </w:p>
          <w:p w14:paraId="6C4BED25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</w:p>
          <w:p w14:paraId="37D58686" w14:textId="77777777" w:rsidR="00EC2989" w:rsidRPr="007373B6" w:rsidRDefault="00EC2989" w:rsidP="00EC2989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59693AE" w14:textId="77777777" w:rsidR="00EC2989" w:rsidRPr="007373B6" w:rsidRDefault="00EC2989" w:rsidP="00EC2989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24B9A129" w14:textId="0B76EC17" w:rsidR="00EC2989" w:rsidRP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2989" w:rsidRPr="00EC2989" w14:paraId="5C8044D5" w14:textId="77777777" w:rsidTr="002A1EC6">
        <w:tc>
          <w:tcPr>
            <w:tcW w:w="753" w:type="dxa"/>
          </w:tcPr>
          <w:p w14:paraId="792FA4D7" w14:textId="74349190" w:rsidR="00EC2989" w:rsidRP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497D0661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  <w:r w:rsidRPr="00EC2989">
              <w:rPr>
                <w:b/>
                <w:sz w:val="22"/>
                <w:szCs w:val="22"/>
              </w:rPr>
              <w:t>Utnämningen av ny överdirektör vid Myndigheten för samhällsskydd och beredskap – G11</w:t>
            </w:r>
          </w:p>
          <w:p w14:paraId="7CEDF939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</w:p>
          <w:p w14:paraId="507EF2A5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12F965C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A808EA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0E6AA30C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FDB304" w14:textId="77777777" w:rsidR="00EC2989" w:rsidRPr="00AF5EC3" w:rsidRDefault="00EC2989" w:rsidP="00EC2989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33D3B980" w14:textId="5C6A8144" w:rsidR="00EC2989" w:rsidRP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2989" w:rsidRPr="00EC2989" w14:paraId="38A440F1" w14:textId="77777777" w:rsidTr="002A1EC6">
        <w:tc>
          <w:tcPr>
            <w:tcW w:w="753" w:type="dxa"/>
          </w:tcPr>
          <w:p w14:paraId="02D81436" w14:textId="583730DF" w:rsid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7DC523FE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22700095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</w:p>
          <w:p w14:paraId="3DD31445" w14:textId="5BFB1A84" w:rsidR="00EC2989" w:rsidRPr="00DB0528" w:rsidRDefault="00EC2989" w:rsidP="00EC29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</w:t>
            </w:r>
            <w:r w:rsidR="00C475C7">
              <w:rPr>
                <w:sz w:val="22"/>
                <w:szCs w:val="22"/>
              </w:rPr>
              <w:t>e</w:t>
            </w:r>
            <w:r w:rsidR="006C5606">
              <w:rPr>
                <w:sz w:val="22"/>
                <w:szCs w:val="22"/>
              </w:rPr>
              <w:t>n</w:t>
            </w:r>
            <w:r w:rsidRPr="00DB05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Jennie Nilsson</w:t>
            </w:r>
            <w:r w:rsidRPr="00DB0528">
              <w:rPr>
                <w:sz w:val="22"/>
                <w:szCs w:val="22"/>
              </w:rPr>
              <w:t xml:space="preserve"> lämnade sammanträdet och vice ordförand</w:t>
            </w:r>
            <w:r w:rsidR="00C475C7">
              <w:rPr>
                <w:sz w:val="22"/>
                <w:szCs w:val="22"/>
              </w:rPr>
              <w:t>e</w:t>
            </w:r>
            <w:r w:rsidR="006C5606">
              <w:rPr>
                <w:sz w:val="22"/>
                <w:szCs w:val="22"/>
              </w:rPr>
              <w:t>n</w:t>
            </w:r>
            <w:r w:rsidRPr="00DB05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Mats Green</w:t>
            </w:r>
            <w:r w:rsidRPr="00DB0528">
              <w:rPr>
                <w:sz w:val="22"/>
                <w:szCs w:val="22"/>
              </w:rPr>
              <w:t xml:space="preserve"> övertog ledningen av sammanträdet.</w:t>
            </w:r>
          </w:p>
          <w:p w14:paraId="368C1F94" w14:textId="2CFDDF65" w:rsidR="00EC2989" w:rsidRPr="00EC2989" w:rsidRDefault="00EC2989" w:rsidP="0069143B">
            <w:pPr>
              <w:rPr>
                <w:b/>
                <w:sz w:val="22"/>
                <w:szCs w:val="22"/>
              </w:rPr>
            </w:pPr>
          </w:p>
        </w:tc>
      </w:tr>
      <w:tr w:rsidR="00EC2989" w:rsidRPr="00EC2989" w14:paraId="3D34C531" w14:textId="77777777" w:rsidTr="002A1EC6">
        <w:tc>
          <w:tcPr>
            <w:tcW w:w="753" w:type="dxa"/>
          </w:tcPr>
          <w:p w14:paraId="411EBA94" w14:textId="4EB01E85" w:rsidR="00EC2989" w:rsidRPr="00EC2989" w:rsidRDefault="00EC298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059ED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4FA80079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  <w:r w:rsidRPr="00EC2989">
              <w:rPr>
                <w:b/>
                <w:sz w:val="22"/>
                <w:szCs w:val="22"/>
              </w:rPr>
              <w:t>Utlysning av tjänster vid Regeringskansliet – G10</w:t>
            </w:r>
          </w:p>
          <w:p w14:paraId="22BBC598" w14:textId="77777777" w:rsidR="00EC2989" w:rsidRDefault="00EC2989" w:rsidP="0069143B">
            <w:pPr>
              <w:rPr>
                <w:b/>
                <w:sz w:val="22"/>
                <w:szCs w:val="22"/>
              </w:rPr>
            </w:pPr>
          </w:p>
          <w:p w14:paraId="18980CE5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C337B45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0CC3E1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4AC38952" w14:textId="77777777" w:rsidR="00EC2989" w:rsidRPr="00AF5EC3" w:rsidRDefault="00EC2989" w:rsidP="00EC2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77EEEC" w14:textId="77777777" w:rsidR="00EC2989" w:rsidRPr="00AF5EC3" w:rsidRDefault="00EC2989" w:rsidP="00EC2989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52E884A0" w14:textId="7B27036F" w:rsidR="00EC2989" w:rsidRPr="00EC2989" w:rsidRDefault="00EC298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EC2989" w14:paraId="60CC6338" w14:textId="77777777" w:rsidTr="002A1EC6">
        <w:trPr>
          <w:gridAfter w:val="1"/>
          <w:wAfter w:w="7" w:type="dxa"/>
        </w:trPr>
        <w:tc>
          <w:tcPr>
            <w:tcW w:w="7342" w:type="dxa"/>
            <w:gridSpan w:val="2"/>
          </w:tcPr>
          <w:p w14:paraId="744501D9" w14:textId="41838121" w:rsidR="008273F4" w:rsidRPr="00EC298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C2989">
              <w:rPr>
                <w:sz w:val="22"/>
                <w:szCs w:val="22"/>
              </w:rPr>
              <w:t>Justera</w:t>
            </w:r>
            <w:r w:rsidR="002A1EC6">
              <w:rPr>
                <w:sz w:val="22"/>
                <w:szCs w:val="22"/>
              </w:rPr>
              <w:t>t 2025-11-20</w:t>
            </w:r>
          </w:p>
          <w:p w14:paraId="3870F74F" w14:textId="722D3D1E" w:rsidR="00BC495C" w:rsidRPr="00EC2989" w:rsidRDefault="00FD4374" w:rsidP="00EC29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C2989">
              <w:rPr>
                <w:sz w:val="22"/>
                <w:szCs w:val="22"/>
              </w:rPr>
              <w:lastRenderedPageBreak/>
              <w:t>Jennie Nilsson</w:t>
            </w:r>
          </w:p>
        </w:tc>
      </w:tr>
    </w:tbl>
    <w:p w14:paraId="5F27F45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B3BCCC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65EC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CFF3E6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709D92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D650CB">
              <w:rPr>
                <w:sz w:val="20"/>
              </w:rPr>
              <w:t>06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FDC579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3189B4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20932A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5E91E4A" w14:textId="78FBA23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EC2989">
              <w:rPr>
                <w:sz w:val="20"/>
              </w:rPr>
              <w:t>11</w:t>
            </w:r>
          </w:p>
        </w:tc>
      </w:tr>
      <w:tr w:rsidR="005805B8" w14:paraId="2F3F7A3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FA1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B5AB" w14:textId="2DE5B51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4D0724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4A40" w14:textId="68B7C9A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D0724">
              <w:rPr>
                <w:sz w:val="20"/>
              </w:rPr>
              <w:t xml:space="preserve"> 13–14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26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B79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E5A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5B0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5B0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0CB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D15434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F48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D95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55D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0F6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94B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FF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B5E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D92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874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EF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896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4D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D79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F5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947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13F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D58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62E448D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454B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3413" w14:textId="08B9794A" w:rsidR="007E0A45" w:rsidRPr="00003AB2" w:rsidRDefault="004D072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0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72A8" w14:textId="64812572" w:rsidR="007E0A45" w:rsidRPr="00003AB2" w:rsidRDefault="004D072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54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7D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0A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EB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4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D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3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C1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D9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50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5D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E9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BD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:rsidRPr="008059ED" w14:paraId="2DEECE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620F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CB7E" w14:textId="4E6ED085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65F0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4E67" w14:textId="799753E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9152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D0B3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6208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A23F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46D2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AA66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E92A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CF7D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E971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77C7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046E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C275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DBD2" w14:textId="77777777" w:rsidR="0013655F" w:rsidRPr="006F54BA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1E13D3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A0BC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17E7" w14:textId="0C42577A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B6F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BE21" w14:textId="3D7AB709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CBC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AE2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F2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945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C3F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AB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635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693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BC8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399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2D7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553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00E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45F7A6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9FF2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FD9A" w14:textId="68228D5A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BF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C150" w14:textId="27CCA053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056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586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428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307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8BD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657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309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C7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2A8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3E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519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755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34E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25610F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F14E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1C6C" w14:textId="1095B214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21F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C8D" w14:textId="702F51A3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5A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394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C11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667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3FB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259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46E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D9B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701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F83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5C9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298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8F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1A666E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41F2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B12A" w14:textId="59DD70D2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05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B968" w14:textId="625BD0F9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8F6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BE0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21A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015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982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09A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29D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504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33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2E0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B6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43A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0B1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34AA4E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D846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E43F" w14:textId="1F3E140A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378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0C70" w14:textId="776CDCE9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E8B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D85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B1C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611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056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FE6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DD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69C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485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032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8E3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F0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89A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1BEEE6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7A88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659B" w14:textId="2B937EC1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DFF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2640" w14:textId="2663CB89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5A8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37B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74E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94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FA8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E92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79E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170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B41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F84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838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98D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898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30D8AC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0EA9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349F" w14:textId="547271A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9FB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FA4E" w14:textId="5D840808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543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49B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4CC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FB0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5D3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0C7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87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D9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D12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044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0C7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73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F3E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05F3F7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F00F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07E" w14:textId="457EEEB5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F85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D02A" w14:textId="2D34FCC4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C6E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72F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A47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DD5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7C6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691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9A9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CF3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B06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C9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39A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547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5E2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0B1D82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3F6E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6BFA" w14:textId="319863D5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29F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C1E5" w14:textId="64D1A738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4DE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27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6A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539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F40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E71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D1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E1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5B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8DA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8C9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9B4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E60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26AFF0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BD9D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F2F2" w14:textId="3E3AA032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0FA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1B35" w14:textId="5A08FC23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8EE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0FA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A00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4FD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6A6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2C0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277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EF8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D13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BB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280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10C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8C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3655F" w14:paraId="6D4A14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B1C3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52FA" w14:textId="6A207262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2DC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9617" w14:textId="25BDC10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AB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C9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98C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64C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19E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977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A79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D2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D38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E8F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10E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ED8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111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11A402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32FC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BE3F" w14:textId="79D0F9BB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26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B9F1" w14:textId="7BA2FC1C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3FD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286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C6F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AE4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44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714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C62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4DB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29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770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A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D7C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FB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04129C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0F78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5792" w14:textId="61097CDC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41D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ECF1" w14:textId="36AEC4D2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A6B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0AD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52F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A2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BD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9DA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AA2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458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129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A83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D1E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398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C8D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221EDE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8352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BEE7" w14:textId="4407DC90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CC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860D" w14:textId="69C16F7F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844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72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DDB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DAC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AC3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262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946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7B3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0AB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82D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529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6F4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2A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70FD9F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2158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DAE7" w14:textId="7CA55594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90A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5478" w14:textId="3CDF58B8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7EE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086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693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C20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00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C95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843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423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2B1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2B6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F9E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390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DC9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62051E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A391" w14:textId="77777777" w:rsidR="0013655F" w:rsidRPr="00244936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CED0" w14:textId="0688E53E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D2F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FEB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1E1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95B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E1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2EE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3D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A18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390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5C4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DA6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11A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3AD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3DB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63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79052C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49EE" w14:textId="77777777" w:rsidR="0013655F" w:rsidRPr="00244936" w:rsidRDefault="0013655F" w:rsidP="0013655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1810" w14:textId="4CCF39F0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E72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2FCC" w14:textId="5F5B4ECD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4A0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4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99D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F3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59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6C0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F0E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B0B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C5D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1B9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DF5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1AD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E0C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0EA180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4E6A" w14:textId="77777777" w:rsidR="0013655F" w:rsidRPr="00244936" w:rsidRDefault="0013655F" w:rsidP="0013655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A8F" w14:textId="44EE91CA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BF7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A51F" w14:textId="4CEB0502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8A4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99F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F2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12E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E5C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EB4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7A9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73E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53B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45F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DE9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BE2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33D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2A14B8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3DB5" w14:textId="77777777" w:rsidR="0013655F" w:rsidRPr="00244936" w:rsidRDefault="0013655F" w:rsidP="0013655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2D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B4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CB3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FC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757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FD7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AB8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60E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A2F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575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53C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5CE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9D1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B51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8B4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CF5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04F1F79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69C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B4F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6E9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BBE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066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587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85C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E8B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3C6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DEF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7A9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593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01A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51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829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9E6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6EF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20068D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FB81" w14:textId="77777777" w:rsidR="0013655F" w:rsidRPr="00244936" w:rsidRDefault="0013655F" w:rsidP="0013655F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69EB" w14:textId="0F5BD7EA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1EF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6F61" w14:textId="6F2C0533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C12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5BC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7E8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87B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576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841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D5C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C77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816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CA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358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132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8A2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508755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4319" w14:textId="77777777" w:rsidR="0013655F" w:rsidRPr="00244936" w:rsidRDefault="0013655F" w:rsidP="0013655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D77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EC9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50D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291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E03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EB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57B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B3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D47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BDB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DEF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90E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CC9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E0A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1CB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8AC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69AAFE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71B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74A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0F9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C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48E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FFE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A13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7E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DE8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288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A49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487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AA8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05F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9C8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1A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BD5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0023188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FD79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055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BFA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519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0BA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2B4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6D4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32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D0E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B89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3DF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0C2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50E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20E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66E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B69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3AB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170676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27BD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68C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ABA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344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BAF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BB5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DCB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257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18C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50C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E59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84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20A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639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64E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278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E4B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4F36DB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8EC7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491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37F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0B6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91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37C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74C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EBE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A0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870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177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065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92E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349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2C7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014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84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72F820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B77D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DC4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52A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7F0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202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78D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9F3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B34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A0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04F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1F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6AD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FA6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A59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D5E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3FD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AA3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01E4A9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1E66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EED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B7D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A7D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094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42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9B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438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67F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157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990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9C7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910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61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294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A4F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A01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060453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DC15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F66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06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E27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2ED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3FD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1A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04F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77C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F7A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F26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05E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711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406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55B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F9B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DB6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6700EF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354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74E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CD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2B1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E22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049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78C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7FE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50B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D5E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9D3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90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848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7B0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2C9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5D4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E82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2775FA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4836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0BD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6B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A2A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1DF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0D1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15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88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F0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1FF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C0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577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0E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B7C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682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EA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054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523809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7FE2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F6F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30E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F41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600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F8A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387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67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E39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334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F3F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AF7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F0D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8A6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558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FA2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896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1BC758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7492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E3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74E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743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76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ABE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6B5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34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AC7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58D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743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633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8ED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CE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9C6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E54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C1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76810F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5EC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19F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2E9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3B3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825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7FC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802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8B9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73F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FA5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C8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C5E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B5C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018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BCC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3B7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742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572679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52FB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62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F06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ADC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89F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EC8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AD1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3DA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908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68D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5CE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88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5EC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2FC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C4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4A8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FED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6576B4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1C39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ED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23F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27A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8D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F4E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307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93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18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99B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636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796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793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4FC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C4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0D9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C1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47F37F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41C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4B8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13B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457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30E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417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945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DD5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554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568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A68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233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DC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E34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7E7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BF7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64C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6EFEC8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AE4C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85C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14C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06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168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F1F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528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A45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A10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543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AC4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FC8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EB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434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185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DE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19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681E33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7EF6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7E1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A6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F32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D81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F26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04F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CC9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E54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2E9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B8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5CE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CA3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D5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F1E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EE1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91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7371B8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C173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418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F5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412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010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9E1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DBA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B86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821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8B9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CE6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37D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F45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23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AF3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FE7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1B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776A3C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C8D7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CDD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E84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1CB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8D1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DD6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F41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0A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ED9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2AB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BA8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6CD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420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DD0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0D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7C3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DFB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5DF2D0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1C8A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B5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DC7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39A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FB5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DE4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CB1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4EA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5A7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86B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A1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B89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421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4B4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350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B4B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87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7016C4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D8D2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DDD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23A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670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5B94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DCA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0DF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FE2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7C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9E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000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CD5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A7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A25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A7D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B55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54E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0490BD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8C80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D61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87D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8F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22C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E29D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955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76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A3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196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22D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884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9C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B6F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58D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7A9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71F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5855DE7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961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B42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A41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E10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748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6F5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A3A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6DF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D2A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51C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CB2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A5A6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CA6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62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BA6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FFC0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25A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341BDD2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A6A2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924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B0B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5CA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12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20E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E2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B6C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1B9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DF7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FAC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2A9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C65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FE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750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99E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51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262FDAC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F92E" w14:textId="77777777" w:rsidR="0013655F" w:rsidRPr="00244936" w:rsidRDefault="0013655F" w:rsidP="0013655F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2A68" w14:textId="5176E434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C9A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A8EB" w14:textId="06D06FD0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2CB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5CAB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C1D9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5E5F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59BA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60E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6DD8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F3EC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99B2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3055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11A7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FA3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0F61" w14:textId="77777777" w:rsidR="0013655F" w:rsidRPr="00003AB2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655F" w14:paraId="3F9E4CA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9A6CB" w14:textId="77777777" w:rsidR="0013655F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B075B0" w14:textId="77777777" w:rsidR="0013655F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FC6C4" w14:textId="77777777" w:rsidR="0013655F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92145" w14:textId="77777777" w:rsidR="0013655F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3655F" w14:paraId="7BFFBC2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E79EE" w14:textId="77777777" w:rsidR="0013655F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5C87733" w14:textId="77777777" w:rsidR="0013655F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691D444" w14:textId="77777777" w:rsidR="0013655F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3890E8B" w14:textId="77777777" w:rsidR="0013655F" w:rsidRDefault="0013655F" w:rsidP="001365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CE29703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24B8D"/>
    <w:multiLevelType w:val="hybridMultilevel"/>
    <w:tmpl w:val="5122E4E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94015">
    <w:abstractNumId w:val="0"/>
  </w:num>
  <w:num w:numId="2" w16cid:durableId="1682194394">
    <w:abstractNumId w:val="8"/>
  </w:num>
  <w:num w:numId="3" w16cid:durableId="452481794">
    <w:abstractNumId w:val="6"/>
  </w:num>
  <w:num w:numId="4" w16cid:durableId="1110855823">
    <w:abstractNumId w:val="7"/>
  </w:num>
  <w:num w:numId="5" w16cid:durableId="1595019891">
    <w:abstractNumId w:val="2"/>
  </w:num>
  <w:num w:numId="6" w16cid:durableId="1213276437">
    <w:abstractNumId w:val="9"/>
  </w:num>
  <w:num w:numId="7" w16cid:durableId="1726755701">
    <w:abstractNumId w:val="5"/>
  </w:num>
  <w:num w:numId="8" w16cid:durableId="51660095">
    <w:abstractNumId w:val="4"/>
  </w:num>
  <w:num w:numId="9" w16cid:durableId="860817767">
    <w:abstractNumId w:val="1"/>
  </w:num>
  <w:num w:numId="10" w16cid:durableId="609629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E90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655F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0706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1EC6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072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5606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59ED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3E90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570B"/>
    <w:rsid w:val="00B11C9C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475C7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09AC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989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5FB0E"/>
  <w15:chartTrackingRefBased/>
  <w15:docId w15:val="{EBBEE8B2-5C9A-40A7-A66E-5134CCD4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989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20</TotalTime>
  <Pages>4</Pages>
  <Words>543</Words>
  <Characters>4288</Characters>
  <Application>Microsoft Office Word</Application>
  <DocSecurity>0</DocSecurity>
  <Lines>1429</Lines>
  <Paragraphs>268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10</cp:revision>
  <cp:lastPrinted>2021-05-04T07:05:00Z</cp:lastPrinted>
  <dcterms:created xsi:type="dcterms:W3CDTF">2025-11-17T12:51:00Z</dcterms:created>
  <dcterms:modified xsi:type="dcterms:W3CDTF">2026-05-06T11:48:00Z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