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BA7E11" w:rsidRDefault="00FA634F" w14:paraId="7496A08B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AB691F0C01364BE88EF4556689147BDE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3dd1ccf1-05aa-4cb5-a253-d6eef9618b68"/>
        <w:id w:val="-1354484800"/>
        <w:lock w:val="sdtLocked"/>
      </w:sdtPr>
      <w:sdtEndPr/>
      <w:sdtContent>
        <w:p w:rsidR="00AA2BD7" w:rsidRDefault="00286B99" w14:paraId="1197854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se över beslutsprocessen angående yrkesutbildningar i syfte att snabbare än i dag kunna starta nya yrkesutbildningar där behoven finns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C86253E9961F41B4BF68F8C1AE063348"/>
        </w:placeholder>
        <w:text/>
      </w:sdtPr>
      <w:sdtEndPr/>
      <w:sdtContent>
        <w:p w:rsidRPr="009B062B" w:rsidR="006D79C9" w:rsidP="00333E95" w:rsidRDefault="006D79C9" w14:paraId="160BD9B7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086850" w:rsidP="008E0FE2" w:rsidRDefault="00230595" w14:paraId="59A22DDA" w14:textId="265C9280">
      <w:pPr>
        <w:pStyle w:val="Normalutanindragellerluft"/>
      </w:pPr>
      <w:r>
        <w:t xml:space="preserve">Det finns ett stort behov av utbildad arbetskraft på olika nivåer i Sverige. Många företag </w:t>
      </w:r>
      <w:r w:rsidRPr="002F50DD">
        <w:rPr>
          <w:spacing w:val="-2"/>
        </w:rPr>
        <w:t>har brist på utbildad arbetskraft. Yrkesutbild</w:t>
      </w:r>
      <w:r w:rsidRPr="002F50DD" w:rsidR="00086850">
        <w:rPr>
          <w:spacing w:val="-2"/>
        </w:rPr>
        <w:t xml:space="preserve">ade personer </w:t>
      </w:r>
      <w:r w:rsidRPr="002F50DD">
        <w:rPr>
          <w:spacing w:val="-2"/>
        </w:rPr>
        <w:t xml:space="preserve">är efterfrågade och </w:t>
      </w:r>
      <w:r w:rsidRPr="002F50DD" w:rsidR="00086850">
        <w:rPr>
          <w:spacing w:val="-2"/>
        </w:rPr>
        <w:t xml:space="preserve">utbildningen </w:t>
      </w:r>
      <w:r w:rsidR="00086850">
        <w:t xml:space="preserve">ger </w:t>
      </w:r>
      <w:r>
        <w:t xml:space="preserve">ofta en mycket bra väg in i ett nytt jobb. Det är därför viktigt att man gör allt man kan för att snabba </w:t>
      </w:r>
      <w:r w:rsidR="00286B99">
        <w:t>på</w:t>
      </w:r>
      <w:r>
        <w:t xml:space="preserve"> beslutsprocesser och underlättar för att så snabbt som möjligt få igång nödvändiga yrkesutbildningar. Idag kan det ibland ta lång tid innan beslut</w:t>
      </w:r>
      <w:r w:rsidR="00086850">
        <w:t>en</w:t>
      </w:r>
      <w:r>
        <w:t xml:space="preserve"> om nya yrkesutbildningar </w:t>
      </w:r>
      <w:r w:rsidR="00086850">
        <w:t xml:space="preserve">kommer </w:t>
      </w:r>
      <w:r>
        <w:t>vilket i sin tur då försenar starten</w:t>
      </w:r>
      <w:r w:rsidR="00086850">
        <w:t xml:space="preserve"> av utbildningen, många berörda får vänta på besked,</w:t>
      </w:r>
      <w:r>
        <w:t xml:space="preserve"> men </w:t>
      </w:r>
      <w:r w:rsidR="00286B99">
        <w:t xml:space="preserve">det försenar </w:t>
      </w:r>
      <w:r>
        <w:t>också den dagen orten har färdigutbildad arbetskraft</w:t>
      </w:r>
      <w:r w:rsidR="00086850">
        <w:t xml:space="preserve"> till sina företag</w:t>
      </w:r>
      <w:r>
        <w:t xml:space="preserve">. Att vänta är frustrerande både för den som ska gå i den nya utbildningen </w:t>
      </w:r>
      <w:r w:rsidR="00286B99">
        <w:t xml:space="preserve">och </w:t>
      </w:r>
      <w:r w:rsidR="00086850">
        <w:t xml:space="preserve">för de som ska anordna och driva utbildningen. En snabbare och tydligare beslutsprocess när det gäller yrkesutbildningar skulle underlätta för fler att få en utbildning och ett jobb. </w:t>
      </w:r>
      <w:r>
        <w:t xml:space="preserve">  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599257B28A94C3EBF1D703FCAAFE817"/>
        </w:placeholder>
      </w:sdtPr>
      <w:sdtEndPr>
        <w:rPr>
          <w:i w:val="0"/>
          <w:noProof w:val="0"/>
        </w:rPr>
      </w:sdtEndPr>
      <w:sdtContent>
        <w:p w:rsidR="00BA7E11" w:rsidP="00BA7E11" w:rsidRDefault="00BA7E11" w14:paraId="7E84DCF3" w14:textId="77777777"/>
        <w:p w:rsidRPr="008E0FE2" w:rsidR="004801AC" w:rsidP="00BA7E11" w:rsidRDefault="00FA634F" w14:paraId="0DDBE52F" w14:textId="0107102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A2BD7" w14:paraId="4C2FD05A" w14:textId="77777777">
        <w:trPr>
          <w:cantSplit/>
        </w:trPr>
        <w:tc>
          <w:tcPr>
            <w:tcW w:w="50" w:type="pct"/>
            <w:vAlign w:val="bottom"/>
          </w:tcPr>
          <w:p w:rsidR="00AA2BD7" w:rsidRDefault="00286B99" w14:paraId="460FD273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AA2BD7" w:rsidRDefault="00AA2BD7" w14:paraId="680969E1" w14:textId="77777777">
            <w:pPr>
              <w:pStyle w:val="Underskrifter"/>
              <w:spacing w:after="0"/>
            </w:pPr>
          </w:p>
        </w:tc>
      </w:tr>
    </w:tbl>
    <w:p w:rsidR="009D7004" w:rsidRDefault="009D7004" w14:paraId="20346C44" w14:textId="77777777"/>
    <w:sectPr w:rsidR="009D7004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602A1" w14:textId="77777777" w:rsidR="00BA7531" w:rsidRDefault="00BA7531" w:rsidP="000C1CAD">
      <w:pPr>
        <w:spacing w:line="240" w:lineRule="auto"/>
      </w:pPr>
      <w:r>
        <w:separator/>
      </w:r>
    </w:p>
  </w:endnote>
  <w:endnote w:type="continuationSeparator" w:id="0">
    <w:p w14:paraId="5486F69B" w14:textId="77777777" w:rsidR="00BA7531" w:rsidRDefault="00BA753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ACC7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1CB8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7DE9D" w14:textId="562C1D39" w:rsidR="00262EA3" w:rsidRPr="00BA7E11" w:rsidRDefault="00262EA3" w:rsidP="00BA7E1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35161" w14:textId="77777777" w:rsidR="00BA7531" w:rsidRDefault="00BA7531" w:rsidP="000C1CAD">
      <w:pPr>
        <w:spacing w:line="240" w:lineRule="auto"/>
      </w:pPr>
      <w:r>
        <w:separator/>
      </w:r>
    </w:p>
  </w:footnote>
  <w:footnote w:type="continuationSeparator" w:id="0">
    <w:p w14:paraId="1EA1FB53" w14:textId="77777777" w:rsidR="00BA7531" w:rsidRDefault="00BA753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A3A1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13551B0" wp14:editId="158B9AA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ED34A4" w14:textId="224EFB72" w:rsidR="00262EA3" w:rsidRDefault="00FA634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23059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990707">
                                <w:t>1768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13551B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FED34A4" w14:textId="224EFB72" w:rsidR="00262EA3" w:rsidRDefault="00FA634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23059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990707">
                          <w:t>1768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EB31BA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31D39" w14:textId="77777777" w:rsidR="00262EA3" w:rsidRDefault="00262EA3" w:rsidP="008563AC">
    <w:pPr>
      <w:jc w:val="right"/>
    </w:pPr>
  </w:p>
  <w:p w14:paraId="6BC4EE8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6E47E" w14:textId="77777777" w:rsidR="00262EA3" w:rsidRDefault="00FA634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7B846EB" wp14:editId="638567D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738C02A" w14:textId="68ABCD56" w:rsidR="00262EA3" w:rsidRDefault="00FA634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A7E1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230595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990707">
          <w:t>1768</w:t>
        </w:r>
      </w:sdtContent>
    </w:sdt>
  </w:p>
  <w:p w14:paraId="6730F7FA" w14:textId="77777777" w:rsidR="00262EA3" w:rsidRPr="008227B3" w:rsidRDefault="00FA634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CA6212A" w14:textId="32A9F7C6" w:rsidR="00262EA3" w:rsidRPr="008227B3" w:rsidRDefault="00FA634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A7E11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A7E11">
          <w:t>:2769</w:t>
        </w:r>
      </w:sdtContent>
    </w:sdt>
  </w:p>
  <w:p w14:paraId="6C531EF3" w14:textId="21830BEB" w:rsidR="00262EA3" w:rsidRDefault="00FA634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A7E11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BD7302F" w14:textId="431CFD79" w:rsidR="00262EA3" w:rsidRDefault="00230595" w:rsidP="00283E0F">
        <w:pPr>
          <w:pStyle w:val="FSHRub2"/>
        </w:pPr>
        <w:r>
          <w:t>Snabbare etablering av yrkesutbildningar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960681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23059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850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0595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B99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50DD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9C8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64CD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5EF5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2D6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707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004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8F2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BD7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06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31"/>
    <w:rsid w:val="00BA75EA"/>
    <w:rsid w:val="00BA7883"/>
    <w:rsid w:val="00BA7E11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2B3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634F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970D742"/>
  <w15:chartTrackingRefBased/>
  <w15:docId w15:val="{D5626ECF-F1E4-4EDA-895A-ED0988D28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B691F0C01364BE88EF4556689147B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560899-3FC2-4FA7-AA93-A20E18305532}"/>
      </w:docPartPr>
      <w:docPartBody>
        <w:p w:rsidR="000F5597" w:rsidRDefault="00897EA6">
          <w:pPr>
            <w:pStyle w:val="AB691F0C01364BE88EF4556689147BD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86253E9961F41B4BF68F8C1AE0633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3F16A9-D002-4E67-BC30-71E191EC9C8B}"/>
      </w:docPartPr>
      <w:docPartBody>
        <w:p w:rsidR="000F5597" w:rsidRDefault="00897EA6">
          <w:pPr>
            <w:pStyle w:val="C86253E9961F41B4BF68F8C1AE06334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599257B28A94C3EBF1D703FCAAFE8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2E9718-3D50-4479-8A87-75443467903C}"/>
      </w:docPartPr>
      <w:docPartBody>
        <w:p w:rsidR="00C052CC" w:rsidRDefault="00C052C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597"/>
    <w:rsid w:val="00010290"/>
    <w:rsid w:val="000F5597"/>
    <w:rsid w:val="00897EA6"/>
    <w:rsid w:val="00C05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B691F0C01364BE88EF4556689147BDE">
    <w:name w:val="AB691F0C01364BE88EF4556689147BDE"/>
  </w:style>
  <w:style w:type="paragraph" w:customStyle="1" w:styleId="C86253E9961F41B4BF68F8C1AE063348">
    <w:name w:val="C86253E9961F41B4BF68F8C1AE0633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E2AC0D-D86A-4868-8E27-EB2D63C54842}"/>
</file>

<file path=customXml/itemProps2.xml><?xml version="1.0" encoding="utf-8"?>
<ds:datastoreItem xmlns:ds="http://schemas.openxmlformats.org/officeDocument/2006/customXml" ds:itemID="{E9B2468D-C13F-45BB-9142-452E8440861C}"/>
</file>

<file path=customXml/itemProps3.xml><?xml version="1.0" encoding="utf-8"?>
<ds:datastoreItem xmlns:ds="http://schemas.openxmlformats.org/officeDocument/2006/customXml" ds:itemID="{D804B84D-0EEF-433D-9D29-3504CD92A8F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194</Words>
  <Characters>1043</Characters>
  <Application>Microsoft Office Word</Application>
  <DocSecurity>0</DocSecurity>
  <Lines>21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M1768 Snabbare etablering av yrkesutbildningar</vt:lpstr>
      <vt:lpstr>
      </vt:lpstr>
    </vt:vector>
  </TitlesOfParts>
  <Company>Sveriges riksdag</Company>
  <LinksUpToDate>false</LinksUpToDate>
  <CharactersWithSpaces>1231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