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A0E38" w:rsidRDefault="007F68DB" w14:paraId="4108F32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33AEDB97EE044239DCD9BF1C686723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cb4d456-f0fc-4360-8503-5e435dde2ef1"/>
        <w:id w:val="372121594"/>
        <w:lock w:val="sdtLocked"/>
      </w:sdtPr>
      <w:sdtEndPr/>
      <w:sdtContent>
        <w:p w:rsidR="002C6E23" w:rsidRDefault="00156130" w14:paraId="09729051" w14:textId="77777777">
          <w:pPr>
            <w:pStyle w:val="Frslagstext"/>
            <w:numPr>
              <w:ilvl w:val="0"/>
              <w:numId w:val="0"/>
            </w:numPr>
          </w:pPr>
          <w:r w:rsidRPr="007F68DB">
            <w:t>Riksdagen ställer sig bakom det som anförs i motionen om att se över möjligheten att</w:t>
          </w:r>
          <w:r w:rsidRPr="007F68DB">
            <w:rPr>
              <w:spacing w:val="-3"/>
            </w:rPr>
            <w:t xml:space="preserve"> införa ett skatteavdrag för dem som tar körkort för buss eller lastbil om det sedan resulterar</w:t>
          </w:r>
          <w:r>
            <w:t xml:space="preserve"> i att man får ett chaufförsjobb,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5913401659346AEA85E2E9139F15987"/>
        </w:placeholder>
        <w:text/>
      </w:sdtPr>
      <w:sdtEndPr/>
      <w:sdtContent>
        <w:p w:rsidRPr="009B062B" w:rsidR="006D79C9" w:rsidP="00333E95" w:rsidRDefault="006D79C9" w14:paraId="446EC48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12610" w:rsidP="00B12610" w:rsidRDefault="00B12610" w14:paraId="15359F17" w14:textId="24D41045">
      <w:pPr>
        <w:pStyle w:val="Normalutanindragellerluft"/>
      </w:pPr>
      <w:r w:rsidRPr="007F68DB">
        <w:rPr>
          <w:spacing w:val="-3"/>
        </w:rPr>
        <w:t>För att lättare kunna bo och arbeta i hela landet är det viktigt att våra ungdomar tar körkort</w:t>
      </w:r>
      <w:r>
        <w:t xml:space="preserve">. </w:t>
      </w:r>
      <w:r w:rsidRPr="007F68DB">
        <w:rPr>
          <w:spacing w:val="-2"/>
        </w:rPr>
        <w:t>Körkortsutbildningen är en av våra viktigaste utbildningar, men utbildningen både kostar</w:t>
      </w:r>
      <w:r>
        <w:t xml:space="preserve"> pengar och tar tid, vilket gör att många avstår då de saknar ekonomi för att kunna ta kör</w:t>
      </w:r>
      <w:r w:rsidR="007F68DB">
        <w:softHyphen/>
      </w:r>
      <w:r>
        <w:t xml:space="preserve">kortet. Därför bör ett avdrag övervägas, ett så kallat rattavdrag, som gör att den som tar </w:t>
      </w:r>
      <w:r w:rsidRPr="007F68DB">
        <w:rPr>
          <w:spacing w:val="-2"/>
        </w:rPr>
        <w:t>ett buss- eller lastbilskörkort därefter kan dra av kostnaden för körkortet mot sin inkomst</w:t>
      </w:r>
      <w:r>
        <w:t xml:space="preserve"> som buss- eller lastbilschaufför. Detta skulle också underlätta för att få</w:t>
      </w:r>
      <w:r w:rsidR="00156130">
        <w:t xml:space="preserve"> </w:t>
      </w:r>
      <w:r>
        <w:t xml:space="preserve">fler att ta körkort och sedan börja jobba som buss- och lastbilschaufförer. </w:t>
      </w:r>
    </w:p>
    <w:p w:rsidR="00B12610" w:rsidP="007F68DB" w:rsidRDefault="00B12610" w14:paraId="1FA3E559" w14:textId="0685D57F">
      <w:pPr>
        <w:ind w:firstLine="284"/>
      </w:pPr>
      <w:r w:rsidRPr="007F68DB">
        <w:rPr>
          <w:spacing w:val="-2"/>
        </w:rPr>
        <w:t>Sverige behöver fler chaufförer till bussar och lastbilar</w:t>
      </w:r>
      <w:r w:rsidRPr="007F68DB" w:rsidR="00156130">
        <w:rPr>
          <w:spacing w:val="-2"/>
        </w:rPr>
        <w:t>,</w:t>
      </w:r>
      <w:r w:rsidRPr="007F68DB">
        <w:rPr>
          <w:spacing w:val="-2"/>
        </w:rPr>
        <w:t xml:space="preserve"> och att då göra det avdragsgillt </w:t>
      </w:r>
      <w:r>
        <w:t xml:space="preserve">att ta buss- eller lastbilskort skulle kunna motivera och underlätta för fler att ha råd att ta buss- eller lastbilskörkortet.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B8CDFC6E8A40C89C7077F88B552449"/>
        </w:placeholder>
      </w:sdtPr>
      <w:sdtEndPr>
        <w:rPr>
          <w:i w:val="0"/>
          <w:noProof w:val="0"/>
        </w:rPr>
      </w:sdtEndPr>
      <w:sdtContent>
        <w:p w:rsidR="007A0E38" w:rsidP="007A0E38" w:rsidRDefault="007A0E38" w14:paraId="537DDBEF" w14:textId="77777777"/>
        <w:p w:rsidRPr="008E0FE2" w:rsidR="007A0E38" w:rsidP="007A0E38" w:rsidRDefault="007F68DB" w14:paraId="2E92D30A" w14:textId="5FA5E58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C6E23" w14:paraId="4999C07D" w14:textId="77777777">
        <w:trPr>
          <w:cantSplit/>
        </w:trPr>
        <w:tc>
          <w:tcPr>
            <w:tcW w:w="50" w:type="pct"/>
            <w:vAlign w:val="bottom"/>
          </w:tcPr>
          <w:p w:rsidR="002C6E23" w:rsidRDefault="00156130" w14:paraId="0510E91E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C6E23" w:rsidRDefault="002C6E23" w14:paraId="74CBCD8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FDCAC0D" w14:textId="51B7002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0F3F2" w14:textId="77777777" w:rsidR="005716D9" w:rsidRDefault="005716D9" w:rsidP="000C1CAD">
      <w:pPr>
        <w:spacing w:line="240" w:lineRule="auto"/>
      </w:pPr>
      <w:r>
        <w:separator/>
      </w:r>
    </w:p>
  </w:endnote>
  <w:endnote w:type="continuationSeparator" w:id="0">
    <w:p w14:paraId="3DC29DBD" w14:textId="77777777" w:rsidR="005716D9" w:rsidRDefault="005716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6B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43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752F7" w14:textId="2D7A65A1" w:rsidR="00262EA3" w:rsidRPr="007A0E38" w:rsidRDefault="00262EA3" w:rsidP="007A0E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DC3FA" w14:textId="77777777" w:rsidR="005716D9" w:rsidRDefault="005716D9" w:rsidP="000C1CAD">
      <w:pPr>
        <w:spacing w:line="240" w:lineRule="auto"/>
      </w:pPr>
      <w:r>
        <w:separator/>
      </w:r>
    </w:p>
  </w:footnote>
  <w:footnote w:type="continuationSeparator" w:id="0">
    <w:p w14:paraId="3BF29CAF" w14:textId="77777777" w:rsidR="005716D9" w:rsidRDefault="005716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056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99F91D" wp14:editId="0DF6C9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F1C21" w14:textId="7ADC8EFF" w:rsidR="00262EA3" w:rsidRDefault="007F68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126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84120">
                                <w:t>1053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99F91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59F1C21" w14:textId="7ADC8EFF" w:rsidR="00262EA3" w:rsidRDefault="007F68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126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84120">
                          <w:t>1053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69ACF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6638" w14:textId="77777777" w:rsidR="00262EA3" w:rsidRDefault="00262EA3" w:rsidP="008563AC">
    <w:pPr>
      <w:jc w:val="right"/>
    </w:pPr>
  </w:p>
  <w:p w14:paraId="553C37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CF9B7" w14:textId="77777777" w:rsidR="00262EA3" w:rsidRDefault="007F68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932517" wp14:editId="5B02CD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24A032" w14:textId="5320D932" w:rsidR="00262EA3" w:rsidRDefault="007F68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0E3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1261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4120">
          <w:t>1053</w:t>
        </w:r>
      </w:sdtContent>
    </w:sdt>
  </w:p>
  <w:p w14:paraId="33227947" w14:textId="77777777" w:rsidR="00262EA3" w:rsidRPr="008227B3" w:rsidRDefault="007F68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936DD6" w14:textId="413DE51A" w:rsidR="00262EA3" w:rsidRPr="008227B3" w:rsidRDefault="007F68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0E3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0E38">
          <w:t>:2143</w:t>
        </w:r>
      </w:sdtContent>
    </w:sdt>
  </w:p>
  <w:p w14:paraId="4EE98ACD" w14:textId="6FF403E2" w:rsidR="00262EA3" w:rsidRDefault="007F68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A0E3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7EAF10" w14:textId="26F5F888" w:rsidR="00262EA3" w:rsidRDefault="00C84120" w:rsidP="00283E0F">
        <w:pPr>
          <w:pStyle w:val="FSHRub2"/>
        </w:pPr>
        <w:r>
          <w:t>Skatteavdrag för att ta buss- och lastbilskörkort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0EFB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51949927">
    <w:abstractNumId w:val="9"/>
  </w:num>
  <w:num w:numId="2" w16cid:durableId="1106920718">
    <w:abstractNumId w:val="8"/>
  </w:num>
  <w:num w:numId="3" w16cid:durableId="300774604">
    <w:abstractNumId w:val="14"/>
  </w:num>
  <w:num w:numId="4" w16cid:durableId="75707898">
    <w:abstractNumId w:val="12"/>
  </w:num>
  <w:num w:numId="5" w16cid:durableId="1229993245">
    <w:abstractNumId w:val="15"/>
  </w:num>
  <w:num w:numId="6" w16cid:durableId="1616710726">
    <w:abstractNumId w:val="16"/>
  </w:num>
  <w:num w:numId="7" w16cid:durableId="1709720248">
    <w:abstractNumId w:val="10"/>
  </w:num>
  <w:num w:numId="8" w16cid:durableId="447819719">
    <w:abstractNumId w:val="11"/>
  </w:num>
  <w:num w:numId="9" w16cid:durableId="1061370952">
    <w:abstractNumId w:val="13"/>
  </w:num>
  <w:num w:numId="10" w16cid:durableId="793792472">
    <w:abstractNumId w:val="18"/>
  </w:num>
  <w:num w:numId="11" w16cid:durableId="1811439850">
    <w:abstractNumId w:val="17"/>
  </w:num>
  <w:num w:numId="12" w16cid:durableId="1841315391">
    <w:abstractNumId w:val="17"/>
  </w:num>
  <w:num w:numId="13" w16cid:durableId="7564745">
    <w:abstractNumId w:val="3"/>
  </w:num>
  <w:num w:numId="14" w16cid:durableId="902956530">
    <w:abstractNumId w:val="2"/>
  </w:num>
  <w:num w:numId="15" w16cid:durableId="1376002991">
    <w:abstractNumId w:val="1"/>
  </w:num>
  <w:num w:numId="16" w16cid:durableId="1291400658">
    <w:abstractNumId w:val="0"/>
  </w:num>
  <w:num w:numId="17" w16cid:durableId="37438675">
    <w:abstractNumId w:val="7"/>
  </w:num>
  <w:num w:numId="18" w16cid:durableId="866211781">
    <w:abstractNumId w:val="6"/>
  </w:num>
  <w:num w:numId="19" w16cid:durableId="44069900">
    <w:abstractNumId w:val="5"/>
  </w:num>
  <w:num w:numId="20" w16cid:durableId="1543595853">
    <w:abstractNumId w:val="4"/>
  </w:num>
  <w:num w:numId="21" w16cid:durableId="1159661685">
    <w:abstractNumId w:val="17"/>
  </w:num>
  <w:num w:numId="22" w16cid:durableId="599878187">
    <w:abstractNumId w:val="17"/>
  </w:num>
  <w:num w:numId="23" w16cid:durableId="2134136097">
    <w:abstractNumId w:val="17"/>
  </w:num>
  <w:num w:numId="24" w16cid:durableId="500118991">
    <w:abstractNumId w:val="17"/>
  </w:num>
  <w:num w:numId="25" w16cid:durableId="197856620">
    <w:abstractNumId w:val="17"/>
  </w:num>
  <w:num w:numId="26" w16cid:durableId="1510676898">
    <w:abstractNumId w:val="18"/>
  </w:num>
  <w:num w:numId="27" w16cid:durableId="2137095897">
    <w:abstractNumId w:val="18"/>
  </w:num>
  <w:num w:numId="28" w16cid:durableId="973020079">
    <w:abstractNumId w:val="18"/>
  </w:num>
  <w:num w:numId="29" w16cid:durableId="333652374">
    <w:abstractNumId w:val="18"/>
  </w:num>
  <w:num w:numId="30" w16cid:durableId="652149868">
    <w:abstractNumId w:val="17"/>
  </w:num>
  <w:num w:numId="31" w16cid:durableId="1172719089">
    <w:abstractNumId w:val="17"/>
  </w:num>
  <w:num w:numId="32" w16cid:durableId="391005576">
    <w:abstractNumId w:val="18"/>
  </w:num>
  <w:num w:numId="33" w16cid:durableId="95089424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126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130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E8B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E23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77B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6D9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0EB0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E38"/>
    <w:rsid w:val="007A0FD8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8DB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03F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610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3E2C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120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8FC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7FD986"/>
  <w15:chartTrackingRefBased/>
  <w15:docId w15:val="{F97B3DA6-7CCE-41E8-B234-2EECDB5F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3AEDB97EE044239DCD9BF1C6867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5E8CC-823A-4007-B116-45410FD1BB6A}"/>
      </w:docPartPr>
      <w:docPartBody>
        <w:p w:rsidR="00A1395A" w:rsidRDefault="00A1395A">
          <w:pPr>
            <w:pStyle w:val="933AEDB97EE044239DCD9BF1C68672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913401659346AEA85E2E9139F15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BA29C-AF38-421C-8F45-39D5C3D8ACE7}"/>
      </w:docPartPr>
      <w:docPartBody>
        <w:p w:rsidR="00A1395A" w:rsidRDefault="00A1395A">
          <w:pPr>
            <w:pStyle w:val="65913401659346AEA85E2E9139F159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B8CDFC6E8A40C89C7077F88B552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054D3-F684-4D25-A900-E26912BCA837}"/>
      </w:docPartPr>
      <w:docPartBody>
        <w:p w:rsidR="00CE5211" w:rsidRDefault="00CE52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86889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5A"/>
    <w:rsid w:val="00436E8C"/>
    <w:rsid w:val="00680EB0"/>
    <w:rsid w:val="007A0FD8"/>
    <w:rsid w:val="00A1395A"/>
    <w:rsid w:val="00B7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33AEDB97EE044239DCD9BF1C686723E">
    <w:name w:val="933AEDB97EE044239DCD9BF1C686723E"/>
  </w:style>
  <w:style w:type="paragraph" w:customStyle="1" w:styleId="65913401659346AEA85E2E9139F15987">
    <w:name w:val="65913401659346AEA85E2E9139F159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1B06E5-E376-4A14-8482-4C78732CF634}"/>
</file>

<file path=customXml/itemProps2.xml><?xml version="1.0" encoding="utf-8"?>
<ds:datastoreItem xmlns:ds="http://schemas.openxmlformats.org/officeDocument/2006/customXml" ds:itemID="{91BC2DB9-8FFE-4434-9F50-73FCBAF210E1}"/>
</file>

<file path=customXml/itemProps3.xml><?xml version="1.0" encoding="utf-8"?>
<ds:datastoreItem xmlns:ds="http://schemas.openxmlformats.org/officeDocument/2006/customXml" ds:itemID="{3C8C1763-EAA5-42BA-9CC0-998EF45D55B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978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