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72B4" w:rsidRPr="00213F00" w:rsidTr="00C872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72B4" w:rsidRPr="00213F00" w:rsidRDefault="00F348A2" w:rsidP="00C872B4">
            <w:pPr>
              <w:pStyle w:val="RSKRbeteckning"/>
              <w:spacing w:before="240"/>
            </w:pPr>
            <w:r w:rsidRPr="00213F00">
              <w:t>Riksdagsskrivelse</w:t>
            </w:r>
          </w:p>
          <w:p w:rsidR="00C872B4" w:rsidRPr="00213F00" w:rsidRDefault="00F348A2" w:rsidP="00C872B4">
            <w:pPr>
              <w:pStyle w:val="RSKRbeteckning"/>
            </w:pPr>
            <w:r w:rsidRPr="00213F00">
              <w:t>2010/11</w:t>
            </w:r>
            <w:r w:rsidR="00C872B4" w:rsidRPr="00213F00">
              <w:t>:</w:t>
            </w:r>
            <w:r w:rsidRPr="00213F00">
              <w:t>109</w:t>
            </w:r>
          </w:p>
        </w:tc>
        <w:tc>
          <w:tcPr>
            <w:tcW w:w="1134" w:type="dxa"/>
          </w:tcPr>
          <w:p w:rsidR="00C872B4" w:rsidRPr="00213F00" w:rsidRDefault="00213F00" w:rsidP="00C872B4">
            <w:pPr>
              <w:jc w:val="right"/>
            </w:pPr>
            <w:r w:rsidRPr="00213F0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2B4" w:rsidRPr="00213F00" w:rsidTr="00C872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72B4" w:rsidRPr="00213F00" w:rsidRDefault="00C872B4">
            <w:pPr>
              <w:rPr>
                <w:sz w:val="10"/>
              </w:rPr>
            </w:pPr>
          </w:p>
        </w:tc>
      </w:tr>
    </w:tbl>
    <w:p w:rsidR="00C872B4" w:rsidRPr="00213F00" w:rsidRDefault="00C872B4"/>
    <w:p w:rsidR="00C872B4" w:rsidRPr="00213F00" w:rsidRDefault="00F348A2" w:rsidP="00C872B4">
      <w:pPr>
        <w:pStyle w:val="Mottagare1"/>
      </w:pPr>
      <w:r w:rsidRPr="00213F00">
        <w:t>Regeringen</w:t>
      </w:r>
    </w:p>
    <w:p w:rsidR="00C872B4" w:rsidRPr="00213F00" w:rsidRDefault="00F348A2" w:rsidP="00C872B4">
      <w:pPr>
        <w:pStyle w:val="Mottagare2"/>
      </w:pPr>
      <w:r w:rsidRPr="00213F00">
        <w:t>Justitiedepartementet</w:t>
      </w:r>
      <w:r w:rsidR="00C872B4" w:rsidRPr="00213F00">
        <w:rPr>
          <w:rStyle w:val="Fotnotsreferens"/>
        </w:rPr>
        <w:footnoteReference w:id="1"/>
      </w:r>
    </w:p>
    <w:p w:rsidR="00C872B4" w:rsidRPr="00213F00" w:rsidRDefault="00C872B4" w:rsidP="00C872B4">
      <w:r w:rsidRPr="00213F00">
        <w:t xml:space="preserve">Med överlämnande av </w:t>
      </w:r>
      <w:r w:rsidR="00F348A2" w:rsidRPr="00213F00">
        <w:t>konstitutionsutskottet</w:t>
      </w:r>
      <w:r w:rsidRPr="00213F00">
        <w:t xml:space="preserve">s betänkande </w:t>
      </w:r>
      <w:r w:rsidR="00F348A2" w:rsidRPr="00213F00">
        <w:t>2010/11</w:t>
      </w:r>
      <w:r w:rsidRPr="00213F00">
        <w:t>:</w:t>
      </w:r>
      <w:r w:rsidR="00F348A2" w:rsidRPr="00213F00">
        <w:t>KU15</w:t>
      </w:r>
      <w:r w:rsidRPr="00213F00">
        <w:t xml:space="preserve"> </w:t>
      </w:r>
      <w:r w:rsidR="00F348A2" w:rsidRPr="00213F00">
        <w:t>Jämkning av inkomstgaranti</w:t>
      </w:r>
      <w:r w:rsidRPr="00213F00">
        <w:t xml:space="preserve"> får jag anmäla att riksdagen denna dag bifallit utskottets förslag till riksdagsbeslut.</w:t>
      </w:r>
    </w:p>
    <w:p w:rsidR="00C872B4" w:rsidRPr="00213F00" w:rsidRDefault="00C872B4" w:rsidP="00C872B4">
      <w:pPr>
        <w:pStyle w:val="Stockholm"/>
      </w:pPr>
      <w:r w:rsidRPr="00213F00">
        <w:t xml:space="preserve">Stockholm </w:t>
      </w:r>
      <w:r w:rsidR="00F348A2" w:rsidRPr="00213F00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72B4" w:rsidRPr="00213F00" w:rsidTr="00C872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72B4" w:rsidRPr="00213F00" w:rsidRDefault="00F348A2" w:rsidP="00C872B4">
            <w:pPr>
              <w:pStyle w:val="AvsTalman"/>
            </w:pPr>
            <w:r w:rsidRPr="00213F00">
              <w:t>Per Westerberg</w:t>
            </w:r>
          </w:p>
        </w:tc>
        <w:tc>
          <w:tcPr>
            <w:tcW w:w="3628" w:type="dxa"/>
          </w:tcPr>
          <w:p w:rsidR="00C872B4" w:rsidRPr="00213F00" w:rsidRDefault="00F348A2" w:rsidP="00C872B4">
            <w:pPr>
              <w:pStyle w:val="AvsTjnsteman"/>
            </w:pPr>
            <w:r w:rsidRPr="00213F00">
              <w:t>Ulf Christoffersson</w:t>
            </w:r>
          </w:p>
        </w:tc>
      </w:tr>
    </w:tbl>
    <w:p w:rsidR="00D85057" w:rsidRPr="00213F00" w:rsidRDefault="00D85057" w:rsidP="00C872B4"/>
    <w:sectPr w:rsidR="00D85057" w:rsidRPr="00213F0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FC6" w:rsidRPr="00213F00" w:rsidRDefault="00FC1FC6">
      <w:r w:rsidRPr="00213F00">
        <w:separator/>
      </w:r>
    </w:p>
  </w:endnote>
  <w:endnote w:type="continuationSeparator" w:id="0">
    <w:p w:rsidR="00FC1FC6" w:rsidRPr="00213F00" w:rsidRDefault="00FC1FC6">
      <w:r w:rsidRPr="00213F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FC6" w:rsidRPr="00213F00" w:rsidRDefault="00FC1FC6">
      <w:r w:rsidRPr="00213F00">
        <w:separator/>
      </w:r>
    </w:p>
  </w:footnote>
  <w:footnote w:type="continuationSeparator" w:id="0">
    <w:p w:rsidR="00FC1FC6" w:rsidRPr="00213F00" w:rsidRDefault="00FC1FC6">
      <w:r w:rsidRPr="00213F00">
        <w:continuationSeparator/>
      </w:r>
    </w:p>
  </w:footnote>
  <w:footnote w:id="1">
    <w:p w:rsidR="00C872B4" w:rsidRPr="00213F00" w:rsidRDefault="00C872B4">
      <w:pPr>
        <w:pStyle w:val="Fotnotstext"/>
      </w:pPr>
      <w:r w:rsidRPr="00213F00">
        <w:rPr>
          <w:rStyle w:val="Fotnotsreferens"/>
        </w:rPr>
        <w:footnoteRef/>
      </w:r>
      <w:r w:rsidRPr="00213F00">
        <w:t xml:space="preserve"> </w:t>
      </w:r>
      <w:r w:rsidR="00B05EF0" w:rsidRPr="00213F00">
        <w:t>Riksdagsskrivelse 2010/11:110</w:t>
      </w:r>
      <w:r w:rsidRPr="00213F00">
        <w:t xml:space="preserve">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B4"/>
    <w:rsid w:val="0009098F"/>
    <w:rsid w:val="000C2D8D"/>
    <w:rsid w:val="00143C59"/>
    <w:rsid w:val="001667BD"/>
    <w:rsid w:val="001C2855"/>
    <w:rsid w:val="001D6247"/>
    <w:rsid w:val="00213F00"/>
    <w:rsid w:val="00224A43"/>
    <w:rsid w:val="00243D3C"/>
    <w:rsid w:val="00244660"/>
    <w:rsid w:val="0026798D"/>
    <w:rsid w:val="00287586"/>
    <w:rsid w:val="004A0681"/>
    <w:rsid w:val="004C4FD0"/>
    <w:rsid w:val="004F1358"/>
    <w:rsid w:val="00501175"/>
    <w:rsid w:val="00503547"/>
    <w:rsid w:val="00510D48"/>
    <w:rsid w:val="005422B3"/>
    <w:rsid w:val="005B717D"/>
    <w:rsid w:val="005F2290"/>
    <w:rsid w:val="00621003"/>
    <w:rsid w:val="00662397"/>
    <w:rsid w:val="006668C5"/>
    <w:rsid w:val="007D2903"/>
    <w:rsid w:val="00812B2C"/>
    <w:rsid w:val="00852286"/>
    <w:rsid w:val="00860608"/>
    <w:rsid w:val="008D022D"/>
    <w:rsid w:val="009417EF"/>
    <w:rsid w:val="009F0EC7"/>
    <w:rsid w:val="00A16D59"/>
    <w:rsid w:val="00AC3A6D"/>
    <w:rsid w:val="00B05EF0"/>
    <w:rsid w:val="00BB222A"/>
    <w:rsid w:val="00BB66ED"/>
    <w:rsid w:val="00C1040E"/>
    <w:rsid w:val="00C72B82"/>
    <w:rsid w:val="00C872B4"/>
    <w:rsid w:val="00D644E9"/>
    <w:rsid w:val="00D85057"/>
    <w:rsid w:val="00DC0766"/>
    <w:rsid w:val="00E570D1"/>
    <w:rsid w:val="00F257B9"/>
    <w:rsid w:val="00F348A2"/>
    <w:rsid w:val="00F520C1"/>
    <w:rsid w:val="00FC1FC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CC8F2B-C1FC-4BFB-BD2F-A608C46B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872B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87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109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Jämkning av inkomstgaranti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