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303E8BE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A84368">
              <w:rPr>
                <w:b/>
                <w:sz w:val="20"/>
              </w:rPr>
              <w:t>3</w:t>
            </w:r>
            <w:r w:rsidR="000E33A1">
              <w:rPr>
                <w:b/>
                <w:sz w:val="20"/>
              </w:rPr>
              <w:t>7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3431E94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A84368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CE58D0">
              <w:rPr>
                <w:sz w:val="20"/>
              </w:rPr>
              <w:t>0</w:t>
            </w:r>
            <w:r w:rsidR="002F05B0">
              <w:rPr>
                <w:sz w:val="20"/>
              </w:rPr>
              <w:t>5</w:t>
            </w:r>
            <w:r w:rsidR="00CE58D0">
              <w:rPr>
                <w:sz w:val="20"/>
              </w:rPr>
              <w:t>–</w:t>
            </w:r>
            <w:r w:rsidR="000E33A1">
              <w:rPr>
                <w:sz w:val="20"/>
              </w:rPr>
              <w:t>19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308B0FFD" w:rsidR="00185056" w:rsidRDefault="000E33A1" w:rsidP="006F1C58">
            <w:pPr>
              <w:rPr>
                <w:sz w:val="20"/>
              </w:rPr>
            </w:pPr>
            <w:r>
              <w:rPr>
                <w:sz w:val="20"/>
              </w:rPr>
              <w:t>11:00-11:40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3F3753" w:rsidRPr="0013710D" w14:paraId="4A6CF48B" w14:textId="77777777" w:rsidTr="00BC1EF7">
        <w:trPr>
          <w:trHeight w:val="884"/>
        </w:trPr>
        <w:tc>
          <w:tcPr>
            <w:tcW w:w="567" w:type="dxa"/>
          </w:tcPr>
          <w:p w14:paraId="195AF680" w14:textId="035AB4B1" w:rsidR="003F3753" w:rsidRPr="00CC1C68" w:rsidRDefault="003F3753" w:rsidP="003F375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E33A1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2CB054AD" w14:textId="787CBB1C" w:rsidR="006E0123" w:rsidRDefault="000E33A1" w:rsidP="003F3753">
            <w:pPr>
              <w:widowControl/>
              <w:spacing w:after="200" w:line="280" w:lineRule="exact"/>
              <w:rPr>
                <w:bCs/>
                <w:color w:val="000000"/>
              </w:rPr>
            </w:pPr>
            <w:r>
              <w:rPr>
                <w:b/>
              </w:rPr>
              <w:t>2026 års ekonomiska vårproposition (UU7y)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="003F3753" w:rsidRPr="00061B3D">
              <w:rPr>
                <w:bCs/>
                <w:color w:val="000000"/>
              </w:rPr>
              <w:t xml:space="preserve">Utskottet </w:t>
            </w:r>
            <w:r w:rsidR="00531987">
              <w:rPr>
                <w:bCs/>
                <w:color w:val="000000"/>
              </w:rPr>
              <w:t>inledde</w:t>
            </w:r>
            <w:r>
              <w:rPr>
                <w:bCs/>
                <w:color w:val="000000"/>
              </w:rPr>
              <w:t xml:space="preserve"> </w:t>
            </w:r>
            <w:r w:rsidR="003F3753"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>yttrandet</w:t>
            </w:r>
            <w:r w:rsidR="003F3753">
              <w:rPr>
                <w:bCs/>
                <w:color w:val="000000"/>
              </w:rPr>
              <w:t>.</w:t>
            </w:r>
          </w:p>
          <w:p w14:paraId="6AD4CA4E" w14:textId="77777777" w:rsidR="003F3753" w:rsidRDefault="00A96D68" w:rsidP="00A96D68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</w:p>
          <w:p w14:paraId="51AF3ABB" w14:textId="72785FC6" w:rsidR="00A96D68" w:rsidRPr="00A96D68" w:rsidRDefault="00A96D68" w:rsidP="00A96D68">
            <w:pPr>
              <w:rPr>
                <w:bCs/>
              </w:rPr>
            </w:pPr>
          </w:p>
        </w:tc>
      </w:tr>
      <w:tr w:rsidR="00B21DA3" w:rsidRPr="0013710D" w14:paraId="121B10B5" w14:textId="77777777" w:rsidTr="00BC1EF7">
        <w:trPr>
          <w:trHeight w:val="884"/>
        </w:trPr>
        <w:tc>
          <w:tcPr>
            <w:tcW w:w="567" w:type="dxa"/>
          </w:tcPr>
          <w:p w14:paraId="3AAAD349" w14:textId="1947585A" w:rsidR="00B21DA3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E33A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541FD7CB" w14:textId="047E1A8D" w:rsidR="00A96D68" w:rsidRDefault="00442A44" w:rsidP="00A96D68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7147B">
              <w:rPr>
                <w:b/>
              </w:rPr>
              <w:t>Sveriges tillträde till konventionen om inrättande av en internationell skadeståndskommission för Ukraina (UU20)</w:t>
            </w:r>
            <w:r w:rsidR="00B21DA3">
              <w:rPr>
                <w:b/>
                <w:bCs/>
                <w:sz w:val="23"/>
                <w:szCs w:val="23"/>
              </w:rPr>
              <w:br/>
            </w:r>
            <w:r w:rsidR="00B21DA3">
              <w:rPr>
                <w:b/>
                <w:bCs/>
                <w:sz w:val="23"/>
                <w:szCs w:val="23"/>
              </w:rPr>
              <w:br/>
            </w:r>
            <w:r w:rsidR="00A96D68" w:rsidRPr="00061B3D">
              <w:rPr>
                <w:bCs/>
                <w:color w:val="000000"/>
              </w:rPr>
              <w:t xml:space="preserve">Utskottet </w:t>
            </w:r>
            <w:r w:rsidR="000E33A1">
              <w:rPr>
                <w:bCs/>
                <w:color w:val="000000"/>
              </w:rPr>
              <w:t xml:space="preserve">fortsatte </w:t>
            </w:r>
            <w:r w:rsidR="00A96D68" w:rsidRPr="00061B3D">
              <w:rPr>
                <w:bCs/>
                <w:color w:val="000000"/>
              </w:rPr>
              <w:t xml:space="preserve">beredningen av </w:t>
            </w:r>
            <w:r w:rsidR="00A96D68">
              <w:rPr>
                <w:bCs/>
                <w:color w:val="000000"/>
              </w:rPr>
              <w:t>betänkandet.</w:t>
            </w:r>
          </w:p>
          <w:p w14:paraId="64A67ABC" w14:textId="77777777" w:rsidR="00A96D68" w:rsidRDefault="00A96D68" w:rsidP="00A96D68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</w:p>
          <w:p w14:paraId="467859D5" w14:textId="61BF5F07" w:rsidR="00B21DA3" w:rsidRPr="00B21DA3" w:rsidRDefault="00B21DA3" w:rsidP="00B21DA3">
            <w:pPr>
              <w:rPr>
                <w:bCs/>
              </w:rPr>
            </w:pPr>
          </w:p>
        </w:tc>
      </w:tr>
      <w:tr w:rsidR="00B21DA3" w:rsidRPr="00EB122F" w14:paraId="15F0C3ED" w14:textId="77777777" w:rsidTr="00BC1EF7">
        <w:trPr>
          <w:trHeight w:val="884"/>
        </w:trPr>
        <w:tc>
          <w:tcPr>
            <w:tcW w:w="567" w:type="dxa"/>
          </w:tcPr>
          <w:p w14:paraId="0B05C9D9" w14:textId="594673B0" w:rsidR="00B21DA3" w:rsidRPr="000E33A1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E33A1">
              <w:rPr>
                <w:b/>
                <w:snapToGrid w:val="0"/>
                <w:szCs w:val="24"/>
              </w:rPr>
              <w:t xml:space="preserve">§ </w:t>
            </w:r>
            <w:r w:rsidR="000E33A1" w:rsidRPr="000E33A1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3A9B98C8" w14:textId="43879835" w:rsidR="000E33A1" w:rsidRPr="000E33A1" w:rsidRDefault="00992569" w:rsidP="000E33A1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Fördjupad resultatredovisning av internationellt bistånd</w:t>
            </w:r>
            <w:r w:rsidR="000E33A1" w:rsidRPr="000E33A1">
              <w:rPr>
                <w:b/>
              </w:rPr>
              <w:t xml:space="preserve"> (UU3)</w:t>
            </w:r>
            <w:r w:rsidR="00B21DA3" w:rsidRPr="000E33A1">
              <w:rPr>
                <w:b/>
                <w:bCs/>
                <w:sz w:val="23"/>
                <w:szCs w:val="23"/>
              </w:rPr>
              <w:br/>
            </w:r>
            <w:r w:rsidR="00B21DA3" w:rsidRPr="000E33A1">
              <w:rPr>
                <w:b/>
                <w:bCs/>
                <w:sz w:val="23"/>
                <w:szCs w:val="23"/>
              </w:rPr>
              <w:br/>
            </w:r>
            <w:r w:rsidR="000E33A1" w:rsidRPr="000E33A1">
              <w:rPr>
                <w:bCs/>
                <w:color w:val="000000"/>
              </w:rPr>
              <w:t xml:space="preserve">Utskottet fortsatte beredningen av betänkandet.   </w:t>
            </w:r>
          </w:p>
          <w:p w14:paraId="7E410925" w14:textId="7D945687" w:rsidR="000E33A1" w:rsidRPr="000E33A1" w:rsidRDefault="000E33A1" w:rsidP="000E33A1">
            <w:r w:rsidRPr="000E33A1">
              <w:t xml:space="preserve">Utskottet justerade betänkande 2025/26:UU3. </w:t>
            </w:r>
          </w:p>
          <w:p w14:paraId="2008BE24" w14:textId="77777777" w:rsidR="000E33A1" w:rsidRPr="000E33A1" w:rsidRDefault="000E33A1" w:rsidP="000E33A1"/>
          <w:p w14:paraId="5EB7D4BD" w14:textId="1219357E" w:rsidR="000E33A1" w:rsidRPr="000E33A1" w:rsidRDefault="000E33A1" w:rsidP="000E33A1">
            <w:r w:rsidRPr="000E33A1">
              <w:t>S,</w:t>
            </w:r>
            <w:r w:rsidR="00EB122F">
              <w:t xml:space="preserve"> </w:t>
            </w:r>
            <w:r w:rsidRPr="000E33A1">
              <w:t>V,</w:t>
            </w:r>
            <w:r w:rsidR="00EB122F">
              <w:t xml:space="preserve"> </w:t>
            </w:r>
            <w:r w:rsidRPr="000E33A1">
              <w:t>C,</w:t>
            </w:r>
            <w:r w:rsidR="00EB122F">
              <w:t xml:space="preserve"> </w:t>
            </w:r>
            <w:r w:rsidRPr="000E33A1">
              <w:t>MP</w:t>
            </w:r>
            <w:r w:rsidR="00EB122F">
              <w:t>-ledamöterna</w:t>
            </w:r>
            <w:r w:rsidRPr="000E33A1">
              <w:t xml:space="preserve"> anmälde sex reservationer</w:t>
            </w:r>
            <w:r>
              <w:t>.</w:t>
            </w:r>
          </w:p>
          <w:p w14:paraId="781D4519" w14:textId="4D693C56" w:rsidR="000B4E4C" w:rsidRPr="000E33A1" w:rsidRDefault="000B4E4C" w:rsidP="00B21DA3">
            <w:pPr>
              <w:rPr>
                <w:bCs/>
              </w:rPr>
            </w:pPr>
          </w:p>
        </w:tc>
      </w:tr>
      <w:tr w:rsidR="000E33A1" w:rsidRPr="0013710D" w14:paraId="02FE4972" w14:textId="77777777" w:rsidTr="00BC1EF7">
        <w:trPr>
          <w:trHeight w:val="884"/>
        </w:trPr>
        <w:tc>
          <w:tcPr>
            <w:tcW w:w="567" w:type="dxa"/>
          </w:tcPr>
          <w:p w14:paraId="431EED67" w14:textId="3BA8A3C1" w:rsidR="000E33A1" w:rsidRDefault="000E33A1" w:rsidP="000E33A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E33A1">
              <w:rPr>
                <w:b/>
                <w:snapToGrid w:val="0"/>
                <w:szCs w:val="24"/>
              </w:rPr>
              <w:t xml:space="preserve">§ </w:t>
            </w:r>
            <w:r w:rsidR="00EB122F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33AF9C70" w14:textId="425D1E2C" w:rsidR="000E33A1" w:rsidRPr="000E33A1" w:rsidRDefault="00EB122F" w:rsidP="000E33A1">
            <w:pPr>
              <w:widowControl/>
              <w:spacing w:after="200" w:line="280" w:lineRule="exact"/>
              <w:rPr>
                <w:b/>
              </w:rPr>
            </w:pPr>
            <w:r w:rsidRPr="0007147B">
              <w:rPr>
                <w:b/>
              </w:rPr>
              <w:t>Nordiskt samarbete inklusive Arktis (UU4)</w:t>
            </w:r>
            <w:r w:rsidR="000E33A1" w:rsidRPr="000E33A1">
              <w:rPr>
                <w:b/>
                <w:bCs/>
                <w:sz w:val="23"/>
                <w:szCs w:val="23"/>
              </w:rPr>
              <w:br/>
            </w:r>
            <w:r w:rsidR="000E33A1" w:rsidRPr="000E33A1">
              <w:rPr>
                <w:b/>
                <w:bCs/>
                <w:sz w:val="23"/>
                <w:szCs w:val="23"/>
              </w:rPr>
              <w:br/>
            </w:r>
            <w:r w:rsidR="000E33A1" w:rsidRPr="000E33A1">
              <w:rPr>
                <w:bCs/>
                <w:color w:val="000000"/>
              </w:rPr>
              <w:t xml:space="preserve">Utskottet fortsatte beredningen av betänkandet.   </w:t>
            </w:r>
          </w:p>
          <w:p w14:paraId="73114DED" w14:textId="398C6DB4" w:rsidR="000E33A1" w:rsidRPr="000E33A1" w:rsidRDefault="000E33A1" w:rsidP="000E33A1">
            <w:r w:rsidRPr="000E33A1">
              <w:t>Utskottet justerade betänkande 2025/26:UU</w:t>
            </w:r>
            <w:r w:rsidR="00BD41A5">
              <w:t>4</w:t>
            </w:r>
            <w:r w:rsidRPr="000E33A1">
              <w:t xml:space="preserve">. </w:t>
            </w:r>
          </w:p>
          <w:p w14:paraId="79E763BF" w14:textId="77777777" w:rsidR="000E33A1" w:rsidRPr="000E33A1" w:rsidRDefault="000E33A1" w:rsidP="000E33A1"/>
          <w:p w14:paraId="54DDD4C7" w14:textId="676CCEF8" w:rsidR="00EB122F" w:rsidRDefault="00EB122F" w:rsidP="00EB122F">
            <w:r w:rsidRPr="000E33A1">
              <w:t>S,</w:t>
            </w:r>
            <w:r>
              <w:t xml:space="preserve"> </w:t>
            </w:r>
            <w:r w:rsidRPr="000E33A1">
              <w:t>V,</w:t>
            </w:r>
            <w:r>
              <w:t xml:space="preserve"> </w:t>
            </w:r>
            <w:r w:rsidRPr="000E33A1">
              <w:t>C,</w:t>
            </w:r>
            <w:r>
              <w:t xml:space="preserve"> </w:t>
            </w:r>
            <w:r w:rsidRPr="000E33A1">
              <w:t>MP</w:t>
            </w:r>
            <w:r>
              <w:t>-ledamöterna</w:t>
            </w:r>
            <w:r w:rsidRPr="000E33A1">
              <w:t xml:space="preserve"> </w:t>
            </w:r>
            <w:r>
              <w:t>anmälde</w:t>
            </w:r>
            <w:r w:rsidR="00EA7959">
              <w:t xml:space="preserve"> fem </w:t>
            </w:r>
            <w:r>
              <w:t>reservation</w:t>
            </w:r>
            <w:r w:rsidR="00EA7959">
              <w:t>er</w:t>
            </w:r>
            <w:r>
              <w:t>.</w:t>
            </w:r>
          </w:p>
          <w:p w14:paraId="5D38A797" w14:textId="77777777" w:rsidR="00EB122F" w:rsidRDefault="00EB122F" w:rsidP="00EB122F"/>
          <w:p w14:paraId="618228C4" w14:textId="77777777" w:rsidR="00EB122F" w:rsidRDefault="00EB122F" w:rsidP="00EB122F">
            <w:r>
              <w:t xml:space="preserve">C-ledamöterna </w:t>
            </w:r>
            <w:r w:rsidRPr="00F75071">
              <w:t>anmälde ett särskilt yttrande</w:t>
            </w:r>
            <w:r>
              <w:t xml:space="preserve">.  </w:t>
            </w:r>
          </w:p>
          <w:p w14:paraId="148665DB" w14:textId="77777777" w:rsidR="000E33A1" w:rsidRPr="007039EC" w:rsidRDefault="000E33A1" w:rsidP="000E33A1">
            <w:pPr>
              <w:rPr>
                <w:b/>
                <w:color w:val="000000"/>
              </w:rPr>
            </w:pPr>
          </w:p>
        </w:tc>
      </w:tr>
      <w:tr w:rsidR="00BD41A5" w:rsidRPr="0013710D" w14:paraId="46FE8805" w14:textId="77777777" w:rsidTr="00BC1EF7">
        <w:trPr>
          <w:trHeight w:val="884"/>
        </w:trPr>
        <w:tc>
          <w:tcPr>
            <w:tcW w:w="567" w:type="dxa"/>
          </w:tcPr>
          <w:p w14:paraId="743CD019" w14:textId="065193F1" w:rsidR="00BD41A5" w:rsidRDefault="00BD41A5" w:rsidP="00BD41A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E33A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42217B98" w14:textId="24A85EBB" w:rsidR="00BD41A5" w:rsidRPr="000E33A1" w:rsidRDefault="00BD41A5" w:rsidP="00BD41A5">
            <w:pPr>
              <w:widowControl/>
              <w:spacing w:after="200" w:line="280" w:lineRule="exact"/>
              <w:rPr>
                <w:b/>
              </w:rPr>
            </w:pPr>
            <w:r w:rsidRPr="0007147B">
              <w:rPr>
                <w:b/>
              </w:rPr>
              <w:t>Organisationen för säkerhet och samarbete i Europa (OSSE) (UU11)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0E33A1">
              <w:rPr>
                <w:b/>
                <w:bCs/>
                <w:sz w:val="23"/>
                <w:szCs w:val="23"/>
              </w:rPr>
              <w:br/>
            </w:r>
            <w:r w:rsidRPr="000E33A1">
              <w:rPr>
                <w:bCs/>
                <w:color w:val="000000"/>
              </w:rPr>
              <w:t xml:space="preserve">Utskottet fortsatte beredningen av betänkandet.   </w:t>
            </w:r>
          </w:p>
          <w:p w14:paraId="198F40B3" w14:textId="4AD3EE40" w:rsidR="00BD41A5" w:rsidRPr="000E33A1" w:rsidRDefault="00BD41A5" w:rsidP="00BD41A5">
            <w:r w:rsidRPr="000E33A1">
              <w:t>Utskottet justerade betänkande 2025/26:UU</w:t>
            </w:r>
            <w:r>
              <w:t>11</w:t>
            </w:r>
            <w:r w:rsidRPr="000E33A1">
              <w:t xml:space="preserve">. </w:t>
            </w:r>
          </w:p>
          <w:p w14:paraId="5C085700" w14:textId="760E48C8" w:rsidR="00BD41A5" w:rsidRDefault="00BD41A5" w:rsidP="00BD41A5">
            <w:pPr>
              <w:rPr>
                <w:b/>
                <w:color w:val="000000"/>
              </w:rPr>
            </w:pPr>
          </w:p>
        </w:tc>
      </w:tr>
      <w:tr w:rsidR="00BD41A5" w:rsidRPr="0013710D" w14:paraId="55A38287" w14:textId="77777777" w:rsidTr="00BC1EF7">
        <w:trPr>
          <w:trHeight w:val="884"/>
        </w:trPr>
        <w:tc>
          <w:tcPr>
            <w:tcW w:w="567" w:type="dxa"/>
          </w:tcPr>
          <w:p w14:paraId="1CBDB6F9" w14:textId="201B2065" w:rsidR="00BD41A5" w:rsidRDefault="00BD41A5" w:rsidP="00BD41A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E33A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63F47881" w14:textId="0641C828" w:rsidR="00BD41A5" w:rsidRPr="000E33A1" w:rsidRDefault="00BD41A5" w:rsidP="00BD41A5">
            <w:pPr>
              <w:widowControl/>
              <w:spacing w:after="200" w:line="280" w:lineRule="exact"/>
              <w:rPr>
                <w:b/>
              </w:rPr>
            </w:pPr>
            <w:r w:rsidRPr="0007147B">
              <w:rPr>
                <w:b/>
              </w:rPr>
              <w:t>Europarådet (UU12)</w:t>
            </w:r>
            <w:r>
              <w:rPr>
                <w:b/>
              </w:rPr>
              <w:br/>
            </w:r>
            <w:r w:rsidRPr="000E33A1">
              <w:rPr>
                <w:b/>
                <w:bCs/>
                <w:sz w:val="23"/>
                <w:szCs w:val="23"/>
              </w:rPr>
              <w:br/>
            </w:r>
            <w:r w:rsidRPr="000E33A1">
              <w:rPr>
                <w:bCs/>
                <w:color w:val="000000"/>
              </w:rPr>
              <w:t xml:space="preserve">Utskottet fortsatte beredningen av betänkandet.   </w:t>
            </w:r>
          </w:p>
          <w:p w14:paraId="34BFCECC" w14:textId="3D48C18E" w:rsidR="00BD41A5" w:rsidRPr="000E33A1" w:rsidRDefault="00BD41A5" w:rsidP="00BD41A5">
            <w:r w:rsidRPr="000E33A1">
              <w:t>Utskottet justerade betänkande 2025/26:UU</w:t>
            </w:r>
            <w:r>
              <w:t>12</w:t>
            </w:r>
            <w:r w:rsidRPr="000E33A1">
              <w:t xml:space="preserve">. </w:t>
            </w:r>
          </w:p>
          <w:p w14:paraId="352132B8" w14:textId="2E66D2A1" w:rsidR="00BD41A5" w:rsidRDefault="00BD41A5" w:rsidP="00BD41A5">
            <w:pPr>
              <w:rPr>
                <w:b/>
              </w:rPr>
            </w:pPr>
          </w:p>
        </w:tc>
      </w:tr>
      <w:tr w:rsidR="00B21DA3" w:rsidRPr="0013710D" w14:paraId="7D31942A" w14:textId="77777777" w:rsidTr="00BC1EF7">
        <w:trPr>
          <w:trHeight w:val="884"/>
        </w:trPr>
        <w:tc>
          <w:tcPr>
            <w:tcW w:w="567" w:type="dxa"/>
          </w:tcPr>
          <w:p w14:paraId="0E2472E3" w14:textId="20802D9E" w:rsidR="00B21DA3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EA7959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6A34CC9C" w14:textId="49622384" w:rsidR="00EA7959" w:rsidRDefault="00EA7959" w:rsidP="00B21DA3">
            <w:pPr>
              <w:rPr>
                <w:b/>
                <w:bCs/>
                <w:sz w:val="23"/>
                <w:szCs w:val="23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t>Vårändringsbudget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r w:rsidR="00992569">
              <w:rPr>
                <w:b/>
                <w:bCs/>
                <w:sz w:val="23"/>
                <w:szCs w:val="23"/>
              </w:rPr>
              <w:t xml:space="preserve">för 2026 </w:t>
            </w:r>
            <w:r>
              <w:rPr>
                <w:b/>
                <w:bCs/>
                <w:sz w:val="23"/>
                <w:szCs w:val="23"/>
              </w:rPr>
              <w:t>(UU3y)</w:t>
            </w:r>
          </w:p>
          <w:p w14:paraId="6DDE0441" w14:textId="77777777" w:rsidR="00EA7959" w:rsidRDefault="00EA7959" w:rsidP="00B21DA3">
            <w:pPr>
              <w:rPr>
                <w:b/>
                <w:bCs/>
                <w:sz w:val="23"/>
                <w:szCs w:val="23"/>
              </w:rPr>
            </w:pPr>
          </w:p>
          <w:p w14:paraId="3B1C7D8F" w14:textId="082B1305" w:rsidR="00EA7959" w:rsidRPr="000E33A1" w:rsidRDefault="00EA7959" w:rsidP="00EA7959">
            <w:pPr>
              <w:widowControl/>
              <w:spacing w:after="200" w:line="280" w:lineRule="exact"/>
              <w:rPr>
                <w:b/>
              </w:rPr>
            </w:pPr>
            <w:r w:rsidRPr="000E33A1">
              <w:rPr>
                <w:bCs/>
                <w:color w:val="000000"/>
              </w:rPr>
              <w:t xml:space="preserve">Utskottet fortsatte beredningen av </w:t>
            </w:r>
            <w:r>
              <w:rPr>
                <w:bCs/>
                <w:color w:val="000000"/>
              </w:rPr>
              <w:t xml:space="preserve">yttrandet. </w:t>
            </w:r>
            <w:r w:rsidRPr="000E33A1">
              <w:rPr>
                <w:bCs/>
                <w:color w:val="000000"/>
              </w:rPr>
              <w:t xml:space="preserve">   </w:t>
            </w:r>
          </w:p>
          <w:p w14:paraId="4F09BAD4" w14:textId="17F091FF" w:rsidR="00EA7959" w:rsidRPr="000E33A1" w:rsidRDefault="00EA7959" w:rsidP="00EA7959">
            <w:r w:rsidRPr="000E33A1">
              <w:t xml:space="preserve">Utskottet justerade </w:t>
            </w:r>
            <w:r>
              <w:t>yttrandet</w:t>
            </w:r>
            <w:r w:rsidRPr="000E33A1">
              <w:t xml:space="preserve"> 2025/26:UU</w:t>
            </w:r>
            <w:r>
              <w:t>3y</w:t>
            </w:r>
            <w:r w:rsidRPr="000E33A1">
              <w:t xml:space="preserve">. </w:t>
            </w:r>
            <w:r>
              <w:br/>
            </w:r>
            <w:r>
              <w:br/>
            </w:r>
            <w:r w:rsidRPr="000E33A1">
              <w:t>S,</w:t>
            </w:r>
            <w:r>
              <w:t xml:space="preserve"> </w:t>
            </w:r>
            <w:r w:rsidRPr="000E33A1">
              <w:t>V,</w:t>
            </w:r>
            <w:r>
              <w:t xml:space="preserve"> </w:t>
            </w:r>
            <w:r w:rsidRPr="000E33A1">
              <w:t>C,</w:t>
            </w:r>
            <w:r>
              <w:t xml:space="preserve"> </w:t>
            </w:r>
            <w:r w:rsidRPr="000E33A1">
              <w:t>MP</w:t>
            </w:r>
            <w:r>
              <w:t>-ledamöterna</w:t>
            </w:r>
            <w:r w:rsidRPr="000E33A1">
              <w:t xml:space="preserve"> </w:t>
            </w:r>
            <w:r>
              <w:t>anmälde två särskilda yttranden.</w:t>
            </w:r>
          </w:p>
          <w:p w14:paraId="27582FE1" w14:textId="63638537" w:rsidR="00B21DA3" w:rsidRPr="00FD042B" w:rsidRDefault="00B21DA3" w:rsidP="00B21DA3">
            <w:pPr>
              <w:rPr>
                <w:bCs/>
              </w:rPr>
            </w:pPr>
          </w:p>
        </w:tc>
      </w:tr>
      <w:tr w:rsidR="00EA7959" w:rsidRPr="0013710D" w14:paraId="1448F856" w14:textId="77777777" w:rsidTr="00BC1EF7">
        <w:trPr>
          <w:trHeight w:val="884"/>
        </w:trPr>
        <w:tc>
          <w:tcPr>
            <w:tcW w:w="567" w:type="dxa"/>
          </w:tcPr>
          <w:p w14:paraId="43E96591" w14:textId="1B9547EF" w:rsidR="00EA7959" w:rsidRDefault="00EA7959" w:rsidP="00EA795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14:paraId="19F76CA1" w14:textId="6BF311FF" w:rsidR="00EA7959" w:rsidRDefault="00EA7959" w:rsidP="00EA7959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7147B">
              <w:rPr>
                <w:b/>
              </w:rPr>
              <w:t xml:space="preserve">Sveriges anslutning till den </w:t>
            </w:r>
            <w:r>
              <w:rPr>
                <w:b/>
              </w:rPr>
              <w:t>ut</w:t>
            </w:r>
            <w:r w:rsidRPr="0007147B">
              <w:rPr>
                <w:b/>
              </w:rPr>
              <w:t xml:space="preserve">vidgade partiella överenskommelsen </w:t>
            </w:r>
            <w:r>
              <w:rPr>
                <w:b/>
              </w:rPr>
              <w:t xml:space="preserve">för den särskilda tribunalen för aggressionsbrottet mot Ukraina </w:t>
            </w:r>
            <w:r w:rsidRPr="0007147B">
              <w:rPr>
                <w:b/>
              </w:rPr>
              <w:t>(UU21)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fortsatte </w:t>
            </w:r>
            <w:r w:rsidRPr="00061B3D">
              <w:rPr>
                <w:bCs/>
                <w:color w:val="000000"/>
              </w:rPr>
              <w:t xml:space="preserve">beredningen av </w:t>
            </w:r>
            <w:r w:rsidR="00531987">
              <w:rPr>
                <w:bCs/>
                <w:color w:val="000000"/>
              </w:rPr>
              <w:t>betänkandet</w:t>
            </w:r>
            <w:r>
              <w:rPr>
                <w:bCs/>
                <w:color w:val="000000"/>
              </w:rPr>
              <w:t>.</w:t>
            </w:r>
          </w:p>
          <w:p w14:paraId="440F18F5" w14:textId="77777777" w:rsidR="00EA7959" w:rsidRDefault="00EA7959" w:rsidP="00EA7959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</w:p>
          <w:p w14:paraId="6BEA3D92" w14:textId="77777777" w:rsidR="00EA7959" w:rsidRDefault="00EA7959" w:rsidP="00EA7959">
            <w:pPr>
              <w:tabs>
                <w:tab w:val="left" w:pos="1701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EA7959" w:rsidRPr="0013710D" w14:paraId="1D82C0AF" w14:textId="77777777" w:rsidTr="00BC1EF7">
        <w:trPr>
          <w:trHeight w:val="884"/>
        </w:trPr>
        <w:tc>
          <w:tcPr>
            <w:tcW w:w="567" w:type="dxa"/>
          </w:tcPr>
          <w:p w14:paraId="2AD85822" w14:textId="670D70B8" w:rsidR="00EA7959" w:rsidRPr="002B6EE1" w:rsidRDefault="00EA7959" w:rsidP="00EA795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696A40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</w:tcPr>
          <w:p w14:paraId="4C3AA09D" w14:textId="77777777" w:rsidR="00EA7959" w:rsidRDefault="00EA7959" w:rsidP="00EA7959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Justering av protokoll</w:t>
            </w:r>
          </w:p>
          <w:p w14:paraId="00309209" w14:textId="77777777" w:rsidR="00EA7959" w:rsidRDefault="00EA7959" w:rsidP="00EA7959">
            <w:pPr>
              <w:rPr>
                <w:b/>
                <w:bCs/>
              </w:rPr>
            </w:pPr>
          </w:p>
          <w:p w14:paraId="625F256E" w14:textId="292AD70E" w:rsidR="00EA7959" w:rsidRDefault="00EA7959" w:rsidP="00EA7959">
            <w:pPr>
              <w:rPr>
                <w:bCs/>
              </w:rPr>
            </w:pPr>
            <w:r w:rsidRPr="003B6BA0">
              <w:rPr>
                <w:bCs/>
              </w:rPr>
              <w:t xml:space="preserve">Utskottet justerade </w:t>
            </w:r>
            <w:r>
              <w:rPr>
                <w:bCs/>
              </w:rPr>
              <w:t>p</w:t>
            </w:r>
            <w:r w:rsidRPr="004D2A22">
              <w:rPr>
                <w:bCs/>
              </w:rPr>
              <w:t xml:space="preserve">rotokoll </w:t>
            </w:r>
            <w:r w:rsidRPr="009B55E7">
              <w:rPr>
                <w:bCs/>
              </w:rPr>
              <w:t>2025/26:</w:t>
            </w:r>
            <w:r>
              <w:rPr>
                <w:bCs/>
              </w:rPr>
              <w:t>3</w:t>
            </w:r>
            <w:r w:rsidR="00696A40">
              <w:rPr>
                <w:bCs/>
              </w:rPr>
              <w:t xml:space="preserve">7 och besöksprotokoll </w:t>
            </w:r>
            <w:r w:rsidR="00696A40" w:rsidRPr="009B55E7">
              <w:rPr>
                <w:bCs/>
              </w:rPr>
              <w:t>2025/26:</w:t>
            </w:r>
            <w:r w:rsidR="00696A40">
              <w:rPr>
                <w:bCs/>
              </w:rPr>
              <w:t>26</w:t>
            </w:r>
            <w:r w:rsidR="002B2DAA">
              <w:rPr>
                <w:bCs/>
              </w:rPr>
              <w:t xml:space="preserve">,27,28 </w:t>
            </w:r>
            <w:r w:rsidR="00531987">
              <w:rPr>
                <w:bCs/>
              </w:rPr>
              <w:t>och</w:t>
            </w:r>
            <w:r w:rsidR="002B2DAA">
              <w:rPr>
                <w:bCs/>
              </w:rPr>
              <w:t xml:space="preserve"> </w:t>
            </w:r>
            <w:r w:rsidR="00696A40">
              <w:rPr>
                <w:bCs/>
              </w:rPr>
              <w:t xml:space="preserve">29. </w:t>
            </w:r>
          </w:p>
          <w:p w14:paraId="48B9DDE7" w14:textId="76B75B30" w:rsidR="00EA7959" w:rsidRPr="00C40E5A" w:rsidRDefault="00EA7959" w:rsidP="00EA7959"/>
        </w:tc>
      </w:tr>
      <w:tr w:rsidR="00EA7959" w:rsidRPr="0013710D" w14:paraId="5D9C097E" w14:textId="77777777" w:rsidTr="00BC1EF7">
        <w:trPr>
          <w:trHeight w:val="884"/>
        </w:trPr>
        <w:tc>
          <w:tcPr>
            <w:tcW w:w="567" w:type="dxa"/>
          </w:tcPr>
          <w:p w14:paraId="36364634" w14:textId="09FC0567" w:rsidR="00EA7959" w:rsidRPr="002B6EE1" w:rsidRDefault="00EA7959" w:rsidP="00EA795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  <w:r w:rsidR="00696A40">
              <w:rPr>
                <w:b/>
                <w:snapToGrid w:val="0"/>
                <w:szCs w:val="24"/>
              </w:rPr>
              <w:t>0</w:t>
            </w:r>
          </w:p>
        </w:tc>
        <w:tc>
          <w:tcPr>
            <w:tcW w:w="6947" w:type="dxa"/>
          </w:tcPr>
          <w:p w14:paraId="772BD5B6" w14:textId="77777777" w:rsidR="00EA7959" w:rsidRDefault="00EA7959" w:rsidP="00EA7959">
            <w:pPr>
              <w:rPr>
                <w:b/>
                <w:bCs/>
              </w:rPr>
            </w:pPr>
            <w:r>
              <w:rPr>
                <w:b/>
                <w:bCs/>
              </w:rPr>
              <w:t>Inkomna handlingar</w:t>
            </w:r>
          </w:p>
          <w:p w14:paraId="67B28CCB" w14:textId="77777777" w:rsidR="00EA7959" w:rsidRDefault="00EA7959" w:rsidP="00EA7959">
            <w:pPr>
              <w:rPr>
                <w:b/>
                <w:bCs/>
              </w:rPr>
            </w:pPr>
          </w:p>
          <w:p w14:paraId="5B300E28" w14:textId="47D03451" w:rsidR="00EA7959" w:rsidRPr="00271A0C" w:rsidRDefault="00EA7959" w:rsidP="00EA7959">
            <w:pPr>
              <w:rPr>
                <w:b/>
              </w:rPr>
            </w:pPr>
            <w:r>
              <w:rPr>
                <w:bCs/>
              </w:rPr>
              <w:t>Inkomna handlingar anmäldes enligt bilaga.</w:t>
            </w:r>
            <w:r>
              <w:rPr>
                <w:bCs/>
              </w:rPr>
              <w:br/>
            </w:r>
          </w:p>
        </w:tc>
      </w:tr>
      <w:tr w:rsidR="00EA7959" w:rsidRPr="0013710D" w14:paraId="497CAD62" w14:textId="77777777" w:rsidTr="00BC1EF7">
        <w:trPr>
          <w:trHeight w:val="884"/>
        </w:trPr>
        <w:tc>
          <w:tcPr>
            <w:tcW w:w="567" w:type="dxa"/>
          </w:tcPr>
          <w:p w14:paraId="740B10C9" w14:textId="77777777" w:rsidR="00EA7959" w:rsidRDefault="00EA7959" w:rsidP="00EA795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  <w:r w:rsidR="00696A40">
              <w:rPr>
                <w:b/>
                <w:snapToGrid w:val="0"/>
                <w:szCs w:val="24"/>
              </w:rPr>
              <w:t>1</w:t>
            </w:r>
          </w:p>
          <w:p w14:paraId="1868E8FE" w14:textId="77777777" w:rsidR="00696A40" w:rsidRPr="00696A40" w:rsidRDefault="00696A40" w:rsidP="00696A40">
            <w:pPr>
              <w:rPr>
                <w:szCs w:val="24"/>
              </w:rPr>
            </w:pPr>
          </w:p>
          <w:p w14:paraId="3A0A83BE" w14:textId="77777777" w:rsidR="00696A40" w:rsidRPr="00696A40" w:rsidRDefault="00696A40" w:rsidP="00696A40">
            <w:pPr>
              <w:rPr>
                <w:szCs w:val="24"/>
              </w:rPr>
            </w:pPr>
          </w:p>
          <w:p w14:paraId="2DA23177" w14:textId="77777777" w:rsidR="00696A40" w:rsidRPr="00696A40" w:rsidRDefault="00696A40" w:rsidP="00696A40">
            <w:pPr>
              <w:rPr>
                <w:szCs w:val="24"/>
              </w:rPr>
            </w:pPr>
          </w:p>
          <w:p w14:paraId="2535EA65" w14:textId="77777777" w:rsidR="00696A40" w:rsidRPr="00696A40" w:rsidRDefault="00696A40" w:rsidP="00696A40">
            <w:pPr>
              <w:rPr>
                <w:szCs w:val="24"/>
              </w:rPr>
            </w:pPr>
          </w:p>
          <w:p w14:paraId="646BF8DC" w14:textId="77777777" w:rsidR="00696A40" w:rsidRDefault="00696A40" w:rsidP="00696A40">
            <w:pPr>
              <w:rPr>
                <w:szCs w:val="24"/>
              </w:rPr>
            </w:pPr>
          </w:p>
          <w:p w14:paraId="425B6F71" w14:textId="46C5A309" w:rsidR="00696A40" w:rsidRPr="00696A40" w:rsidRDefault="00696A40" w:rsidP="00696A40">
            <w:pPr>
              <w:rPr>
                <w:szCs w:val="24"/>
              </w:rPr>
            </w:pPr>
          </w:p>
        </w:tc>
        <w:tc>
          <w:tcPr>
            <w:tcW w:w="6947" w:type="dxa"/>
          </w:tcPr>
          <w:p w14:paraId="1973E8D6" w14:textId="77777777" w:rsidR="00EA7959" w:rsidRPr="00C40E5A" w:rsidRDefault="00EA7959" w:rsidP="00EA7959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 xml:space="preserve">Kanslimeddelanden </w:t>
            </w:r>
          </w:p>
          <w:p w14:paraId="0EB81251" w14:textId="151A134A" w:rsidR="00EA7959" w:rsidRDefault="00EA7959" w:rsidP="00EA7959">
            <w:pPr>
              <w:rPr>
                <w:bCs/>
              </w:rPr>
            </w:pPr>
            <w:r w:rsidRPr="002B6EE1">
              <w:rPr>
                <w:bCs/>
              </w:rPr>
              <w:t xml:space="preserve">Utskottet </w:t>
            </w:r>
            <w:r w:rsidR="00696A40">
              <w:rPr>
                <w:bCs/>
              </w:rPr>
              <w:t xml:space="preserve">fick information om: </w:t>
            </w:r>
            <w:r>
              <w:rPr>
                <w:bCs/>
              </w:rPr>
              <w:t xml:space="preserve"> </w:t>
            </w:r>
          </w:p>
          <w:p w14:paraId="0C3C4C29" w14:textId="1C863B5D" w:rsidR="00442A44" w:rsidRDefault="00EA7959" w:rsidP="00696A40">
            <w:pPr>
              <w:rPr>
                <w:bCs/>
              </w:rPr>
            </w:pPr>
            <w:r w:rsidRPr="000B4E4C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="00696A40">
              <w:rPr>
                <w:bCs/>
              </w:rPr>
              <w:t xml:space="preserve">att Riksdagens </w:t>
            </w:r>
            <w:proofErr w:type="spellStart"/>
            <w:r w:rsidR="00696A40">
              <w:rPr>
                <w:bCs/>
              </w:rPr>
              <w:t>veterandag</w:t>
            </w:r>
            <w:proofErr w:type="spellEnd"/>
            <w:r w:rsidR="00696A40">
              <w:rPr>
                <w:bCs/>
              </w:rPr>
              <w:t xml:space="preserve"> infaller den 20 maj, där utrikesutskottets tidigare ledamöter samlas kl. 14.30 i sessionssalen. </w:t>
            </w:r>
            <w:r w:rsidR="00696A40">
              <w:rPr>
                <w:bCs/>
              </w:rPr>
              <w:br/>
              <w:t>- att talarlistor för UU3, UU4, UU11</w:t>
            </w:r>
            <w:r w:rsidR="00531987">
              <w:rPr>
                <w:bCs/>
              </w:rPr>
              <w:t xml:space="preserve"> och </w:t>
            </w:r>
            <w:r w:rsidR="00696A40">
              <w:rPr>
                <w:bCs/>
              </w:rPr>
              <w:t>UU12</w:t>
            </w:r>
            <w:r w:rsidR="00442A44">
              <w:rPr>
                <w:bCs/>
              </w:rPr>
              <w:t xml:space="preserve"> har cirkulerats</w:t>
            </w:r>
            <w:r w:rsidR="00736321">
              <w:rPr>
                <w:bCs/>
              </w:rPr>
              <w:t xml:space="preserve"> under sammanträdet</w:t>
            </w:r>
            <w:r w:rsidR="00442A44">
              <w:rPr>
                <w:bCs/>
              </w:rPr>
              <w:t>.</w:t>
            </w:r>
          </w:p>
          <w:p w14:paraId="48CF0842" w14:textId="516E9FE4" w:rsidR="00696A40" w:rsidRPr="00696A40" w:rsidRDefault="00442A44" w:rsidP="00696A40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  <w:tr w:rsidR="00696A40" w:rsidRPr="0013710D" w14:paraId="652C7C11" w14:textId="77777777" w:rsidTr="00BC1EF7">
        <w:trPr>
          <w:trHeight w:val="884"/>
        </w:trPr>
        <w:tc>
          <w:tcPr>
            <w:tcW w:w="567" w:type="dxa"/>
          </w:tcPr>
          <w:p w14:paraId="6D5F4274" w14:textId="270C665E" w:rsidR="00696A40" w:rsidRPr="002B6EE1" w:rsidRDefault="00696A40" w:rsidP="00EA795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12</w:t>
            </w:r>
          </w:p>
        </w:tc>
        <w:tc>
          <w:tcPr>
            <w:tcW w:w="6947" w:type="dxa"/>
          </w:tcPr>
          <w:p w14:paraId="43C869AE" w14:textId="77777777" w:rsidR="00696A40" w:rsidRDefault="00696A40" w:rsidP="00EA7959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7A854171" w14:textId="46010797" w:rsidR="00696A40" w:rsidRPr="00696A40" w:rsidRDefault="00696A40" w:rsidP="00EA7959">
            <w:pPr>
              <w:widowControl/>
              <w:spacing w:after="200" w:line="280" w:lineRule="exact"/>
              <w:rPr>
                <w:bCs/>
              </w:rPr>
            </w:pPr>
            <w:r>
              <w:rPr>
                <w:bCs/>
              </w:rPr>
              <w:t>Vice o</w:t>
            </w:r>
            <w:r w:rsidRPr="00696A40">
              <w:rPr>
                <w:bCs/>
              </w:rPr>
              <w:t xml:space="preserve">rdförande </w:t>
            </w:r>
            <w:r>
              <w:rPr>
                <w:bCs/>
              </w:rPr>
              <w:t>Morgan Johansson (S)</w:t>
            </w:r>
            <w:r w:rsidRPr="00696A40">
              <w:rPr>
                <w:bCs/>
              </w:rPr>
              <w:t xml:space="preserve"> och den övriga delegationen återrapporterade från</w:t>
            </w:r>
            <w:r w:rsidR="0017565F">
              <w:rPr>
                <w:bCs/>
              </w:rPr>
              <w:t xml:space="preserve"> utskottsresan till</w:t>
            </w:r>
            <w:r w:rsidRPr="00696A40">
              <w:rPr>
                <w:bCs/>
              </w:rPr>
              <w:t xml:space="preserve"> </w:t>
            </w:r>
            <w:r>
              <w:rPr>
                <w:bCs/>
              </w:rPr>
              <w:t xml:space="preserve">Albanien. </w:t>
            </w:r>
            <w:r>
              <w:rPr>
                <w:bCs/>
              </w:rPr>
              <w:br/>
            </w:r>
            <w:r>
              <w:rPr>
                <w:b/>
              </w:rPr>
              <w:br/>
            </w:r>
            <w:r w:rsidRPr="00696A40">
              <w:rPr>
                <w:bCs/>
              </w:rPr>
              <w:t xml:space="preserve">Ordförande Aron Emilsson </w:t>
            </w:r>
            <w:r>
              <w:rPr>
                <w:bCs/>
              </w:rPr>
              <w:t xml:space="preserve">(SD) </w:t>
            </w:r>
            <w:r w:rsidRPr="00696A40">
              <w:rPr>
                <w:bCs/>
              </w:rPr>
              <w:t xml:space="preserve">och den övriga delegationen återrapporterade </w:t>
            </w:r>
            <w:r w:rsidR="0017565F">
              <w:rPr>
                <w:bCs/>
              </w:rPr>
              <w:t xml:space="preserve">från utskottsresan till </w:t>
            </w:r>
            <w:r w:rsidRPr="00696A40">
              <w:rPr>
                <w:bCs/>
              </w:rPr>
              <w:t>Bosnien och Hercegovina</w:t>
            </w:r>
            <w:r>
              <w:rPr>
                <w:bCs/>
              </w:rPr>
              <w:t>.</w:t>
            </w:r>
          </w:p>
        </w:tc>
      </w:tr>
      <w:tr w:rsidR="00B21DA3" w:rsidRPr="002B6EE1" w14:paraId="101A5D7E" w14:textId="77777777" w:rsidTr="00BC1EF7">
        <w:trPr>
          <w:trHeight w:val="884"/>
        </w:trPr>
        <w:tc>
          <w:tcPr>
            <w:tcW w:w="567" w:type="dxa"/>
          </w:tcPr>
          <w:p w14:paraId="43B300F1" w14:textId="34DC6883" w:rsidR="00B21DA3" w:rsidRPr="002B6EE1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  <w:r w:rsidR="00696A40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71633001" w14:textId="77777777" w:rsidR="00B21DA3" w:rsidRPr="002B6EE1" w:rsidRDefault="00B21DA3" w:rsidP="00B21DA3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05358064" w14:textId="28C54B77" w:rsidR="00B21DA3" w:rsidRPr="002B6EE1" w:rsidRDefault="00B21DA3" w:rsidP="00B21DA3">
            <w:pPr>
              <w:rPr>
                <w:bCs/>
              </w:rPr>
            </w:pPr>
            <w:r w:rsidRPr="002B6EE1">
              <w:rPr>
                <w:bCs/>
              </w:rPr>
              <w:t xml:space="preserve">Nästa sammanträde äger rum </w:t>
            </w:r>
            <w:r w:rsidR="00696A40">
              <w:rPr>
                <w:bCs/>
              </w:rPr>
              <w:t>tors</w:t>
            </w:r>
            <w:r w:rsidR="00763F0F">
              <w:rPr>
                <w:bCs/>
              </w:rPr>
              <w:t xml:space="preserve">dagen den </w:t>
            </w:r>
            <w:r w:rsidR="00696A40">
              <w:rPr>
                <w:bCs/>
              </w:rPr>
              <w:t>21</w:t>
            </w:r>
            <w:r w:rsidR="00763F0F">
              <w:rPr>
                <w:bCs/>
              </w:rPr>
              <w:t xml:space="preserve"> maj</w:t>
            </w:r>
            <w:r>
              <w:rPr>
                <w:bCs/>
              </w:rPr>
              <w:t xml:space="preserve"> </w:t>
            </w:r>
            <w:r w:rsidRPr="002B6EE1">
              <w:rPr>
                <w:bCs/>
              </w:rPr>
              <w:t xml:space="preserve">kl. </w:t>
            </w:r>
            <w:r w:rsidR="00696A40">
              <w:rPr>
                <w:bCs/>
              </w:rPr>
              <w:t>09</w:t>
            </w:r>
            <w:r>
              <w:rPr>
                <w:bCs/>
              </w:rPr>
              <w:t>.</w:t>
            </w:r>
            <w:r w:rsidR="00696A40">
              <w:rPr>
                <w:bCs/>
              </w:rPr>
              <w:t>3</w:t>
            </w:r>
            <w:r>
              <w:rPr>
                <w:bCs/>
              </w:rPr>
              <w:t>0</w:t>
            </w:r>
            <w:r w:rsidRPr="002B6EE1">
              <w:rPr>
                <w:bCs/>
              </w:rPr>
              <w:t>.</w:t>
            </w:r>
          </w:p>
          <w:p w14:paraId="4537FE0F" w14:textId="77777777" w:rsidR="00B21DA3" w:rsidRPr="002B6EE1" w:rsidRDefault="00B21DA3" w:rsidP="00B21DA3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3A9C8025" w14:textId="77777777" w:rsidR="009B55E7" w:rsidRDefault="009B55E7"/>
    <w:p w14:paraId="3775FC0B" w14:textId="77777777" w:rsidR="009B55E7" w:rsidRDefault="009B55E7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4A1EA9AE" w:rsidR="00E97ABF" w:rsidRPr="006F350C" w:rsidRDefault="00696A40" w:rsidP="006F1C58">
            <w:pPr>
              <w:tabs>
                <w:tab w:val="left" w:pos="1701"/>
              </w:tabs>
            </w:pPr>
            <w:r>
              <w:t xml:space="preserve">Emelie Källqvist 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280A3C41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696A40">
              <w:t>21</w:t>
            </w:r>
            <w:r w:rsidR="00817E42">
              <w:t xml:space="preserve"> </w:t>
            </w:r>
            <w:r w:rsidR="000569AA">
              <w:t>maj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A84368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02154A81" w:rsidR="001248C4" w:rsidRPr="004B327E" w:rsidRDefault="000569AA" w:rsidP="006F1C58">
            <w:pPr>
              <w:tabs>
                <w:tab w:val="left" w:pos="1701"/>
              </w:tabs>
            </w:pPr>
            <w:r>
              <w:t xml:space="preserve">Aron Emilsson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9"/>
        <w:gridCol w:w="367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0254C7" w:rsidRPr="003504FA" w14:paraId="339C4405" w14:textId="77777777" w:rsidTr="00F6286C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CDA903D" w14:textId="77777777" w:rsidR="000254C7" w:rsidRDefault="000254C7" w:rsidP="00F6286C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3CDDD1BF" w14:textId="77777777" w:rsidR="000254C7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  <w:p w14:paraId="1F52FC92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7A2F6A5C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27DC4888" w14:textId="77777777" w:rsidR="009B55E7" w:rsidRPr="003504FA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5165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8D7511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074F98DC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3A7E2C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2AB492C3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</w:p>
          <w:p w14:paraId="6C6F16D5" w14:textId="77777777" w:rsidR="000254C7" w:rsidRPr="003504FA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7CCBDAF8" w14:textId="608C7343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BB5894">
              <w:rPr>
                <w:sz w:val="20"/>
              </w:rPr>
              <w:t>7</w:t>
            </w:r>
          </w:p>
        </w:tc>
      </w:tr>
      <w:tr w:rsidR="000254C7" w:rsidRPr="003504FA" w14:paraId="5DC87C8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4B43" w14:textId="77777777" w:rsidR="000254C7" w:rsidRPr="004C67B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FBD8" w14:textId="518C639F" w:rsidR="000254C7" w:rsidRPr="00CC206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r w:rsidR="000569AA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AB5147" w14:textId="11D6BCA8" w:rsidR="000254C7" w:rsidRPr="00CC2066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2C6D90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965" w14:textId="2D02B552" w:rsidR="000254C7" w:rsidRPr="00567E9F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BB5894">
              <w:rPr>
                <w:sz w:val="19"/>
                <w:szCs w:val="19"/>
              </w:rPr>
              <w:t>3–4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610B" w14:textId="42E9877D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837A0F">
              <w:rPr>
                <w:sz w:val="19"/>
                <w:szCs w:val="19"/>
              </w:rPr>
              <w:t>5–13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C88" w14:textId="426FA5D2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8B6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6A7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18E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07F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0254C7" w:rsidRPr="003504FA" w14:paraId="241B1A1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DA7A" w14:textId="77777777" w:rsidR="000254C7" w:rsidRPr="007C3054" w:rsidRDefault="000254C7" w:rsidP="00F6286C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06F6F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CB9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5624" w14:textId="1EE3826E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5C19" w14:textId="190F8430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0DB0" w14:textId="034EF132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F447" w14:textId="0687B0C8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0B6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5BEE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B58B" w14:textId="77777777" w:rsidR="000254C7" w:rsidRPr="0004578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678B" w14:textId="77777777" w:rsidR="000254C7" w:rsidRPr="00284231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155D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0C5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0332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4F8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015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B795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998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DE6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BB5894" w:rsidRPr="003504FA" w14:paraId="7C64CE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CA23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875E" w14:textId="072EB90B" w:rsidR="00BB5894" w:rsidRPr="0099370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F525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57AB" w14:textId="4A44BDE5" w:rsidR="00BB5894" w:rsidRPr="0099370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230C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5ACD" w14:textId="143070AB" w:rsidR="00BB5894" w:rsidRPr="0099370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4357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246A" w14:textId="3E30CFCD" w:rsidR="00BB5894" w:rsidRPr="001B42F6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DF1B" w14:textId="77777777" w:rsidR="00BB5894" w:rsidRPr="00993706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FE88" w14:textId="38C2A73C" w:rsidR="00BB5894" w:rsidRPr="0004578D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5436" w14:textId="77777777" w:rsidR="00BB5894" w:rsidRPr="00284231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8D49" w14:textId="77777777" w:rsidR="00BB5894" w:rsidRPr="00FE5589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F20D" w14:textId="77777777" w:rsidR="00BB5894" w:rsidRPr="00FE5589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AFF8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8F5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CD8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BA91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41CB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B88D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BB5894" w:rsidRPr="003504FA" w14:paraId="0C07584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25FC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16C7" w14:textId="267D9D76" w:rsidR="00BB5894" w:rsidRPr="0099370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AF26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435C" w14:textId="4A35CA24" w:rsidR="00BB5894" w:rsidRPr="0099370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F252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FBB8" w14:textId="215F144F" w:rsidR="00BB5894" w:rsidRPr="0099370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AA12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416B" w14:textId="71A0D199" w:rsidR="00BB5894" w:rsidRPr="001B42F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6749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24F3" w14:textId="602D046B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586B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C80E" w14:textId="77777777" w:rsidR="00BB5894" w:rsidRPr="00FE5589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89FF" w14:textId="77777777" w:rsidR="00BB5894" w:rsidRPr="00FE5589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A50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AEA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A7E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3FE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6BD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F8A9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516E3B" w14:paraId="511B8B1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FFB3" w14:textId="77777777" w:rsidR="00BB5894" w:rsidRPr="00900235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2515" w14:textId="3C0E6FC4" w:rsidR="00BB5894" w:rsidRPr="00136879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732A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0F89C" w14:textId="0C9899A7" w:rsidR="00BB5894" w:rsidRPr="00277300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5727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753E" w14:textId="579AD96A" w:rsidR="00BB5894" w:rsidRPr="00063258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B1F3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9CCD" w14:textId="4195CA86" w:rsidR="00BB5894" w:rsidRPr="00DC223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F6965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2A86" w14:textId="2566E621" w:rsidR="00BB5894" w:rsidRPr="00133A0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208F" w14:textId="77777777" w:rsidR="00BB5894" w:rsidRPr="00516E3B" w:rsidRDefault="00BB5894" w:rsidP="00BB589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EB89" w14:textId="77777777" w:rsidR="00BB5894" w:rsidRPr="00516E3B" w:rsidRDefault="00BB5894" w:rsidP="00BB589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BB96" w14:textId="77777777" w:rsidR="00BB5894" w:rsidRPr="00516E3B" w:rsidRDefault="00BB5894" w:rsidP="00BB589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5B02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3CAF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E136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413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267B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ED8A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</w:tr>
      <w:tr w:rsidR="00BB5894" w:rsidRPr="003504FA" w14:paraId="689EBE9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E7E5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FD4F" w14:textId="10E27903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6D42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413C" w14:textId="554B5596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86D8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E376" w14:textId="6A93929E" w:rsidR="00BB5894" w:rsidRPr="00004DC0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FB4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FC0F" w14:textId="2A875EE8" w:rsidR="00BB5894" w:rsidRPr="001B42F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8B70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262C" w14:textId="57FD3991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41B2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3018" w14:textId="77777777" w:rsidR="00BB5894" w:rsidRPr="002F53EA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C7CF" w14:textId="77777777" w:rsidR="00BB5894" w:rsidRPr="00FE5589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27C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573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880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E77B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69C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6111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196E4F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729C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96A6" w14:textId="65818176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3F31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E8F5" w14:textId="3EB7CDDC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D4A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AF62" w14:textId="747EDCE2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1C97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AC78" w14:textId="4CF0CC3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2261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B236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ACB1" w14:textId="77777777" w:rsidR="00BB5894" w:rsidRPr="002F53EA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CB82" w14:textId="77777777" w:rsidR="00BB5894" w:rsidRPr="002F53EA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FF76" w14:textId="77777777" w:rsidR="00BB5894" w:rsidRPr="00FE5589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256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1B4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C02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2D1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257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636E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38876A6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E0B7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923E" w14:textId="55EB3470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0C1E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D290" w14:textId="2DCE143D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94F0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7EA0" w14:textId="44312E68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85E1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0D11" w14:textId="2E1058F3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043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FED3" w14:textId="58902CB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7BF3E" w14:textId="77777777" w:rsidR="00BB5894" w:rsidRPr="002F53EA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7827" w14:textId="77777777" w:rsidR="00BB5894" w:rsidRPr="002F53EA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46B7" w14:textId="77777777" w:rsidR="00BB5894" w:rsidRPr="00FE5589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861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EF4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8BB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A06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FC2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4D12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15ECFB7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DA78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A66" w14:textId="5B493484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D58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5D0C" w14:textId="461F44FE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957D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A743" w14:textId="3A6CB2CE" w:rsidR="00BB5894" w:rsidRPr="00004DC0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A0C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2AFF" w14:textId="2650B729" w:rsidR="00BB5894" w:rsidRPr="001B42F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225F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7705" w14:textId="3B478315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D2DC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05CE" w14:textId="77777777" w:rsidR="00BB5894" w:rsidRPr="002F53EA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9F67" w14:textId="77777777" w:rsidR="00BB5894" w:rsidRPr="00FE5589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1E0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530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EEC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48F2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410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C26F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3205FDD7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21C6" w14:textId="77777777" w:rsidR="00BB5894" w:rsidRPr="0004578D" w:rsidRDefault="00BB5894" w:rsidP="00BB5894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8F35" w14:textId="22709049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BBC5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5467" w14:textId="38A69486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B31C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FBC8" w14:textId="771468E4" w:rsidR="00BB5894" w:rsidRPr="002F53EA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13DA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7720" w14:textId="018F6150" w:rsidR="00BB5894" w:rsidRPr="001B42F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D3CD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3CC1" w14:textId="79C09E5C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BDCA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A3A9" w14:textId="77777777" w:rsidR="00BB5894" w:rsidRPr="002F53EA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437D" w14:textId="77777777" w:rsidR="00BB5894" w:rsidRPr="00FE5589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FBF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C9D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080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0D5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EAA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65FA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72DB8F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E8AA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8725" w14:textId="535BFC50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519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C0D9" w14:textId="699CA0C2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463C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39F2" w14:textId="6508EDC9" w:rsidR="00BB5894" w:rsidRPr="002F53EA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E410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0A10" w14:textId="7494DD20" w:rsidR="00BB5894" w:rsidRPr="001B42F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CFE4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53FD" w14:textId="1E464BB9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FBFC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BBC0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A059" w14:textId="77777777" w:rsidR="00BB5894" w:rsidRPr="00FE5589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49E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048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3C9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DB6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CBA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8999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6D0A2A9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9779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E915" w14:textId="0AEB60F5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824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9C3D" w14:textId="38D028A4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A91A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1538" w14:textId="229714B5" w:rsidR="00BB5894" w:rsidRPr="002F53EA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1030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CB3F" w14:textId="0DF41522" w:rsidR="00BB5894" w:rsidRPr="001B42F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E023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9E05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F0AC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BB91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95A5" w14:textId="77777777" w:rsidR="00BB5894" w:rsidRPr="00FE5589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D15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5D0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BE4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60C2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E59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C583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2B40FFE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15AA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F6FE" w14:textId="02F34CF5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5F1E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A81" w14:textId="24B3E037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9114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7A6A" w14:textId="190231AF" w:rsidR="00BB5894" w:rsidRPr="002F53EA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1FA8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048" w14:textId="67DB65C8" w:rsidR="00BB5894" w:rsidRPr="001B42F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D23D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3DF6" w14:textId="4033FBCD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CB01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A787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A86E" w14:textId="77777777" w:rsidR="00BB5894" w:rsidRPr="00FE5589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723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B3F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568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A20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F13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4703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30204A4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20A5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45D7" w14:textId="4ADBFE16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122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8C8F" w14:textId="6E341674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FF60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CCE9" w14:textId="58271784" w:rsidR="00BB5894" w:rsidRPr="00004DC0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C19C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C01" w14:textId="5CA805CB" w:rsidR="00BB5894" w:rsidRPr="001B42F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6D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2A3A" w14:textId="14DBF015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AFD6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A7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F73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B57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ECC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5D0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1F12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ACD5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0867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0D77F92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9774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1B2D" w14:textId="74AF7CD7" w:rsidR="00BB5894" w:rsidRPr="00004DC0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659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10D2" w14:textId="4D4E2DD4" w:rsidR="00BB5894" w:rsidRPr="00004DC0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51EF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0B3A" w14:textId="0EBC5C9B" w:rsidR="00BB5894" w:rsidRPr="00004DC0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7BE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F980" w14:textId="38C6A19B" w:rsidR="00BB5894" w:rsidRPr="001B42F6" w:rsidRDefault="00BB5894" w:rsidP="00BB58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8042" w14:textId="77777777" w:rsidR="00BB5894" w:rsidRPr="00246B39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F3D" w14:textId="12CCB130" w:rsidR="00BB5894" w:rsidRPr="002F53EA" w:rsidRDefault="00BB5894" w:rsidP="00BB58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52EB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DE36" w14:textId="77777777" w:rsidR="00BB5894" w:rsidRPr="003504FA" w:rsidRDefault="00BB5894" w:rsidP="00BB58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731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13E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3BC5" w14:textId="77777777" w:rsidR="00BB5894" w:rsidRPr="003504FA" w:rsidRDefault="00BB5894" w:rsidP="00BB58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A68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024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6B2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D7D5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57530D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CAF3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AE6F" w14:textId="0B5535B3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B03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A4A" w14:textId="4B40F54F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B0B2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6127" w14:textId="6B395F54" w:rsidR="00BB5894" w:rsidRPr="00004DC0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C965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F251" w14:textId="373288AE" w:rsidR="00BB5894" w:rsidRPr="001B42F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0A55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30ED" w14:textId="1D85E45A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C9F7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E8B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821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B268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691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022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5C7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552C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3513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118C80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24F3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5139" w14:textId="5EF9D597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D47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D47C" w14:textId="160FA2A1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9188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EB3D" w14:textId="130AFC20" w:rsidR="00BB5894" w:rsidRPr="00004DC0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8562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F51E" w14:textId="28B25F18" w:rsidR="00BB5894" w:rsidRPr="001B42F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44A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BDA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4FF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9B5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365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644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704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0D8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6F1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C5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CDA0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1A2AA44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1880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CA74" w14:textId="3183D939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A9D2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A36B" w14:textId="70DEC68A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40AC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E99D" w14:textId="27770C9A" w:rsidR="00BB5894" w:rsidRPr="00004DC0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11C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3F7C" w14:textId="5DF6D410" w:rsidR="00BB5894" w:rsidRPr="001B42F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4E5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2938" w14:textId="65D7B9D5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FE3F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738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F3A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2F8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302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32A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9BB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8E2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02A8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6249A82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EE15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9CBB" w14:textId="2A31319B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8A93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FEAC" w14:textId="2D7383FC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DB16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A339" w14:textId="1D2B3388" w:rsidR="00BB5894" w:rsidRPr="00004DC0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9F71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94CE" w14:textId="61325A6E" w:rsidR="00BB5894" w:rsidRPr="001B42F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18C1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EFF4" w14:textId="30CA9055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3F0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C6A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512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1B6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679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84B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CE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0B9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658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00907BF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AA01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B22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23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E71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9B39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BE5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C0E8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720E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A8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55D2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A024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672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060D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125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247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E42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1284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CE3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C93A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0FDB44A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11B8" w14:textId="77777777" w:rsidR="00BB5894" w:rsidRPr="004A0318" w:rsidRDefault="00BB5894" w:rsidP="00BB5894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88E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C8AD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8EF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0FDF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ABF0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EC6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146B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529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5A1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9392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2DD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71B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720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CD6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196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5F6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1FE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C152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04284D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6B2D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7E61" w14:textId="3EE385D7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31B1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4711" w14:textId="439B2B18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2315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902E" w14:textId="1D64BC1B" w:rsidR="00BB5894" w:rsidRPr="00004DC0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0D5A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0AF8" w14:textId="63C40806" w:rsidR="00BB5894" w:rsidRPr="001B42F6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7454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A91C" w14:textId="65A50F4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8BEA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437C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BDB9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153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6D05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4AF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7EC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5F5B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1196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BB5894" w:rsidRPr="003504FA" w14:paraId="10ABD21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E4A9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AF2" w14:textId="5FD23F18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4E8E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72DB" w14:textId="2C9EB6A9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0A2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8F21" w14:textId="030AFDE0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9C5C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582D" w14:textId="1CE83116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9FC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383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3BD2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B6B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52A2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0DF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3D3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111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C5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FF6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FE8A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16F6414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B404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DA5C" w14:textId="320F3CD8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049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B5A" w14:textId="0C769535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C040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27F3" w14:textId="3C38D2ED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60CE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9C45" w14:textId="58B1E8B2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05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0074" w14:textId="1FCB636C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68B7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F0A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E4A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8B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42B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8B2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FA4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D00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87C4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6E0F972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D075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CA8F" w14:textId="21D949EA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905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366A" w14:textId="68509535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42D3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429E" w14:textId="3C91072A" w:rsidR="00BB5894" w:rsidRPr="00004DC0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501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27AC" w14:textId="7274B4C1" w:rsidR="00BB5894" w:rsidRPr="001B42F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B67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E4C6" w14:textId="6B0094E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7A70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F3E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BB1C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E6B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F89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86F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62C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781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E7FD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182B3B9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5628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43624" w14:textId="399270E2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D55A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EA21B" w14:textId="32D11BAD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B96E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7FB7" w14:textId="22CCA84E" w:rsidR="00BB5894" w:rsidRPr="00004DC0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3F49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A903" w14:textId="02474382" w:rsidR="00BB5894" w:rsidRPr="001B42F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BB9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9873" w14:textId="27F54BF5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52A2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0F6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DAA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0D2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064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AB3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1E6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D21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C967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121EAD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4BDA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CB9EC" w14:textId="0D790724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5067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45B3" w14:textId="604DDB8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CC68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664E" w14:textId="57763426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A4D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922B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28B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4EB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D3CC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0DD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4EB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41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248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56F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2E5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477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C991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6F7D088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8D00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1516" w14:textId="7713B2D6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CFE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7B67" w14:textId="68DAEC16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F7E3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6E4C" w14:textId="319FF384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213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21BD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1DD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795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B6F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2B7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72A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B21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75F2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B15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03B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4472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8F67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03597F9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1AE3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proofErr w:type="spellStart"/>
            <w:r w:rsidRPr="00334D0B">
              <w:rPr>
                <w:sz w:val="22"/>
                <w:szCs w:val="22"/>
              </w:rPr>
              <w:t>Jytte</w:t>
            </w:r>
            <w:proofErr w:type="spellEnd"/>
            <w:r w:rsidRPr="00334D0B"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2E23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CCF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91FA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E0AA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A01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7E2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F994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909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59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021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3C8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A63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7B22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C5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661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C74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459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68E1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663ADE7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B2DF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</w:t>
            </w:r>
            <w:proofErr w:type="spellStart"/>
            <w:r w:rsidRPr="00421A5F">
              <w:rPr>
                <w:snapToGrid w:val="0"/>
                <w:sz w:val="22"/>
                <w:szCs w:val="22"/>
              </w:rPr>
              <w:t>Wiechel</w:t>
            </w:r>
            <w:proofErr w:type="spellEnd"/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DCA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724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849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1496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AD03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22E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F24D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7F1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613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411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CFF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668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8E8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89D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CAC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288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F89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BD7A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5B4DBC1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5432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Ernkrans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0CDC" w14:textId="02C484DE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0FC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973E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DD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E70B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7015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9C5C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613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6FF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853D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5092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E1F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43A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3AB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E27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A4F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2DA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BB1B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45F349E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E065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6513" w14:textId="49C0B5E0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505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C330" w14:textId="35DC8B5B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015E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79F1" w14:textId="4351D81C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0A10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D6CA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C81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09D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AE76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BC9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7B0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550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977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452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1D3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B39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C367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30ED9ED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8DD2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75C7" w14:textId="4887D68B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784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43F2" w14:textId="1B1F7B2A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7175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6779" w14:textId="13742AFC" w:rsidR="00BB5894" w:rsidRPr="00004DC0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8238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8285" w14:textId="5BA826D4" w:rsidR="00BB5894" w:rsidRPr="001B42F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22E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B1B0" w14:textId="5861F41C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8894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4ED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378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DA5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990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251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C55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24A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B4D2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515397C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E2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45C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233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A2E2" w14:textId="49E84E03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85A6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316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3A2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BBDE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269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3AE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BE21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EEB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11C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7A1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E31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851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320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D1C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6EFB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6EC001C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A729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83E5" w14:textId="42015788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C44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BAB3" w14:textId="21C4C065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35E1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ABD6" w14:textId="599940DF" w:rsidR="00BB5894" w:rsidRPr="00004DC0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2C4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4D9C" w14:textId="1E84AE2C" w:rsidR="00BB5894" w:rsidRPr="001B42F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FFA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D3C2" w14:textId="19C1C30B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7964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C8D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E64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FE1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F51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AF2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3FC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B23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4698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387EB91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BB03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3C14" w14:textId="1836067B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AD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2485" w14:textId="3D0C5500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F7A7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ACE4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7DF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7673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EE1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0FA4" w14:textId="77777777" w:rsidR="00BB5894" w:rsidRPr="00915B99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DE05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EA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836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2F3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A73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EF22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BDA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678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C664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6A10C30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0A6E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19D1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4A81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2011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E08E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59CA" w14:textId="03F21E1C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68AF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D44D" w14:textId="1A724570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2F7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C97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9169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2A2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1A0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46E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B78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AB1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39E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EA0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D97A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5E846EC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0B94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FD2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0A4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0D5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FB15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0FBF" w14:textId="2CDE9615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84A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09EC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70D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96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F275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52A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12C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34C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CA5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B58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369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09D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562A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3A41501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395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5772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92B8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B82A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D4A0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FDA7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CF5A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87CF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16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2AF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BEC4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1CC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B5C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237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E22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BC2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D5D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83A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5CA7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1165C10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E2B0" w14:textId="77777777" w:rsidR="00BB5894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73B3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53F2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546A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36C2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88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D5BF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EB62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F72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6F6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8D2B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758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6E4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5B5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896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EC7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8C12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506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4C4B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7478E96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CC9D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56D0" w14:textId="6BA36AAF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30B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D84C" w14:textId="7838F1B8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84F9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021F" w14:textId="7230668A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4BE8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EBCE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269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1FC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2CF2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25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A87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CE6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B0C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3D7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195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D1A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282C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620AE46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61A5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1E490" w14:textId="7740A449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383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550B" w14:textId="3B9E255E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4509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5366" w14:textId="45DA9DD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1D8A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F46D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CEE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2B3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B8C5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3B9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5B3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FF6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1C0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5F2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ACE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04A4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7C00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3A3787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9D3C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1E1C2" w14:textId="7CAD7F34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BCF3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7836" w14:textId="7A53D208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A9D4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E74F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8B82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AA7A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099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09E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C78C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1D8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8B7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989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9C3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CF3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0D4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4D2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35D3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5BF1D5E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5E72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 xml:space="preserve">Yusuf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Aydin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2584" w14:textId="2964E8D5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43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FC2F" w14:textId="23136FB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69DF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5ED6" w14:textId="0227F8E0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14E1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CD1D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F0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C47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A095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27D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D9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9CA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D5D2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90A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862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491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5FA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4533AF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D97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0F6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557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592D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F92E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076C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612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DFA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DDE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49B8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A98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CFE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A93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02A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F1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385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AFB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8D5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59B2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4E3A86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6172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</w:t>
            </w:r>
            <w:proofErr w:type="spellStart"/>
            <w:r w:rsidRPr="007474C0">
              <w:rPr>
                <w:snapToGrid w:val="0"/>
                <w:sz w:val="22"/>
                <w:szCs w:val="22"/>
              </w:rPr>
              <w:t>Nohrén</w:t>
            </w:r>
            <w:proofErr w:type="spellEnd"/>
            <w:r w:rsidRPr="007474C0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5457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664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5428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121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4D95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2AD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430A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BFE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08F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A65A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FB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5E8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7B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33E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249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A2B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4B9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76EE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0FB122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3720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A749" w14:textId="1F44E9C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5B22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095C" w14:textId="20CB7E0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D860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BF6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AFCF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71AA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5BF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674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B4C8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3A0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91B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8A8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1D7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D99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4562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A94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D91E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59B9A2E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8FF5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6F03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AB18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8BDD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7673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F97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FBFC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BD66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DD8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637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E8FB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1BEB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9B5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4F0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65F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2EF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93D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DF6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94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704E3D9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B8DC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9F31" w14:textId="1E3E800B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21B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7B79" w14:textId="141596C5" w:rsidR="00BB5894" w:rsidRPr="0004578D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97B1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26C2" w14:textId="675A9F00" w:rsidR="00BB5894" w:rsidRPr="00004DC0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C8E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0DE2" w14:textId="631A9981" w:rsidR="00BB5894" w:rsidRPr="001B42F6" w:rsidRDefault="00BB5894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4C3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1E98" w14:textId="38F05D52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78AD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34F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3FA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6FF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F141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D3D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4B0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317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E38B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7A0C324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7C17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3FE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FF1B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B18E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82F5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B9E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EF5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CD2D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23F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AFC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DE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681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DAF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76A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4DA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55A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2B9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B2C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2B21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18C2AB5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F154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E79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C33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B408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6B93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C9FC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8B75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E936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910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E17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7C3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C50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86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FA7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6D4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835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FAD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1B6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D2FA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3C9B0C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1A39" w14:textId="77777777" w:rsidR="00BB5894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FE2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261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2CF4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8799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D544" w14:textId="4597ED7B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85F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3785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9F6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84E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016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DAA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6F5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56A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8D7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535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131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404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E033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2B7FAD2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F10" w14:textId="77777777" w:rsidR="00BB5894" w:rsidRPr="00516E3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516E3B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516E3B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7217" w14:textId="05EB6B8D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CEED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0328" w14:textId="435B3BBC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040C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3D91" w14:textId="707E6E2F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AB3B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E22E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E03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F9DB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DD6D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930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A47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A40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4DC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5A2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7C7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420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6A4B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3511A0F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1001" w14:textId="77777777" w:rsidR="00BB5894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9D7D8" w14:textId="3389AA69" w:rsidR="00BB589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5F6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9A8D" w14:textId="1E0F80FA" w:rsidR="00BB589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AE14C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04CB" w14:textId="3D55ED7F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8D9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B2D14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4AD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CC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852F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C80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2BE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476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27F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1DC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3C3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851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646E" w14:textId="77777777" w:rsidR="00BB5894" w:rsidRPr="003504FA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195D8C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0058BE69" w14:textId="77777777" w:rsidR="00BB5894" w:rsidRPr="007B7057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8D68BB" w14:textId="77777777" w:rsidR="00BB5894" w:rsidRPr="007B7057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19"/>
          </w:tcPr>
          <w:p w14:paraId="36F7BCAE" w14:textId="77777777" w:rsidR="00BB5894" w:rsidRPr="007B7057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0E32E8" w14:textId="77777777" w:rsidR="00BB5894" w:rsidRPr="007B7057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10C3C401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143060C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34BD03A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E80210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2480E3B7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FAC9DD9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C307AC8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AE30255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1DD28C8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25972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DE4D9F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054931E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79CD53E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AD8237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6957E4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</w:tr>
    </w:tbl>
    <w:p w14:paraId="43E17F39" w14:textId="77777777" w:rsidR="000254C7" w:rsidRPr="00615F2B" w:rsidRDefault="000254C7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0254C7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355F7" w14:textId="77777777" w:rsidR="00695056" w:rsidRDefault="00695056" w:rsidP="00286A5C">
      <w:r>
        <w:separator/>
      </w:r>
    </w:p>
  </w:endnote>
  <w:endnote w:type="continuationSeparator" w:id="0">
    <w:p w14:paraId="5C414FEF" w14:textId="77777777" w:rsidR="00695056" w:rsidRDefault="00695056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E56A4" w14:textId="77777777" w:rsidR="00695056" w:rsidRDefault="00695056" w:rsidP="00286A5C">
      <w:r>
        <w:separator/>
      </w:r>
    </w:p>
  </w:footnote>
  <w:footnote w:type="continuationSeparator" w:id="0">
    <w:p w14:paraId="2DADF23F" w14:textId="77777777" w:rsidR="00695056" w:rsidRDefault="00695056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0086"/>
    <w:multiLevelType w:val="hybridMultilevel"/>
    <w:tmpl w:val="1D0CB864"/>
    <w:lvl w:ilvl="0" w:tplc="B686DD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440C2"/>
    <w:multiLevelType w:val="hybridMultilevel"/>
    <w:tmpl w:val="FC44689A"/>
    <w:lvl w:ilvl="0" w:tplc="064E23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7500B"/>
    <w:multiLevelType w:val="hybridMultilevel"/>
    <w:tmpl w:val="104CB436"/>
    <w:lvl w:ilvl="0" w:tplc="3BB4F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919E4"/>
    <w:multiLevelType w:val="hybridMultilevel"/>
    <w:tmpl w:val="D93A2A6E"/>
    <w:lvl w:ilvl="0" w:tplc="94DC36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24C29"/>
    <w:multiLevelType w:val="hybridMultilevel"/>
    <w:tmpl w:val="A126CA76"/>
    <w:lvl w:ilvl="0" w:tplc="093218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DC3F98"/>
    <w:multiLevelType w:val="hybridMultilevel"/>
    <w:tmpl w:val="9C806454"/>
    <w:lvl w:ilvl="0" w:tplc="C282A5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26282B"/>
    <w:multiLevelType w:val="hybridMultilevel"/>
    <w:tmpl w:val="B9F2004A"/>
    <w:lvl w:ilvl="0" w:tplc="9B4C54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AB70B5"/>
    <w:multiLevelType w:val="hybridMultilevel"/>
    <w:tmpl w:val="004016DC"/>
    <w:lvl w:ilvl="0" w:tplc="846C8F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E2F182F"/>
    <w:multiLevelType w:val="hybridMultilevel"/>
    <w:tmpl w:val="BD804BE2"/>
    <w:lvl w:ilvl="0" w:tplc="9940AA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43046">
    <w:abstractNumId w:val="29"/>
  </w:num>
  <w:num w:numId="2" w16cid:durableId="2132700725">
    <w:abstractNumId w:val="10"/>
  </w:num>
  <w:num w:numId="3" w16cid:durableId="929704271">
    <w:abstractNumId w:val="26"/>
  </w:num>
  <w:num w:numId="4" w16cid:durableId="1709913813">
    <w:abstractNumId w:val="23"/>
  </w:num>
  <w:num w:numId="5" w16cid:durableId="37317805">
    <w:abstractNumId w:val="8"/>
  </w:num>
  <w:num w:numId="6" w16cid:durableId="2124299014">
    <w:abstractNumId w:val="24"/>
  </w:num>
  <w:num w:numId="7" w16cid:durableId="1513490895">
    <w:abstractNumId w:val="37"/>
  </w:num>
  <w:num w:numId="8" w16cid:durableId="72360745">
    <w:abstractNumId w:val="43"/>
  </w:num>
  <w:num w:numId="9" w16cid:durableId="596061053">
    <w:abstractNumId w:val="40"/>
  </w:num>
  <w:num w:numId="10" w16cid:durableId="1968387869">
    <w:abstractNumId w:val="14"/>
  </w:num>
  <w:num w:numId="11" w16cid:durableId="1405684825">
    <w:abstractNumId w:val="20"/>
  </w:num>
  <w:num w:numId="12" w16cid:durableId="765275344">
    <w:abstractNumId w:val="30"/>
  </w:num>
  <w:num w:numId="13" w16cid:durableId="1881739793">
    <w:abstractNumId w:val="9"/>
  </w:num>
  <w:num w:numId="14" w16cid:durableId="9263088">
    <w:abstractNumId w:val="19"/>
  </w:num>
  <w:num w:numId="15" w16cid:durableId="1776484431">
    <w:abstractNumId w:val="12"/>
  </w:num>
  <w:num w:numId="16" w16cid:durableId="2086294117">
    <w:abstractNumId w:val="31"/>
  </w:num>
  <w:num w:numId="17" w16cid:durableId="350882364">
    <w:abstractNumId w:val="34"/>
  </w:num>
  <w:num w:numId="18" w16cid:durableId="179973876">
    <w:abstractNumId w:val="28"/>
  </w:num>
  <w:num w:numId="19" w16cid:durableId="9378335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643215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981072">
    <w:abstractNumId w:val="4"/>
  </w:num>
  <w:num w:numId="22" w16cid:durableId="1333489867">
    <w:abstractNumId w:val="17"/>
  </w:num>
  <w:num w:numId="23" w16cid:durableId="1185440889">
    <w:abstractNumId w:val="21"/>
  </w:num>
  <w:num w:numId="24" w16cid:durableId="1024478065">
    <w:abstractNumId w:val="36"/>
  </w:num>
  <w:num w:numId="25" w16cid:durableId="1140466420">
    <w:abstractNumId w:val="25"/>
  </w:num>
  <w:num w:numId="26" w16cid:durableId="377240621">
    <w:abstractNumId w:val="39"/>
  </w:num>
  <w:num w:numId="27" w16cid:durableId="1951820386">
    <w:abstractNumId w:val="22"/>
  </w:num>
  <w:num w:numId="28" w16cid:durableId="272254717">
    <w:abstractNumId w:val="6"/>
  </w:num>
  <w:num w:numId="29" w16cid:durableId="372114671">
    <w:abstractNumId w:val="44"/>
  </w:num>
  <w:num w:numId="30" w16cid:durableId="1651205887">
    <w:abstractNumId w:val="1"/>
  </w:num>
  <w:num w:numId="31" w16cid:durableId="1856111031">
    <w:abstractNumId w:val="33"/>
  </w:num>
  <w:num w:numId="32" w16cid:durableId="851187343">
    <w:abstractNumId w:val="15"/>
  </w:num>
  <w:num w:numId="33" w16cid:durableId="1136798537">
    <w:abstractNumId w:val="5"/>
  </w:num>
  <w:num w:numId="34" w16cid:durableId="1630360932">
    <w:abstractNumId w:val="41"/>
  </w:num>
  <w:num w:numId="35" w16cid:durableId="900874009">
    <w:abstractNumId w:val="35"/>
  </w:num>
  <w:num w:numId="36" w16cid:durableId="1681735095">
    <w:abstractNumId w:val="27"/>
  </w:num>
  <w:num w:numId="37" w16cid:durableId="254898119">
    <w:abstractNumId w:val="2"/>
  </w:num>
  <w:num w:numId="38" w16cid:durableId="2030376622">
    <w:abstractNumId w:val="45"/>
  </w:num>
  <w:num w:numId="39" w16cid:durableId="63307966">
    <w:abstractNumId w:val="7"/>
  </w:num>
  <w:num w:numId="40" w16cid:durableId="1980526033">
    <w:abstractNumId w:val="42"/>
  </w:num>
  <w:num w:numId="41" w16cid:durableId="1014382145">
    <w:abstractNumId w:val="18"/>
  </w:num>
  <w:num w:numId="42" w16cid:durableId="871310900">
    <w:abstractNumId w:val="13"/>
  </w:num>
  <w:num w:numId="43" w16cid:durableId="178466678">
    <w:abstractNumId w:val="3"/>
  </w:num>
  <w:num w:numId="44" w16cid:durableId="1677686901">
    <w:abstractNumId w:val="32"/>
  </w:num>
  <w:num w:numId="45" w16cid:durableId="1840853507">
    <w:abstractNumId w:val="38"/>
  </w:num>
  <w:num w:numId="46" w16cid:durableId="151349392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4DD3"/>
    <w:rsid w:val="00024DDF"/>
    <w:rsid w:val="000250B0"/>
    <w:rsid w:val="000254C7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569AA"/>
    <w:rsid w:val="0006043F"/>
    <w:rsid w:val="000621E9"/>
    <w:rsid w:val="000633CA"/>
    <w:rsid w:val="0006371C"/>
    <w:rsid w:val="00063D89"/>
    <w:rsid w:val="00064292"/>
    <w:rsid w:val="00064662"/>
    <w:rsid w:val="00064AD7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6935"/>
    <w:rsid w:val="00097261"/>
    <w:rsid w:val="000A35A6"/>
    <w:rsid w:val="000A3620"/>
    <w:rsid w:val="000A470F"/>
    <w:rsid w:val="000A6455"/>
    <w:rsid w:val="000A6822"/>
    <w:rsid w:val="000B0738"/>
    <w:rsid w:val="000B0A9E"/>
    <w:rsid w:val="000B0F4E"/>
    <w:rsid w:val="000B2B3F"/>
    <w:rsid w:val="000B345D"/>
    <w:rsid w:val="000B3BBC"/>
    <w:rsid w:val="000B44AE"/>
    <w:rsid w:val="000B477E"/>
    <w:rsid w:val="000B4E4C"/>
    <w:rsid w:val="000B6737"/>
    <w:rsid w:val="000C1024"/>
    <w:rsid w:val="000C10B6"/>
    <w:rsid w:val="000C4C5D"/>
    <w:rsid w:val="000C66A2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3A1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0DF9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4BC8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65F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8BA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4BA9"/>
    <w:rsid w:val="001D5D47"/>
    <w:rsid w:val="001D65BF"/>
    <w:rsid w:val="001E16FE"/>
    <w:rsid w:val="001E1A2B"/>
    <w:rsid w:val="001E1C5D"/>
    <w:rsid w:val="001E22A8"/>
    <w:rsid w:val="001E279D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D1B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2DAA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6D90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2E9A"/>
    <w:rsid w:val="002E3325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5B0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07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92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679F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1FE9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3753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6158"/>
    <w:rsid w:val="0043774A"/>
    <w:rsid w:val="004400D5"/>
    <w:rsid w:val="004419ED"/>
    <w:rsid w:val="00442A44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3C2D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4F65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5F97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1A59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3D2A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0F5F"/>
    <w:rsid w:val="00512491"/>
    <w:rsid w:val="00512544"/>
    <w:rsid w:val="005129BA"/>
    <w:rsid w:val="00513C05"/>
    <w:rsid w:val="00513FAB"/>
    <w:rsid w:val="00514D4D"/>
    <w:rsid w:val="0051516F"/>
    <w:rsid w:val="00515ADE"/>
    <w:rsid w:val="00516D90"/>
    <w:rsid w:val="0051788D"/>
    <w:rsid w:val="005179B5"/>
    <w:rsid w:val="00517C79"/>
    <w:rsid w:val="00520DB3"/>
    <w:rsid w:val="00522512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1987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12BF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0A56"/>
    <w:rsid w:val="005518ED"/>
    <w:rsid w:val="00551B38"/>
    <w:rsid w:val="00551C98"/>
    <w:rsid w:val="00555797"/>
    <w:rsid w:val="00555C32"/>
    <w:rsid w:val="005560B0"/>
    <w:rsid w:val="0055669C"/>
    <w:rsid w:val="005577A0"/>
    <w:rsid w:val="00557DB7"/>
    <w:rsid w:val="00560702"/>
    <w:rsid w:val="00560A03"/>
    <w:rsid w:val="00562CA5"/>
    <w:rsid w:val="005638BF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1421"/>
    <w:rsid w:val="005B1ACF"/>
    <w:rsid w:val="005B2169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87F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1C97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A6A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56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37F"/>
    <w:rsid w:val="00691DC4"/>
    <w:rsid w:val="00692624"/>
    <w:rsid w:val="006927BE"/>
    <w:rsid w:val="00692E92"/>
    <w:rsid w:val="006935D6"/>
    <w:rsid w:val="00693FDF"/>
    <w:rsid w:val="00695056"/>
    <w:rsid w:val="00695469"/>
    <w:rsid w:val="006958E2"/>
    <w:rsid w:val="006960B2"/>
    <w:rsid w:val="006960C9"/>
    <w:rsid w:val="006961CD"/>
    <w:rsid w:val="00696689"/>
    <w:rsid w:val="00696A40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0123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306"/>
    <w:rsid w:val="007354F1"/>
    <w:rsid w:val="00735808"/>
    <w:rsid w:val="00736321"/>
    <w:rsid w:val="007369CA"/>
    <w:rsid w:val="00736F2D"/>
    <w:rsid w:val="00737B88"/>
    <w:rsid w:val="00737BBD"/>
    <w:rsid w:val="0074075F"/>
    <w:rsid w:val="0074116C"/>
    <w:rsid w:val="00741E42"/>
    <w:rsid w:val="00743B04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0C54"/>
    <w:rsid w:val="00761195"/>
    <w:rsid w:val="007614CB"/>
    <w:rsid w:val="007625F5"/>
    <w:rsid w:val="00762E43"/>
    <w:rsid w:val="00763F0F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1165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7F6E7C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E91"/>
    <w:rsid w:val="00811372"/>
    <w:rsid w:val="00812C87"/>
    <w:rsid w:val="00812DCF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37A0F"/>
    <w:rsid w:val="0084142E"/>
    <w:rsid w:val="008421B7"/>
    <w:rsid w:val="00842D3C"/>
    <w:rsid w:val="0084369F"/>
    <w:rsid w:val="00844BBA"/>
    <w:rsid w:val="00844E5B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3886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423C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B36"/>
    <w:rsid w:val="00980006"/>
    <w:rsid w:val="009807E8"/>
    <w:rsid w:val="00980871"/>
    <w:rsid w:val="00980BA4"/>
    <w:rsid w:val="00982FE6"/>
    <w:rsid w:val="00983C3D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569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6D99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55E7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1A0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5E09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306"/>
    <w:rsid w:val="00A84368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96D68"/>
    <w:rsid w:val="00AA0380"/>
    <w:rsid w:val="00AA2FEB"/>
    <w:rsid w:val="00AA3F94"/>
    <w:rsid w:val="00AA4ACF"/>
    <w:rsid w:val="00AA6165"/>
    <w:rsid w:val="00AA62A9"/>
    <w:rsid w:val="00AB0288"/>
    <w:rsid w:val="00AB06E4"/>
    <w:rsid w:val="00AB0855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2151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3DCB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1DA3"/>
    <w:rsid w:val="00B2445B"/>
    <w:rsid w:val="00B24532"/>
    <w:rsid w:val="00B25209"/>
    <w:rsid w:val="00B2562C"/>
    <w:rsid w:val="00B30551"/>
    <w:rsid w:val="00B306DA"/>
    <w:rsid w:val="00B3078A"/>
    <w:rsid w:val="00B32098"/>
    <w:rsid w:val="00B32D2C"/>
    <w:rsid w:val="00B32FD6"/>
    <w:rsid w:val="00B337AC"/>
    <w:rsid w:val="00B33DC9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67773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17D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894"/>
    <w:rsid w:val="00BB5F54"/>
    <w:rsid w:val="00BB640A"/>
    <w:rsid w:val="00BB64C2"/>
    <w:rsid w:val="00BC1423"/>
    <w:rsid w:val="00BC1DB5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1A5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2A6"/>
    <w:rsid w:val="00BF1F24"/>
    <w:rsid w:val="00BF2E8E"/>
    <w:rsid w:val="00BF3BCA"/>
    <w:rsid w:val="00BF4E75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1782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224A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45E"/>
    <w:rsid w:val="00C37E1E"/>
    <w:rsid w:val="00C4044A"/>
    <w:rsid w:val="00C40585"/>
    <w:rsid w:val="00C40E5A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02F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58D0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4AB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2F84"/>
    <w:rsid w:val="00D44BC8"/>
    <w:rsid w:val="00D44CD2"/>
    <w:rsid w:val="00D45686"/>
    <w:rsid w:val="00D458BE"/>
    <w:rsid w:val="00D45B5E"/>
    <w:rsid w:val="00D463AF"/>
    <w:rsid w:val="00D46879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4ED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C01"/>
    <w:rsid w:val="00DC2D88"/>
    <w:rsid w:val="00DC3436"/>
    <w:rsid w:val="00DC35A7"/>
    <w:rsid w:val="00DC3B56"/>
    <w:rsid w:val="00DC4ABD"/>
    <w:rsid w:val="00DC4C26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37D"/>
    <w:rsid w:val="00DF1E31"/>
    <w:rsid w:val="00DF34EC"/>
    <w:rsid w:val="00DF38A0"/>
    <w:rsid w:val="00DF42E2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6E5C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6A3C"/>
    <w:rsid w:val="00E7720B"/>
    <w:rsid w:val="00E805F2"/>
    <w:rsid w:val="00E83BBE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0E1A"/>
    <w:rsid w:val="00EA12DD"/>
    <w:rsid w:val="00EA193C"/>
    <w:rsid w:val="00EA23E9"/>
    <w:rsid w:val="00EA5EC0"/>
    <w:rsid w:val="00EA5F26"/>
    <w:rsid w:val="00EA7959"/>
    <w:rsid w:val="00EB122F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70E"/>
    <w:rsid w:val="00EE08D0"/>
    <w:rsid w:val="00EE33A1"/>
    <w:rsid w:val="00EE45DE"/>
    <w:rsid w:val="00EE46EF"/>
    <w:rsid w:val="00EE482B"/>
    <w:rsid w:val="00EE5DE5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AAF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4A6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07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2429"/>
    <w:rsid w:val="00FB281D"/>
    <w:rsid w:val="00FB2F04"/>
    <w:rsid w:val="00FB4D19"/>
    <w:rsid w:val="00FB4D3A"/>
    <w:rsid w:val="00FB5E35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42B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paragraph" w:styleId="Revision">
    <w:name w:val="Revision"/>
    <w:hidden/>
    <w:uiPriority w:val="99"/>
    <w:semiHidden/>
    <w:rsid w:val="005319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40</TotalTime>
  <Pages>3</Pages>
  <Words>762</Words>
  <Characters>4104</Characters>
  <Application>Microsoft Office Word</Application>
  <DocSecurity>0</DocSecurity>
  <Lines>2052</Lines>
  <Paragraphs>324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13</cp:revision>
  <cp:lastPrinted>2026-04-21T12:11:00Z</cp:lastPrinted>
  <dcterms:created xsi:type="dcterms:W3CDTF">2026-05-19T11:48:00Z</dcterms:created>
  <dcterms:modified xsi:type="dcterms:W3CDTF">2026-05-19T12:32:00Z</dcterms:modified>
</cp:coreProperties>
</file>