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5CFF04D5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E80754">
              <w:rPr>
                <w:b/>
                <w:lang w:eastAsia="en-US"/>
              </w:rPr>
              <w:t>1</w:t>
            </w:r>
            <w:r w:rsidR="007753D5">
              <w:rPr>
                <w:b/>
                <w:lang w:eastAsia="en-US"/>
              </w:rPr>
              <w:t>/2</w:t>
            </w:r>
            <w:r w:rsidR="00E80754">
              <w:rPr>
                <w:b/>
                <w:lang w:eastAsia="en-US"/>
              </w:rPr>
              <w:t>2</w:t>
            </w:r>
            <w:r w:rsidRPr="00DF4413">
              <w:rPr>
                <w:b/>
                <w:lang w:eastAsia="en-US"/>
              </w:rPr>
              <w:t>:</w:t>
            </w:r>
            <w:r w:rsidR="004B7E8D">
              <w:rPr>
                <w:b/>
                <w:lang w:eastAsia="en-US"/>
              </w:rPr>
              <w:t>3</w:t>
            </w:r>
            <w:r w:rsidR="00906A89">
              <w:rPr>
                <w:b/>
                <w:lang w:eastAsia="en-US"/>
              </w:rPr>
              <w:t>9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20985050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C95A47">
              <w:rPr>
                <w:lang w:eastAsia="en-US"/>
              </w:rPr>
              <w:t>2</w:t>
            </w:r>
            <w:r w:rsidR="00EC4F93">
              <w:rPr>
                <w:lang w:eastAsia="en-US"/>
              </w:rPr>
              <w:t>-</w:t>
            </w:r>
            <w:r w:rsidR="00C95A47">
              <w:rPr>
                <w:lang w:eastAsia="en-US"/>
              </w:rPr>
              <w:t>0</w:t>
            </w:r>
            <w:r w:rsidR="008E25AD">
              <w:rPr>
                <w:lang w:eastAsia="en-US"/>
              </w:rPr>
              <w:t>5</w:t>
            </w:r>
            <w:r w:rsidR="00437EDA">
              <w:rPr>
                <w:lang w:eastAsia="en-US"/>
              </w:rPr>
              <w:t>-</w:t>
            </w:r>
            <w:r w:rsidR="00906A89">
              <w:rPr>
                <w:lang w:eastAsia="en-US"/>
              </w:rPr>
              <w:t>13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03848BA6" w:rsidR="00626DFC" w:rsidRPr="005F6757" w:rsidRDefault="00DB6AD8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09</w:t>
            </w:r>
            <w:r w:rsidR="00437EDA">
              <w:rPr>
                <w:color w:val="000000" w:themeColor="text1"/>
                <w:lang w:eastAsia="en-US"/>
              </w:rPr>
              <w:t>.</w:t>
            </w:r>
            <w:r w:rsidR="008E25AD">
              <w:rPr>
                <w:color w:val="000000" w:themeColor="text1"/>
                <w:lang w:eastAsia="en-US"/>
              </w:rPr>
              <w:t>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10.26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5018B9B4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125A3991" w14:textId="1C653BE1" w:rsidR="00EA3878" w:rsidRDefault="00EA3878"/>
    <w:p w14:paraId="72B6ED2B" w14:textId="77777777" w:rsidR="00F55F75" w:rsidRDefault="00F55F75"/>
    <w:p w14:paraId="0F723F63" w14:textId="77777777" w:rsidR="00C32EDA" w:rsidRPr="00DF4413" w:rsidRDefault="00C32EDA"/>
    <w:tbl>
      <w:tblPr>
        <w:tblpPr w:leftFromText="141" w:rightFromText="141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DB6AD8" w:rsidRPr="00DF4413" w14:paraId="0F79AE30" w14:textId="77777777" w:rsidTr="00910104">
        <w:trPr>
          <w:trHeight w:val="568"/>
        </w:trPr>
        <w:tc>
          <w:tcPr>
            <w:tcW w:w="567" w:type="dxa"/>
          </w:tcPr>
          <w:p w14:paraId="0DF23ABA" w14:textId="5409FCD6" w:rsidR="00DB6AD8" w:rsidRDefault="00DB6AD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7371" w:type="dxa"/>
          </w:tcPr>
          <w:p w14:paraId="3A437991" w14:textId="6BA764C6" w:rsidR="00DB6AD8" w:rsidRDefault="00DB6AD8" w:rsidP="00DB6AD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Utrikes frågor – försvar</w:t>
            </w:r>
          </w:p>
          <w:p w14:paraId="2177CFED" w14:textId="0AF6C6BB" w:rsidR="00DB6AD8" w:rsidRPr="00B55B2B" w:rsidRDefault="00DB6AD8" w:rsidP="00DB6AD8">
            <w:pPr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Försvarsminister Peter Hultqvist m. fl. </w:t>
            </w:r>
            <w:r w:rsidRPr="003B4995">
              <w:rPr>
                <w:rFonts w:eastAsiaTheme="minorHAnsi"/>
                <w:color w:val="000000"/>
                <w:lang w:eastAsia="en-US"/>
              </w:rPr>
              <w:t>från</w:t>
            </w:r>
            <w:r>
              <w:rPr>
                <w:rFonts w:eastAsiaTheme="minorHAnsi"/>
                <w:color w:val="000000"/>
                <w:lang w:eastAsia="en-US"/>
              </w:rPr>
              <w:t xml:space="preserve"> Försvarsdepartementet, informerade och samrådde inför möte i rådet den 17 maj 2022</w:t>
            </w:r>
            <w:r w:rsidRPr="003B4995"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7F2947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</w:rPr>
              <w:t xml:space="preserve">- </w:t>
            </w:r>
            <w:r>
              <w:t xml:space="preserve"> </w:t>
            </w:r>
            <w:r w:rsidRPr="004B26B1">
              <w:rPr>
                <w:b/>
                <w:snapToGrid w:val="0"/>
                <w:color w:val="000000" w:themeColor="text1"/>
                <w:lang w:eastAsia="en-US"/>
              </w:rPr>
              <w:t xml:space="preserve">Återrapport från möte i rådet den </w:t>
            </w:r>
            <w:r>
              <w:rPr>
                <w:b/>
                <w:snapToGrid w:val="0"/>
                <w:color w:val="000000" w:themeColor="text1"/>
                <w:lang w:eastAsia="en-US"/>
              </w:rPr>
              <w:t>21 mars</w:t>
            </w:r>
            <w:r w:rsidRPr="004B26B1">
              <w:rPr>
                <w:b/>
                <w:snapToGrid w:val="0"/>
                <w:color w:val="000000" w:themeColor="text1"/>
                <w:lang w:eastAsia="en-US"/>
              </w:rPr>
              <w:t xml:space="preserve"> 2022</w:t>
            </w:r>
          </w:p>
          <w:p w14:paraId="0C706EFF" w14:textId="077EF650" w:rsidR="00DB6AD8" w:rsidRPr="00DB6AD8" w:rsidRDefault="00DB6AD8" w:rsidP="00DB6AD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Pr="00DB6AD8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Pr="00DB6AD8">
              <w:rPr>
                <w:b/>
              </w:rPr>
              <w:t xml:space="preserve"> Aktuella frågor</w:t>
            </w:r>
            <w:r w:rsidRPr="00DB6AD8">
              <w:rPr>
                <w:b/>
              </w:rPr>
              <w:br/>
            </w:r>
            <w:r w:rsidRPr="00DB6AD8">
              <w:rPr>
                <w:b/>
                <w:bCs/>
              </w:rPr>
              <w:br/>
              <w:t>- Genomförande av den strategiska kompassen med fokus på framtiden för GSFP-uppdrag och GSFP-insatser</w:t>
            </w:r>
          </w:p>
          <w:p w14:paraId="71D542C9" w14:textId="77777777" w:rsidR="004C0596" w:rsidRDefault="00DB6AD8" w:rsidP="00DB6AD8">
            <w:pPr>
              <w:rPr>
                <w:rFonts w:eastAsiaTheme="minorHAnsi"/>
                <w:bCs/>
                <w:color w:val="000000"/>
                <w:lang w:eastAsia="en-US"/>
              </w:rPr>
            </w:pPr>
            <w:r w:rsidRPr="009C5D43">
              <w:rPr>
                <w:rFonts w:eastAsiaTheme="minorHAnsi"/>
                <w:bCs/>
                <w:color w:val="000000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bCs/>
                <w:color w:val="000000"/>
                <w:lang w:eastAsia="en-US"/>
              </w:rPr>
              <w:t>inriktning</w:t>
            </w:r>
            <w:r w:rsidRPr="009C5D43">
              <w:rPr>
                <w:rFonts w:eastAsiaTheme="minorHAnsi"/>
                <w:bCs/>
                <w:color w:val="000000"/>
                <w:lang w:eastAsia="en-US"/>
              </w:rPr>
              <w:t>.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color w:val="000000"/>
                <w:lang w:eastAsia="en-US"/>
              </w:rPr>
              <w:br/>
              <w:t xml:space="preserve">SD- ledamöterna anmälde avvikande ståndpunkt. </w:t>
            </w:r>
          </w:p>
          <w:p w14:paraId="2CE0C138" w14:textId="0A0127A1" w:rsidR="00B81094" w:rsidRDefault="004C0596" w:rsidP="00DB6AD8">
            <w:r>
              <w:rPr>
                <w:rFonts w:eastAsiaTheme="minorHAnsi"/>
                <w:bCs/>
                <w:color w:val="000000"/>
                <w:lang w:eastAsia="en-US"/>
              </w:rPr>
              <w:br/>
            </w:r>
            <w:r w:rsidRPr="004C0596">
              <w:rPr>
                <w:rFonts w:eastAsiaTheme="minorHAnsi"/>
                <w:b/>
                <w:bCs/>
                <w:color w:val="000000"/>
                <w:lang w:eastAsia="en-US"/>
              </w:rPr>
              <w:t>- Rysslands aggression mot Ukraina</w:t>
            </w:r>
            <w:r w:rsidR="00DB6AD8" w:rsidRPr="009C5D43">
              <w:rPr>
                <w:rFonts w:eastAsiaTheme="minorHAnsi"/>
                <w:bCs/>
                <w:color w:val="000000"/>
                <w:lang w:eastAsia="en-US"/>
              </w:rPr>
              <w:br/>
            </w:r>
            <w:r w:rsidRPr="009C5D43">
              <w:rPr>
                <w:rFonts w:eastAsiaTheme="minorHAnsi"/>
                <w:bCs/>
                <w:color w:val="000000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bCs/>
                <w:color w:val="000000"/>
                <w:lang w:eastAsia="en-US"/>
              </w:rPr>
              <w:t>inriktning</w:t>
            </w:r>
            <w:r w:rsidRPr="009C5D43">
              <w:rPr>
                <w:rFonts w:eastAsiaTheme="minorHAnsi"/>
                <w:bCs/>
                <w:color w:val="000000"/>
                <w:lang w:eastAsia="en-US"/>
              </w:rPr>
              <w:t>.</w:t>
            </w:r>
            <w:r>
              <w:rPr>
                <w:rFonts w:eastAsiaTheme="minorHAnsi"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Cs/>
                <w:color w:val="000000"/>
                <w:lang w:eastAsia="en-US"/>
              </w:rPr>
              <w:br/>
            </w:r>
            <w:r w:rsidRPr="004C0596">
              <w:rPr>
                <w:rFonts w:eastAsiaTheme="minorHAnsi"/>
                <w:b/>
                <w:bCs/>
                <w:color w:val="000000"/>
                <w:lang w:eastAsia="en-US"/>
              </w:rPr>
              <w:t>- Övriga frågor</w:t>
            </w:r>
            <w:r>
              <w:rPr>
                <w:rFonts w:eastAsiaTheme="minorHAnsi"/>
                <w:bCs/>
                <w:color w:val="000000"/>
                <w:lang w:eastAsia="en-US"/>
              </w:rPr>
              <w:br/>
            </w:r>
            <w:r w:rsidRPr="004C0596">
              <w:rPr>
                <w:rFonts w:eastAsiaTheme="minorHAnsi"/>
                <w:bCs/>
                <w:color w:val="000000"/>
                <w:lang w:eastAsia="en-US"/>
              </w:rPr>
              <w:t>Informell lunchdiskussion med Natos generalsekreterare Jens Stoltenberg samt Ukrainas</w:t>
            </w:r>
            <w:r w:rsidR="00B81094">
              <w:t xml:space="preserve"> försvarsminister </w:t>
            </w:r>
            <w:r w:rsidR="00B81094" w:rsidRPr="00F93B19">
              <w:t>Oleksi</w:t>
            </w:r>
            <w:r w:rsidR="00CB41A1">
              <w:t>i</w:t>
            </w:r>
            <w:r w:rsidR="00B81094" w:rsidRPr="00F93B19">
              <w:t xml:space="preserve"> Reznikov</w:t>
            </w:r>
            <w:r w:rsidR="00B81094">
              <w:t xml:space="preserve">. </w:t>
            </w:r>
          </w:p>
          <w:p w14:paraId="20C3B814" w14:textId="2B16969D" w:rsidR="00DB6AD8" w:rsidRPr="008E25AD" w:rsidRDefault="00CB41A1" w:rsidP="00DB6AD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t>S</w:t>
            </w:r>
            <w:r w:rsidR="0079313D">
              <w:t>tyrelsem</w:t>
            </w:r>
            <w:r w:rsidR="00B81094">
              <w:t xml:space="preserve">öte </w:t>
            </w:r>
            <w:r w:rsidR="00525B7D">
              <w:t>med</w:t>
            </w:r>
            <w:r w:rsidR="00B81094">
              <w:t xml:space="preserve"> Europeiska försvarsbyrån EDA.  </w:t>
            </w:r>
            <w:bookmarkStart w:id="1" w:name="_GoBack"/>
            <w:bookmarkEnd w:id="1"/>
            <w:r w:rsidR="004C0596">
              <w:rPr>
                <w:rFonts w:eastAsiaTheme="minorHAnsi"/>
                <w:bCs/>
                <w:color w:val="000000"/>
                <w:lang w:eastAsia="en-US"/>
              </w:rPr>
              <w:br/>
            </w:r>
          </w:p>
        </w:tc>
      </w:tr>
      <w:tr w:rsidR="00A87137" w:rsidRPr="00DF4413" w14:paraId="678E1873" w14:textId="77777777" w:rsidTr="00910104">
        <w:trPr>
          <w:trHeight w:val="568"/>
        </w:trPr>
        <w:tc>
          <w:tcPr>
            <w:tcW w:w="567" w:type="dxa"/>
          </w:tcPr>
          <w:p w14:paraId="55AF1395" w14:textId="11AA8ED1" w:rsidR="00A87137" w:rsidRDefault="00A87137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2</w:t>
            </w:r>
          </w:p>
        </w:tc>
        <w:tc>
          <w:tcPr>
            <w:tcW w:w="7371" w:type="dxa"/>
          </w:tcPr>
          <w:p w14:paraId="3B5CF57B" w14:textId="77777777" w:rsidR="00A87137" w:rsidRDefault="00A87137" w:rsidP="00A8713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Utrikes frågor</w:t>
            </w:r>
          </w:p>
          <w:p w14:paraId="78423FA1" w14:textId="1B40722E" w:rsidR="00A87137" w:rsidRDefault="00A87137" w:rsidP="00A87137">
            <w:pPr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Utrikesmin</w:t>
            </w:r>
            <w:r w:rsidR="008C60EF">
              <w:rPr>
                <w:rFonts w:eastAsiaTheme="minorHAnsi"/>
                <w:color w:val="000000"/>
                <w:lang w:eastAsia="en-US"/>
              </w:rPr>
              <w:t>ister</w:t>
            </w:r>
            <w:r>
              <w:rPr>
                <w:rFonts w:eastAsiaTheme="minorHAnsi"/>
                <w:color w:val="000000"/>
                <w:lang w:eastAsia="en-US"/>
              </w:rPr>
              <w:t xml:space="preserve"> Ann Linde m. fl. </w:t>
            </w:r>
            <w:r w:rsidRPr="003B4995">
              <w:rPr>
                <w:rFonts w:eastAsiaTheme="minorHAnsi"/>
                <w:color w:val="000000"/>
                <w:lang w:eastAsia="en-US"/>
              </w:rPr>
              <w:t>från</w:t>
            </w:r>
            <w:r>
              <w:rPr>
                <w:rFonts w:eastAsiaTheme="minorHAnsi"/>
                <w:color w:val="000000"/>
                <w:lang w:eastAsia="en-US"/>
              </w:rPr>
              <w:t xml:space="preserve"> Utrikesdepartementet samt medarbetare från Statsrådsberedningen, informerade och samrådde inför möte i rådet den 16 maj 2022</w:t>
            </w:r>
            <w:r w:rsidRPr="003B4995"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7F2947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</w:rPr>
              <w:t xml:space="preserve">- </w:t>
            </w:r>
            <w:r>
              <w:t xml:space="preserve"> </w:t>
            </w:r>
            <w:r w:rsidRPr="004B26B1">
              <w:rPr>
                <w:b/>
                <w:snapToGrid w:val="0"/>
                <w:color w:val="000000" w:themeColor="text1"/>
                <w:lang w:eastAsia="en-US"/>
              </w:rPr>
              <w:t>Återrapport från möte i rådet</w:t>
            </w:r>
            <w:r>
              <w:rPr>
                <w:b/>
                <w:snapToGrid w:val="0"/>
                <w:color w:val="000000" w:themeColor="text1"/>
                <w:lang w:eastAsia="en-US"/>
              </w:rPr>
              <w:t xml:space="preserve"> den 11 april 2022</w:t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bCs/>
                <w:snapToGrid w:val="0"/>
                <w:color w:val="000000" w:themeColor="text1"/>
                <w:lang w:eastAsia="en-US"/>
              </w:rPr>
              <w:br/>
              <w:t>- Aktuella frågor</w:t>
            </w:r>
            <w:r>
              <w:rPr>
                <w:b/>
                <w:bCs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bCs/>
                <w:snapToGrid w:val="0"/>
                <w:color w:val="000000" w:themeColor="text1"/>
                <w:lang w:eastAsia="en-US"/>
              </w:rPr>
              <w:lastRenderedPageBreak/>
              <w:br/>
              <w:t>- Västra balkan</w:t>
            </w:r>
            <w:r>
              <w:rPr>
                <w:b/>
                <w:bCs/>
                <w:snapToGrid w:val="0"/>
                <w:color w:val="000000" w:themeColor="text1"/>
                <w:lang w:eastAsia="en-US"/>
              </w:rPr>
              <w:br/>
            </w:r>
            <w:r w:rsidRPr="009C5D43">
              <w:rPr>
                <w:rFonts w:eastAsiaTheme="minorHAnsi"/>
                <w:bCs/>
                <w:color w:val="000000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bCs/>
                <w:color w:val="000000"/>
                <w:lang w:eastAsia="en-US"/>
              </w:rPr>
              <w:t>inriktning</w:t>
            </w:r>
            <w:r w:rsidRPr="009C5D43">
              <w:rPr>
                <w:rFonts w:eastAsiaTheme="minorHAnsi"/>
                <w:bCs/>
                <w:color w:val="000000"/>
                <w:lang w:eastAsia="en-US"/>
              </w:rPr>
              <w:t>.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color w:val="000000"/>
                <w:lang w:eastAsia="en-US"/>
              </w:rPr>
              <w:br/>
              <w:t xml:space="preserve">SD- ledamöterna anmälde avvikande ståndpunkt. </w:t>
            </w:r>
          </w:p>
          <w:p w14:paraId="208FFC6D" w14:textId="77777777" w:rsidR="00A87137" w:rsidRDefault="00A87137" w:rsidP="00A87137">
            <w:pPr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b/>
                <w:bCs/>
                <w:snapToGrid w:val="0"/>
                <w:color w:val="000000" w:themeColor="text1"/>
                <w:lang w:eastAsia="en-US"/>
              </w:rPr>
              <w:br/>
              <w:t>- Rysslands aggression mot Ukraina</w:t>
            </w:r>
            <w:r>
              <w:rPr>
                <w:b/>
                <w:bCs/>
                <w:snapToGrid w:val="0"/>
                <w:color w:val="000000" w:themeColor="text1"/>
                <w:lang w:eastAsia="en-US"/>
              </w:rPr>
              <w:br/>
            </w:r>
            <w:r w:rsidRPr="009C5D43">
              <w:rPr>
                <w:rFonts w:eastAsiaTheme="minorHAnsi"/>
                <w:bCs/>
                <w:color w:val="000000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bCs/>
                <w:color w:val="000000"/>
                <w:lang w:eastAsia="en-US"/>
              </w:rPr>
              <w:t>inriktning</w:t>
            </w:r>
            <w:r w:rsidRPr="009C5D43">
              <w:rPr>
                <w:rFonts w:eastAsiaTheme="minorHAnsi"/>
                <w:bCs/>
                <w:color w:val="000000"/>
                <w:lang w:eastAsia="en-US"/>
              </w:rPr>
              <w:t>.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>- Övriga frågor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Cs/>
                <w:color w:val="000000"/>
                <w:lang w:eastAsia="en-US"/>
              </w:rPr>
              <w:t>M</w:t>
            </w:r>
            <w:r w:rsidRPr="00FB72C0">
              <w:rPr>
                <w:rFonts w:eastAsiaTheme="minorHAnsi"/>
                <w:bCs/>
                <w:color w:val="000000"/>
                <w:lang w:eastAsia="en-US"/>
              </w:rPr>
              <w:t>öte med EU:s och Kanadas gemensamma ministerkommitté</w:t>
            </w:r>
            <w:r>
              <w:rPr>
                <w:rFonts w:eastAsiaTheme="minorHAnsi"/>
                <w:bCs/>
                <w:color w:val="000000"/>
                <w:lang w:eastAsia="en-US"/>
              </w:rPr>
              <w:t>.</w:t>
            </w:r>
          </w:p>
          <w:p w14:paraId="388F2BBF" w14:textId="32E50CFC" w:rsidR="00A87137" w:rsidRDefault="00A87137" w:rsidP="00A8713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t>Informell lunch med utrikesministrarna från västra Balkan.</w:t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</w:p>
        </w:tc>
      </w:tr>
      <w:tr w:rsidR="00A87137" w:rsidRPr="00DF4413" w14:paraId="75B22067" w14:textId="77777777" w:rsidTr="00910104">
        <w:trPr>
          <w:trHeight w:val="568"/>
        </w:trPr>
        <w:tc>
          <w:tcPr>
            <w:tcW w:w="567" w:type="dxa"/>
          </w:tcPr>
          <w:p w14:paraId="4BD2C1DE" w14:textId="2D9D14B2" w:rsidR="00A87137" w:rsidRDefault="00A87137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3</w:t>
            </w:r>
          </w:p>
        </w:tc>
        <w:tc>
          <w:tcPr>
            <w:tcW w:w="7371" w:type="dxa"/>
          </w:tcPr>
          <w:p w14:paraId="19DDF10B" w14:textId="46584184" w:rsidR="00A87137" w:rsidRDefault="00A87137" w:rsidP="00A8713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Utrikes frågor – utveckling</w:t>
            </w:r>
          </w:p>
          <w:p w14:paraId="499DEFF2" w14:textId="77777777" w:rsidR="00A87137" w:rsidRDefault="00A87137" w:rsidP="00A87137">
            <w:pPr>
              <w:rPr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Statsrådet Matilda Ernkrans m. fl. </w:t>
            </w:r>
            <w:r w:rsidRPr="003B4995">
              <w:rPr>
                <w:rFonts w:eastAsiaTheme="minorHAnsi"/>
                <w:color w:val="000000"/>
                <w:lang w:eastAsia="en-US"/>
              </w:rPr>
              <w:t>från</w:t>
            </w:r>
            <w:r>
              <w:rPr>
                <w:rFonts w:eastAsiaTheme="minorHAnsi"/>
                <w:color w:val="000000"/>
                <w:lang w:eastAsia="en-US"/>
              </w:rPr>
              <w:t xml:space="preserve"> Utrikesdepartementet, informerade och samrådde inför möte i rådet den 20 maj 2022</w:t>
            </w:r>
            <w:r w:rsidRPr="003B4995"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7F2947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</w:rPr>
              <w:t xml:space="preserve">- </w:t>
            </w:r>
            <w:r w:rsidRPr="004B26B1">
              <w:rPr>
                <w:b/>
                <w:snapToGrid w:val="0"/>
                <w:color w:val="000000" w:themeColor="text1"/>
                <w:lang w:eastAsia="en-US"/>
              </w:rPr>
              <w:t>Återrapport från möte i rådet den</w:t>
            </w:r>
            <w:r>
              <w:rPr>
                <w:b/>
                <w:snapToGrid w:val="0"/>
                <w:color w:val="000000" w:themeColor="text1"/>
                <w:lang w:eastAsia="en-US"/>
              </w:rPr>
              <w:t xml:space="preserve"> 19 november 2021</w:t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bCs/>
                <w:color w:val="000000"/>
                <w:lang w:eastAsia="en-US"/>
              </w:rPr>
              <w:br/>
              <w:t>- Återrapport från möte i rådet den 6-7 mars 2022</w:t>
            </w:r>
          </w:p>
          <w:p w14:paraId="1ADE8200" w14:textId="77777777" w:rsidR="00A87137" w:rsidRDefault="00A87137" w:rsidP="00A8713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>- De globala konsekvenserna av Rysslands aggression mot Ukraina med fokus på livsmedelstrygghet och multilaterala åtgärder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9C5D43">
              <w:rPr>
                <w:rFonts w:eastAsiaTheme="minorHAnsi"/>
                <w:bCs/>
                <w:color w:val="000000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bCs/>
                <w:color w:val="000000"/>
                <w:lang w:eastAsia="en-US"/>
              </w:rPr>
              <w:t>inriktning</w:t>
            </w:r>
            <w:r w:rsidRPr="009C5D43">
              <w:rPr>
                <w:rFonts w:eastAsiaTheme="minorHAnsi"/>
                <w:bCs/>
                <w:color w:val="000000"/>
                <w:lang w:eastAsia="en-US"/>
              </w:rPr>
              <w:t>.</w:t>
            </w:r>
            <w:r>
              <w:rPr>
                <w:rFonts w:eastAsiaTheme="minorHAnsi"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>- Övriga frågor</w:t>
            </w:r>
          </w:p>
          <w:p w14:paraId="2371C76B" w14:textId="77777777" w:rsidR="00A87137" w:rsidRDefault="00A87137" w:rsidP="00A87137">
            <w:r>
              <w:t>Information om arbetet med den europeiska arkitekturen för utvecklings-finansiering samt information om kommande högnivåmöte om utbildning.</w:t>
            </w:r>
          </w:p>
          <w:p w14:paraId="6F644B85" w14:textId="0D0FABD3" w:rsidR="00A87137" w:rsidRPr="00A87137" w:rsidRDefault="00A87137" w:rsidP="00A8713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t>Lunch med FN:s flyktingkommissarie Filippo Grandi.</w:t>
            </w:r>
            <w:r w:rsidR="006D6205">
              <w:br/>
            </w:r>
            <w:r w:rsidR="006D6205">
              <w:br/>
              <w:t>Två tjänstemän från EU-samordningen deltog under punkterna 1-3.</w:t>
            </w:r>
            <w:r>
              <w:br/>
            </w:r>
          </w:p>
        </w:tc>
      </w:tr>
      <w:tr w:rsidR="00DB6AD8" w:rsidRPr="00DF4413" w14:paraId="7D78AE86" w14:textId="77777777" w:rsidTr="00910104">
        <w:trPr>
          <w:trHeight w:val="568"/>
        </w:trPr>
        <w:tc>
          <w:tcPr>
            <w:tcW w:w="567" w:type="dxa"/>
          </w:tcPr>
          <w:p w14:paraId="039E6ABF" w14:textId="6710A803" w:rsidR="00DB6AD8" w:rsidRDefault="00DB6AD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A87137">
              <w:rPr>
                <w:b/>
                <w:snapToGrid w:val="0"/>
                <w:color w:val="000000" w:themeColor="text1"/>
                <w:lang w:eastAsia="en-US"/>
              </w:rPr>
              <w:t>4</w:t>
            </w:r>
          </w:p>
        </w:tc>
        <w:tc>
          <w:tcPr>
            <w:tcW w:w="7371" w:type="dxa"/>
          </w:tcPr>
          <w:p w14:paraId="27D8F403" w14:textId="77777777" w:rsidR="00A87137" w:rsidRPr="00E81A8E" w:rsidRDefault="00A87137" w:rsidP="00A8713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4C344A"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</w:p>
          <w:p w14:paraId="6F71D802" w14:textId="182FF977" w:rsidR="00DB6AD8" w:rsidRPr="007C338D" w:rsidRDefault="00A87137" w:rsidP="00A87137">
            <w:pPr>
              <w:widowControl/>
              <w:spacing w:after="160" w:line="259" w:lineRule="auto"/>
              <w:rPr>
                <w:b/>
                <w:snapToGrid w:val="0"/>
                <w:lang w:eastAsia="en-US"/>
              </w:rPr>
            </w:pPr>
            <w:r w:rsidRPr="00E81A8E">
              <w:rPr>
                <w:rFonts w:eastAsiaTheme="minorHAnsi"/>
                <w:bCs/>
                <w:color w:val="000000"/>
                <w:lang w:eastAsia="en-US"/>
              </w:rPr>
              <w:t>Protokoll från sammanträde</w:t>
            </w:r>
            <w:r>
              <w:rPr>
                <w:rFonts w:eastAsiaTheme="minorHAnsi"/>
                <w:bCs/>
                <w:color w:val="000000"/>
                <w:lang w:eastAsia="en-US"/>
              </w:rPr>
              <w:t>na</w:t>
            </w:r>
            <w:r w:rsidRPr="00E81A8E">
              <w:rPr>
                <w:rFonts w:eastAsiaTheme="minorHAnsi"/>
                <w:bCs/>
                <w:color w:val="000000"/>
                <w:lang w:eastAsia="en-US"/>
              </w:rPr>
              <w:t xml:space="preserve"> den 2</w:t>
            </w:r>
            <w:r>
              <w:rPr>
                <w:rFonts w:eastAsiaTheme="minorHAnsi"/>
                <w:bCs/>
                <w:color w:val="000000"/>
                <w:lang w:eastAsia="en-US"/>
              </w:rPr>
              <w:t>9 april och 2 maj, samt uppteckningar från sammanträdet den</w:t>
            </w:r>
            <w:r w:rsidR="009B1FAC">
              <w:rPr>
                <w:rFonts w:eastAsiaTheme="minorHAnsi"/>
                <w:bCs/>
                <w:color w:val="000000"/>
                <w:lang w:eastAsia="en-US"/>
              </w:rPr>
              <w:t xml:space="preserve"> 29 april 2022. </w:t>
            </w:r>
            <w:r>
              <w:rPr>
                <w:rFonts w:eastAsiaTheme="minorHAnsi"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S</w:t>
            </w:r>
            <w:r w:rsidRPr="00E71CAB">
              <w:rPr>
                <w:rFonts w:eastAsiaTheme="minorHAnsi"/>
                <w:color w:val="000000"/>
                <w:lang w:eastAsia="en-US"/>
              </w:rPr>
              <w:t xml:space="preserve">kriftliga samråd som ägt rum sedan sammanträdet </w:t>
            </w:r>
            <w:r w:rsidRPr="0078546E">
              <w:rPr>
                <w:rFonts w:eastAsiaTheme="minorHAnsi"/>
                <w:color w:val="000000"/>
                <w:lang w:eastAsia="en-US"/>
              </w:rPr>
              <w:t xml:space="preserve">den </w:t>
            </w:r>
            <w:r w:rsidR="009B1FAC">
              <w:rPr>
                <w:rFonts w:eastAsiaTheme="minorHAnsi"/>
                <w:color w:val="000000"/>
                <w:lang w:eastAsia="en-US"/>
              </w:rPr>
              <w:t>29</w:t>
            </w:r>
            <w:r>
              <w:rPr>
                <w:rFonts w:eastAsiaTheme="minorHAnsi"/>
                <w:color w:val="000000"/>
                <w:lang w:eastAsia="en-US"/>
              </w:rPr>
              <w:t xml:space="preserve"> april 2022 </w:t>
            </w:r>
            <w:r w:rsidRPr="00E71CAB">
              <w:rPr>
                <w:rFonts w:eastAsiaTheme="minorHAnsi"/>
                <w:color w:val="000000"/>
                <w:lang w:eastAsia="en-US"/>
              </w:rPr>
              <w:t>(återfinns i bilaga 2)</w:t>
            </w:r>
          </w:p>
        </w:tc>
      </w:tr>
      <w:bookmarkEnd w:id="0"/>
    </w:tbl>
    <w:p w14:paraId="380FAF3A" w14:textId="517CD13C" w:rsidR="00C531C6" w:rsidRDefault="00C531C6" w:rsidP="004532CA">
      <w:pPr>
        <w:tabs>
          <w:tab w:val="left" w:pos="1701"/>
        </w:tabs>
        <w:spacing w:line="252" w:lineRule="auto"/>
      </w:pPr>
    </w:p>
    <w:p w14:paraId="1F112EAD" w14:textId="77777777" w:rsidR="00FB72C0" w:rsidRDefault="00FB72C0" w:rsidP="00FB72C0">
      <w:pPr>
        <w:pStyle w:val="Normaltindrag"/>
      </w:pPr>
    </w:p>
    <w:p w14:paraId="1DD24C19" w14:textId="77777777" w:rsidR="00FB72C0" w:rsidRDefault="00FB72C0" w:rsidP="00FB72C0">
      <w:pPr>
        <w:pStyle w:val="Normaltindrag"/>
      </w:pPr>
    </w:p>
    <w:p w14:paraId="4163D412" w14:textId="77777777" w:rsidR="00FB72C0" w:rsidRDefault="00FB72C0" w:rsidP="00FB72C0">
      <w:pPr>
        <w:pStyle w:val="Normaltindrag"/>
      </w:pPr>
    </w:p>
    <w:p w14:paraId="73B3FED3" w14:textId="77777777" w:rsidR="00FB72C0" w:rsidRDefault="00FB72C0" w:rsidP="00FB72C0">
      <w:pPr>
        <w:pStyle w:val="Normaltindrag"/>
      </w:pP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2C2C8" w14:textId="77777777" w:rsidR="001256E8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  <w:r w:rsidR="00FE60AC">
        <w:rPr>
          <w:b/>
          <w:snapToGrid w:val="0"/>
          <w:lang w:eastAsia="en-US"/>
        </w:rPr>
        <w:tab/>
      </w:r>
    </w:p>
    <w:p w14:paraId="64A9A46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7F28B2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598227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995084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A9D4F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CF39D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E9A5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D12C5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B6EE46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CA254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30121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FBB420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9E0AF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5DF945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B7F08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8C67A1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7612FB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199F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B09FAE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2A5B7E" w14:textId="504E874E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FA99DB7" w14:textId="59146246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E0B0DBD" w14:textId="091B0499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C8C1BA6" w14:textId="560DA6BD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C28F2D" w14:textId="16FBAE7B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616532" w14:textId="43741810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7CC030A" w14:textId="489D7FAF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382960" w14:textId="4E9828AF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E5D8F20" w14:textId="26489864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A0AFF08" w14:textId="22E6B36B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7DDDBA" w14:textId="02AFD17C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E043C45" w14:textId="7388DBB6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61D23F" w14:textId="17CBA1EA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A0F5E7A" w14:textId="3AA871AC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1D96FE" w14:textId="6936815C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0DA69F" w14:textId="05BE19CD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8F080A6" w14:textId="77777777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61C96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A43A342" w14:textId="3FDB0932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0A5F187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5249A2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792F6C15" w:rsidR="00D67773" w:rsidRPr="00FB792F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2D2E4F2" w14:textId="36527D74" w:rsidR="00D036E7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4B56B9">
        <w:rPr>
          <w:b/>
          <w:snapToGrid w:val="0"/>
          <w:lang w:eastAsia="en-US"/>
        </w:rPr>
        <w:t>Caroline Hägerhäll</w:t>
      </w:r>
    </w:p>
    <w:p w14:paraId="2B23F569" w14:textId="77777777" w:rsidR="00B975F5" w:rsidRPr="00FB792F" w:rsidRDefault="00B975F5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1064A58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2B4DE2C" w14:textId="701D3D43" w:rsidR="00EF5714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="00846091">
        <w:rPr>
          <w:b/>
          <w:snapToGrid w:val="0"/>
          <w:lang w:eastAsia="en-US"/>
        </w:rPr>
        <w:t>Pyry Niemi</w:t>
      </w:r>
    </w:p>
    <w:p w14:paraId="2756571C" w14:textId="3658A49D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E349AC" w14:textId="2BE783EF" w:rsidR="00651E95" w:rsidRDefault="00651E95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BD299C" w14:textId="2A96FF3E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64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32"/>
      </w:tblGrid>
      <w:tr w:rsidR="00DE5153" w:rsidRPr="00DE5153" w14:paraId="1629423D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1D8B3E5" w14:textId="77777777" w:rsidR="00DE5153" w:rsidRPr="00DE5153" w:rsidRDefault="00DE5153" w:rsidP="00DE5153">
            <w:pPr>
              <w:widowControl/>
              <w:spacing w:line="256" w:lineRule="auto"/>
              <w:rPr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096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117A26A5" w14:textId="17A793AA" w:rsidR="00DE5153" w:rsidRPr="00DE5153" w:rsidRDefault="00DE5153" w:rsidP="00DE5153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t>Bilaga 1 till protokoll 202</w:t>
            </w:r>
            <w:r w:rsidR="00E80754">
              <w:rPr>
                <w:b/>
                <w:color w:val="000000"/>
                <w:lang w:val="en-GB" w:eastAsia="en-US"/>
              </w:rPr>
              <w:t>1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E80754">
              <w:rPr>
                <w:b/>
                <w:color w:val="000000"/>
                <w:lang w:val="en-GB" w:eastAsia="en-US"/>
              </w:rPr>
              <w:t>2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4B7E8D">
              <w:rPr>
                <w:b/>
                <w:color w:val="000000"/>
                <w:lang w:val="en-GB" w:eastAsia="en-US"/>
              </w:rPr>
              <w:t>3</w:t>
            </w:r>
            <w:r w:rsidR="000512AF">
              <w:rPr>
                <w:b/>
                <w:color w:val="000000"/>
                <w:lang w:val="en-GB" w:eastAsia="en-US"/>
              </w:rPr>
              <w:t>9</w:t>
            </w:r>
          </w:p>
        </w:tc>
      </w:tr>
      <w:tr w:rsidR="00DE5153" w:rsidRPr="00DE5153" w14:paraId="2B828F56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7DEDDC6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lang w:val="en-GB"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BEED6EF" w14:textId="614ADFE4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 w:rsidR="00DB4EC9">
              <w:rPr>
                <w:b/>
                <w:color w:val="000000"/>
                <w:sz w:val="22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4B87F25" w14:textId="6411859F" w:rsidR="00DE5153" w:rsidRPr="00DE5153" w:rsidRDefault="004B56B9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§ 2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4F26CA2" w14:textId="3DFEE39A" w:rsidR="00DE5153" w:rsidRPr="00DE5153" w:rsidRDefault="00321C4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 </w:t>
            </w:r>
            <w:r w:rsidR="004B56B9">
              <w:rPr>
                <w:b/>
                <w:color w:val="000000"/>
                <w:sz w:val="22"/>
                <w:szCs w:val="22"/>
                <w:lang w:val="en-GB" w:eastAsia="en-US"/>
              </w:rPr>
              <w:t>§ 3-4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33E538C" w14:textId="2828C886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1813C0" w14:textId="30692679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BBA8A2F" w14:textId="7CE83653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E541A51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66638D9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AC19E19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0DB0658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D8F089A" w14:textId="766E617C" w:rsidR="00DE5153" w:rsidRPr="00DE5153" w:rsidRDefault="004B56B9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349E359" w14:textId="039ECA63" w:rsidR="00DE5153" w:rsidRPr="00DE5153" w:rsidRDefault="004B56B9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4A3A5D2" w14:textId="365F4BB3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51D56FB" w14:textId="107D8910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19ED865" w14:textId="7378FD0B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5E03B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48F2BB6E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A9FC9C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Pyry Niemi (S)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CB52E" w14:textId="7DC6E0A6" w:rsidR="00963284" w:rsidRPr="00DE5153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F700A" w14:textId="51A53258" w:rsidR="00963284" w:rsidRPr="00DE5153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A10AA" w14:textId="4989457E" w:rsidR="00963284" w:rsidRPr="00DE5153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EE2C37" w14:textId="44CC62FF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30763" w14:textId="4D7E405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F066D" w14:textId="0390889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067CE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456D22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0D3B1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Annika Qarlsson (C)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9F8EF5" w14:textId="323BBF5A" w:rsidR="00963284" w:rsidRPr="00DE5153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C250B" w14:textId="3928AB99" w:rsidR="00963284" w:rsidRPr="0053205B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0140" w14:textId="684BE67E" w:rsidR="00963284" w:rsidRPr="0053205B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A973D" w14:textId="68D6E95F" w:rsidR="00963284" w:rsidRPr="0053205B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8F8B2" w14:textId="430B3500" w:rsidR="00963284" w:rsidRPr="0053205B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9901E" w14:textId="5AD574A7" w:rsidR="00963284" w:rsidRPr="0053205B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6AA55D" w14:textId="77777777" w:rsidR="00963284" w:rsidRPr="0053205B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963284" w:rsidRPr="00DE5153" w14:paraId="772BD4D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C8F54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Jessika Roswall (M) (Andre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75F61D" w14:textId="42D66EC7" w:rsidR="00963284" w:rsidRPr="00DE5153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F8A28" w14:textId="37649D90" w:rsidR="00963284" w:rsidRPr="00DE5153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EF48" w14:textId="29FD6BEA" w:rsidR="00963284" w:rsidRPr="00DE5153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F7354" w14:textId="4460016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80CA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9F97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36CA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AC7B95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792748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8D799E" w14:textId="48BEF0C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F9809" w14:textId="4D14ED0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87200" w14:textId="0EBB93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A56F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65FC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605C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896A8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9699A2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1D4C3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00BFA0" w14:textId="398876B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4566F" w14:textId="53B0CC3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4BD29" w14:textId="36A2AE2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9A9C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2457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0368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8D7B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B803E8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34B5C8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96DC7" w14:textId="7A21B83C" w:rsidR="00963284" w:rsidRPr="00DE5153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530C1" w14:textId="7AA5D9E4" w:rsidR="00963284" w:rsidRPr="00DE5153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C1E34" w14:textId="47A50906" w:rsidR="00963284" w:rsidRPr="00DE5153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  <w:r w:rsidRPr="004B56B9"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F6C50" w14:textId="5FEA5D7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1AEE1D" w14:textId="7F8B37B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D9916" w14:textId="49E91C6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6D6E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6883E66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1EC9C1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DC5CD" w14:textId="6ADE72B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0A04F8" w14:textId="26C29CD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D5A1D" w14:textId="5BCE81F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6D0F7" w14:textId="4A396D9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B8A0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B9AA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86CD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8BBCEC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2A985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23D49" w14:textId="433F0A7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5D58A" w14:textId="4C0CCE8F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DD591" w14:textId="52DC643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6EBA0" w14:textId="2273E31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A2BB3" w14:textId="08F5F40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B2BF2" w14:textId="0EF3B7A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1CC6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F79561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F7B08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D2DBF" w14:textId="7DE4AEA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0E375" w14:textId="00247A0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2EF13" w14:textId="081F945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A712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31F4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3151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20B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812A8D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E8426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48ADCF" w14:textId="64817C1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094D2" w14:textId="1306E31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A2616" w14:textId="2588470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4061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B649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E0D4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1422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3294B13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E3B9B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5950A3" w14:textId="5681E6FA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777A45" w14:textId="0A42585A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A88FA" w14:textId="6FD72F7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A57B" w14:textId="2A2BDD5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A1E2D" w14:textId="3E8B4DB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46A8E" w14:textId="36D9041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8AAF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B8F510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D5F1D6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Sofia Damm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F83936" w14:textId="2157F523" w:rsidR="00963284" w:rsidRPr="00DE5153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78DF5" w14:textId="4663FDE8" w:rsidR="00963284" w:rsidRPr="00DE5153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DB277" w14:textId="05107DFC" w:rsidR="00963284" w:rsidRPr="00DE5153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45D7D" w14:textId="1E0271A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3719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E92DA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864C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3A1F1C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255E5B" w14:textId="5B044D0F" w:rsidR="00963284" w:rsidRPr="00166DC1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66DC1">
              <w:rPr>
                <w:color w:val="000000"/>
                <w:sz w:val="18"/>
                <w:szCs w:val="18"/>
                <w:lang w:val="en-GB" w:eastAsia="en-US"/>
              </w:rPr>
              <w:t>Monica Haider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186FC" w14:textId="64BDD1B6" w:rsidR="00963284" w:rsidRPr="00DE5153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  <w:r w:rsidRPr="004B56B9"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46366" w14:textId="2E441F4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62D39" w14:textId="582D505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1D67E" w14:textId="338D8B7F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EAA7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E797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682B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ED96171" w14:textId="77777777" w:rsidTr="00902C0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C497A9" w14:textId="4D1202A5" w:rsidR="00963284" w:rsidRPr="00DE5153" w:rsidRDefault="00FE3F92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B15B8" w14:textId="5086EB3F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7D2044" w14:textId="066FE10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BA440" w14:textId="54B0CED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F307" w14:textId="4CB3E37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0543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AD75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4AC0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C8970D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7BE30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C229A2" w14:textId="62FBB55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429BC" w14:textId="0D195A6F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1CAC5" w14:textId="6BEC610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CA741" w14:textId="3CEBCE5A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9519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BD3B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4EBD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B81A1F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FBA2C17" w14:textId="42514B8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Maria Ferm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A353D" w14:textId="6123108D" w:rsidR="00963284" w:rsidRPr="00DE5153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9388F" w14:textId="193EDE79" w:rsidR="00963284" w:rsidRPr="00DE5153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B7FCB" w14:textId="7D750947" w:rsidR="00963284" w:rsidRPr="00DE5153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2714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40852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163F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4CE0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E41D130" w14:textId="77777777" w:rsidTr="000978AE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72F410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ADE30D1" w14:textId="2EBDC90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90366CB" w14:textId="7886A79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28B3B4E" w14:textId="0B4891F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26F1D1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BBAE71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C3F8BD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CE4529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42C72EFC" w14:textId="77777777" w:rsidTr="000978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E02DFDA" w14:textId="77777777" w:rsidR="00963284" w:rsidRPr="00DE5153" w:rsidRDefault="00963284" w:rsidP="00963284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F5277A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9C40F4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18A6AE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6334F5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78BF3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84D44D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7563F4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FBC4EDC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E62546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Petersson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4E0CD3" w14:textId="31B42CF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EE713" w14:textId="39490F8F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3975F" w14:textId="472D8B6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2FEB1" w14:textId="684A6F2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1845A" w14:textId="4450BC0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F1F13" w14:textId="3E7DD2D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8067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328B6207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62A02A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B55587" w14:textId="758D80F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EFC1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A460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DCA3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499D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ECDE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E205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6C0F74E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83C77C4" w14:textId="7412A11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Olle Thorell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CB7026" w14:textId="6639EE1E" w:rsidR="00963284" w:rsidRPr="00DE5153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A2265" w14:textId="5770D76E" w:rsidR="00963284" w:rsidRPr="00DE5153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64632" w14:textId="1F056B55" w:rsidR="00963284" w:rsidRPr="00DE5153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FCD45" w14:textId="05FE531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2B97E" w14:textId="5977EB2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2E00E" w14:textId="7C0DA98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7A454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22340D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DC59D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Katarina Brännström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FFD53" w14:textId="20BF5CD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64008" w14:textId="59D3786A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3584" w14:textId="7B3B5E1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8F526" w14:textId="53A8511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197BB" w14:textId="639E86DA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6D479" w14:textId="332DF88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2033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3FE05E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7B070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903EB" w14:textId="3B71C13F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8023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A12D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246B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F5DD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054B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BE556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71C76A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8B241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57F51" w14:textId="2DF36396" w:rsidR="00963284" w:rsidRPr="00DE5153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224042" w14:textId="6D4044CF" w:rsidR="00963284" w:rsidRPr="00DE5153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80B4E" w14:textId="559CB8CD" w:rsidR="00963284" w:rsidRPr="00DE5153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67552" w14:textId="3D4964D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974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BDD2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10BB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6D5DB30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00BD7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7114B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4507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0214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A5DA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822A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6C0C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E772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47EC9D3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95B7F" w14:textId="3047F510" w:rsidR="00963284" w:rsidRPr="00DE5153" w:rsidRDefault="000512AF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27F61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7EFB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373B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BA54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04E4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7466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4534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730193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593F6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2DB4B" w14:textId="25CF396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3838B" w14:textId="68587D6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A4749" w14:textId="2C73C7F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D828D" w14:textId="003C4E0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63C8F" w14:textId="2F95221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DEB8E" w14:textId="05A38A4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2638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C5D3A2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4331A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D4F77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6464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2040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1674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39D0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C030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C726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016733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8D8DA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7F9662" w14:textId="786A7732" w:rsidR="00963284" w:rsidRPr="00DE5153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90437" w14:textId="276BBA7E" w:rsidR="00963284" w:rsidRPr="00DE5153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B148" w14:textId="6ADE3B07" w:rsidR="00963284" w:rsidRPr="00DE5153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5085F" w14:textId="6B94621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F100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6F5D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251B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E39463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84EB74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D9343E" w14:textId="03864A5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63145" w14:textId="1725369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D22ED" w14:textId="7540891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17F2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765E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CAAB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D15C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8CADA1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486EE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428A2" w14:textId="130FEFD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77A9B" w14:textId="54170B0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78F81" w14:textId="434D23E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94A2A" w14:textId="4E7D986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F024E" w14:textId="64CA855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82408" w14:textId="6DFD046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B1B7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49F6AF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1E517F" w14:textId="43F7909B" w:rsidR="00963284" w:rsidRPr="00DE5153" w:rsidRDefault="00C9306D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9306D">
              <w:rPr>
                <w:color w:val="000000"/>
                <w:sz w:val="18"/>
                <w:szCs w:val="18"/>
                <w:lang w:val="en-GB" w:eastAsia="en-US"/>
              </w:rPr>
              <w:t>Maria Nilsson</w:t>
            </w:r>
            <w:r w:rsidR="00963284" w:rsidRPr="00C9306D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29292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BFFC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13E7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5BFF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1EF5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7FEE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ABF0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66D32E8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2D6CC5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9D3D6" w14:textId="2E97003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F0955A" w14:textId="572D6D21" w:rsidR="00963284" w:rsidRPr="002C630D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E8B04" w14:textId="7261F8F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47F2D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B180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50DF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6C07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015535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EAC2CC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Elisabeth Falkhaven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EE2A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9ED0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6B62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7C2A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24BB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F924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BB61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E68421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2B194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75AF7A" w14:textId="2414E40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9D0BC" w14:textId="6570666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987F9" w14:textId="090DDD2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246D4" w14:textId="05397A1A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4180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A4BF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0F58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3F7021E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0BC4479" w14:textId="77966460" w:rsidR="00963284" w:rsidRPr="00DE5153" w:rsidRDefault="000512AF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Heléne Björklund</w:t>
            </w:r>
            <w:r w:rsidR="00963284"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9BA0C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510A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760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A21D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15A2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D29B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73D1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43D251E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D186B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Denis Begic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2AE91C" w14:textId="01F6E4C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B8F4" w14:textId="6202014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D440D" w14:textId="516D1D1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897A4" w14:textId="764BB50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BE3E2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63344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8BCD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C3F158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9D397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B3C5E2" w14:textId="4D379DD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B359B" w14:textId="507C578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47896" w14:textId="0102AA1F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3074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C1C1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DA53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7540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3ACC5D7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2B15A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EB31BD" w14:textId="7D336BA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FF9B8" w14:textId="78DEB1B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7C14C9" w14:textId="1BA9BBA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63020" w14:textId="6EBE395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0EB93" w14:textId="4F724B4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A7033" w14:textId="1E9F0D9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F098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2617A6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D29D87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626FAC" w14:textId="036DC02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311E5" w14:textId="0BB03F0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2540F" w14:textId="4018546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FA36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A6F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A990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CCEA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3253447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70A058D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527D1124" w14:textId="6A8B71C7" w:rsidR="00963284" w:rsidRPr="00DE5153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307652D" w14:textId="0298D16A" w:rsidR="00963284" w:rsidRPr="00DE5153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DC133AE" w14:textId="3BA6751F" w:rsidR="00963284" w:rsidRPr="00DE5153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7E88D3A" w14:textId="173CCC6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F7EBD0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5C261F3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D8855E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7738EE90" w14:textId="77777777" w:rsidTr="00867119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7798F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346451" w14:textId="0923D93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96BC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9019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FC8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1BD9B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BD3D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AA5D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9D164B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24F2C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Åsa Coenraads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8204C5" w14:textId="1BA9D4A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DE2EA" w14:textId="4F1B2E4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F713AF" w14:textId="632CF76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AF0F9" w14:textId="5CFC624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B5679" w14:textId="028C574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14DE1" w14:textId="3DAE0C2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5761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D5A200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12B30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69E914" w14:textId="38B61BBF" w:rsidR="00963284" w:rsidRPr="00EC257D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F9BA0" w14:textId="12545BE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309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F57F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4D83C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5513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C9A8B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1EE044E" w14:textId="77777777" w:rsidTr="00867119">
        <w:trPr>
          <w:trHeight w:val="339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58B016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10BD4" w14:textId="7BE80725" w:rsidR="00963284" w:rsidRPr="00DE5153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FAE31" w14:textId="0F6701F8" w:rsidR="00963284" w:rsidRPr="00DE5153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A500A" w14:textId="7DC32D61" w:rsidR="00963284" w:rsidRPr="00DE5153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D58FD" w14:textId="451FCB3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ABB515" w14:textId="59524B4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B1EF" w14:textId="5915EF8A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E65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D6915D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27F6A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Hans Rothenberg (M)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2F62F3" w14:textId="43B0DB79" w:rsidR="00963284" w:rsidRPr="00DE5153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3FA25" w14:textId="72E086E6" w:rsidR="00963284" w:rsidRPr="00DE5153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00647" w14:textId="2AA40C82" w:rsidR="00963284" w:rsidRPr="00DE5153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DAB69" w14:textId="43EBF1B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597E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D1AB6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9352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D56C87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780943" w14:textId="184ECF8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5B2DF1"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082AAD" w14:textId="7280A0E1" w:rsidR="00963284" w:rsidRPr="00DE5153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A18CC" w14:textId="4BA8C6C8" w:rsidR="00963284" w:rsidRPr="00C27CF2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  <w:r w:rsidRPr="004B56B9"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761DF4" w14:textId="24DEC7FD" w:rsidR="00963284" w:rsidRPr="00DE5153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7FD4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D166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1B72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B1F9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1E4205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54FC7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66DB9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21E3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D39D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F855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BAEA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88184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947C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EFFCC7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7B8C11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D40DA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BD2E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598B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181C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D419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AB0A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6B16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6D59A0B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6542FE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BF552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208D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9F3D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DB50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7F4D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7ACD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EE02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34FFAA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776BF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Ann-Britt Åsebol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4BFE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332C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09E3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18EB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D2FA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1977A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009A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A5DFCE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E50ADF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EC4E1" w14:textId="61CE7BA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3D829" w14:textId="5A008A8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87072" w14:textId="506BFE1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E66D5" w14:textId="00657CA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BD3A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C41C3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C372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B2D4DB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BC53C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Linghem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6F10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97D6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D76F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8EC2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907A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98AB2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ACFA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963284" w:rsidRPr="00DE5153" w14:paraId="26EBA88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0BAF6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553CF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19AB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8378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78EA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8C7F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3BBE5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1321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6ECD342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9ADD70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1E1A87" w14:textId="63FA0B5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C8CB9" w14:textId="0EF18EA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F93B0" w14:textId="415C59E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191C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2DDD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4FA2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CEEA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F78FB2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1564C6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BEDB7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67DB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07C6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1C02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67E1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079A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8873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62B8F5B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474E9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Skellefteå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9F181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6C731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8047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EF05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60CA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0F3A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F5CD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963284" w:rsidRPr="00DE5153" w14:paraId="1A892BB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B7A9B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F61CA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630C5" w14:textId="1AF381D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9EA4E" w14:textId="7FE54E2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E8C06" w14:textId="004F5E6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EAC47" w14:textId="4A1AC6F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4016C" w14:textId="39936F2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7801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931D6C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5E40D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AC85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4364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2192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AE5B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8ACE4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87A3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59CE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909AA7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08C63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A80710" w14:textId="6FF9380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3D2AB" w14:textId="1EDA4B9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5CC8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3375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00E6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6606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D7CC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69240C9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DCDFC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Markus Wiechel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1EBF8" w14:textId="11AB0CE1" w:rsidR="00963284" w:rsidRPr="00DE5153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69402" w14:textId="6A19D0A7" w:rsidR="00963284" w:rsidRPr="00DE5153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A907F1" w14:textId="7B668A5B" w:rsidR="00963284" w:rsidRPr="00DE5153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5BA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2EAD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8E7E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5EEB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BFA85A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02FD1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B3E6" w14:textId="7750BB6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5626" w14:textId="523FDEB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3B03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D1C7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9779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CBEF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6893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3013A8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4E72C5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9DE8E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D3FE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8AA0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EA73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2453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562E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478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454B5B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12EB03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2A4AB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09B6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D5B6B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FB2E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FC7C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70C29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E4E5E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452B86B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0CC35C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37D65A" w14:textId="34447D2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72A6A" w14:textId="305F657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2F7AE" w14:textId="0AC7DC6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4998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2257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4D94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0E48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D367E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1DC6CA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412FC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237A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E36E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DBE1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3828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44C8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58300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061A82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E94D46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Angelica Lundberg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A4634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80A289" w14:textId="59F2117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273A" w14:textId="09493E9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5C484" w14:textId="5243ACC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1044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CCE5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39C5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D95A7A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7D6F7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AB72D" w14:textId="0F4C849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1F404" w14:textId="662D0F5F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BB1FE9" w14:textId="130C9E9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3FB0B" w14:textId="36943B4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2C73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04F6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923F5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A58247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4E905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03E9B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9ED5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3171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AC51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90D5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512BE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E156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EC2101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27C332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C399BE" w14:textId="1800068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DCC96" w14:textId="6F32F20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E8A0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92323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C611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64AC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0C6A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58B73E2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EF51B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Kjell-Arne Ottosson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1F9947" w14:textId="68F25D7A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7F58F" w14:textId="5FAD96C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454B4" w14:textId="620E765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24A7E" w14:textId="3F5CB16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09A1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447C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2C54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2AFF0F3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D79C8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CE2C0" w14:textId="7E65672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3B551" w14:textId="404A532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FCEE5" w14:textId="4F851A2F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F12BA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4F7F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A9FF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6C42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5CA8BC8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5F67F2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79B9EA" w14:textId="4281B7BA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E144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DED6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A101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58239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B0F0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C8D6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3025873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05524F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6F73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78FC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40DE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52DE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DF2F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EF2F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B52D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0A0AEC0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C096DB" w14:textId="3BEC0A7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68158B" w14:textId="5407357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0F41F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3BEF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0B4D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7342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9EE3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50A5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12B7A6D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0D670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36C1B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1CC6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BD70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3E25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EADB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B59B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C99D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6168345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87C9F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5ADB7F" w14:textId="44D780A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372C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76F56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0C08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7455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C51A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56A3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4FAEADE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ADCE11" w14:textId="0B8362B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C74CCD" w14:textId="30A76CA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A1A3C" w14:textId="446CF34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2D2766" w14:textId="004DD18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D1EFD" w14:textId="4969F0F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AACD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4E29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5565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6E0F7B4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B53919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58A6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A5F0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BE3A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8AD4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C0DB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E7748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D743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44837C6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F8455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8883C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334D9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488D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71E0D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C72C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CE74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09F1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2C8ECC6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348A030" w14:textId="14BBB4CD" w:rsidR="00963284" w:rsidRPr="000512AF" w:rsidRDefault="00B73707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highlight w:val="yellow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Nooshi Dadgostar </w:t>
            </w:r>
            <w:r w:rsidR="00963284" w:rsidRPr="00B73707">
              <w:rPr>
                <w:color w:val="000000"/>
                <w:sz w:val="18"/>
                <w:szCs w:val="18"/>
                <w:lang w:val="en-GB" w:eastAsia="en-US"/>
              </w:rPr>
              <w:t>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61553" w14:textId="46E69A7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CDA5B" w14:textId="6BA68B0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1D7A9" w14:textId="69B3ADC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B38F3" w14:textId="5FDEAAB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491D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2E4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89B6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12487F2" w14:textId="77777777" w:rsidTr="00867119">
        <w:trPr>
          <w:trHeight w:val="21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4493A2" w14:textId="4A46BDC7" w:rsidR="00963284" w:rsidRPr="00DE5153" w:rsidRDefault="00B73707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Daniel Riazat</w:t>
            </w:r>
            <w:r w:rsidR="00963284"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E0B698" w14:textId="27D6B048" w:rsidR="00963284" w:rsidRPr="00DE5153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9D217" w14:textId="7235914C" w:rsidR="00963284" w:rsidRPr="00DE5153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D9346" w14:textId="0C13F3F8" w:rsidR="00963284" w:rsidRPr="00DE5153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57B2E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6426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E02A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3C2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63C95A7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800D1A" w14:textId="34DF63B4" w:rsidR="00963284" w:rsidRPr="00DE5153" w:rsidRDefault="00B73707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Håkan Svenneling</w:t>
            </w:r>
            <w:r w:rsidR="00963284"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839582" w14:textId="010E3F3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B735E" w14:textId="56EA99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55C082" w14:textId="7916E84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6E92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B8AA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2404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9561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179DF8B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18A4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43E02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BF24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A055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B2D3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1D48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2C7B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53D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27492F4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5BFC6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EF709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EEA8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92F0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E6A3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DF38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3A42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D7BF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1E533C1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3DA7CFB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69D8BBA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AA2FE0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9F7697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396EDA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027E23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51DCA1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2DFC9F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41EE4C7F" w14:textId="77777777" w:rsidTr="00867119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34AC1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A227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895F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2E8FD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19E1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B013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B916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5C2C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47AED6D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DF975C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Joar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295F97" w14:textId="1D4A5FB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4F22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ABB4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E747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8700D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387C3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14B3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2CEECD9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74E4D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7C448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CE36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BC3E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7293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51B1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D21B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53339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70A7FD1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53153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61D19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3972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A9DA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E7AB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5912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F19A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7FF3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5235534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A50FB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59519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B49C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8F9F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9F01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D66B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A870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BA7E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64E7118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C9EA5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301A5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F7CC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12E43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8F5F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1714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39B7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60FD6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174A532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98DE4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935ED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B632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6EC3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FC94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A5CF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D99A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D0D7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25ECA17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63E05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A2F091" w14:textId="17BFA25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3C348" w14:textId="2FD4865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75FC3" w14:textId="504E737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17951" w14:textId="61B74E9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806D5" w14:textId="5E52C81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AF8D6" w14:textId="56D8D41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9137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4B27F00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1FAEE8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9E8A64" w14:textId="3C0699B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FD8C6" w14:textId="3FEB2C1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9C087C" w14:textId="50509ED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E4DBF" w14:textId="4EA2A2E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963E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AE57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10D4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EBD9F2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62F3692" w14:textId="498EA15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Per Bolund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D6191" w14:textId="7A35F68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4F268" w14:textId="1170B66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46E0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CD75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DAFD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FD4C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1971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4649492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8E65B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013B0" w14:textId="205EF57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601F5B" w14:textId="5A0B7CE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FA66B" w14:textId="7605DD6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05833" w14:textId="5926761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463C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4E5E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44DC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345512C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4882B7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Lars Adaktusson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F86D50" w14:textId="1660DEA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6844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D9F7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C566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A842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CBFD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1FC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6F2138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BEFF8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5E2C6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A01A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EFB4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7B8E5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F8EF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D9C4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1799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EE61DD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E4306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21E41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920A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7552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A9DD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752A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A6D9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B180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C9AE2E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136B4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07D9D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CCC9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0D12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5D13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98F0F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2265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5272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41043B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FF571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BCD66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A57C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755A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ECA22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5B9D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82B4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0198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479E83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03482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F3FD9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4B31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86C4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DB1B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8550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2142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C01B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30D320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CEB58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17390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305A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D92A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0754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7FDF6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9B47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C97A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409C81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E878E2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658CD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9EF8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7B1F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31DF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20A8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A25C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6E84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D78A0A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4E854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5B0719" w14:textId="2DC2B8E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C26EC" w14:textId="6F30C00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DE13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688C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AD76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61D0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364A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191425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B8D00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Anna Sibinska (MP)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12A6A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0B21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C9FC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B62F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FD83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5E0C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D6B1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8FDCE5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AA00C8" w14:textId="44AA27C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997E77">
              <w:rPr>
                <w:color w:val="000000"/>
                <w:sz w:val="18"/>
                <w:szCs w:val="18"/>
                <w:lang w:val="en-GB" w:eastAsia="en-US"/>
              </w:rPr>
              <w:t xml:space="preserve">Janine Alm Ericson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CCCF3" w14:textId="55434BF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F78D7" w14:textId="35994D9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BC5E4" w14:textId="07C5429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3AA59" w14:textId="2FD1340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AEF2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658D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AA1C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E4DCE8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E211D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D4037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6685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E9A1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A4A2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CC12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6A7AA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FA30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54DF33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FA1254" w14:textId="186C59C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9DD3F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A88F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4854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ACF9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9931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BBF2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11C0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9007D3D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A79672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7A7B3" w14:textId="67BB880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695804" w14:textId="38C4F99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2710F" w14:textId="05C384A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843F6" w14:textId="6732DDA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40357" w14:textId="5FE4CA5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10BAE" w14:textId="574D2A5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DB5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55301CD" w14:textId="77777777" w:rsidTr="0031245F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noWrap/>
            <w:hideMark/>
          </w:tcPr>
          <w:p w14:paraId="42D13E7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14:paraId="705622A2" w14:textId="223CF1C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337BA507" w14:textId="3C4455D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2976C0E8" w14:textId="50078E1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4BD34312" w14:textId="11C5101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02C0EBA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3E1C03A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53C6310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48FDD40B" w14:textId="77777777" w:rsidTr="000978AE">
        <w:trPr>
          <w:trHeight w:val="300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C78FAC7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8396DF3" w14:textId="67CF0915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E3BCBF5" w14:textId="7CB93263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70C5731" w14:textId="1EAA0CC9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F79968A" w14:textId="309D53F1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6911E9F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850A895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960287C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963284" w:rsidRPr="00DE5153" w14:paraId="79749687" w14:textId="77777777" w:rsidTr="000978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4F4F72F" w14:textId="49D7E6A5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color w:val="000000"/>
                <w:lang w:val="en-GB" w:eastAsia="en-US"/>
              </w:rPr>
              <w:t xml:space="preserve">EXTRA </w:t>
            </w: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4BBB471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006423F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B2833A4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05202BA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53F85D7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0FE7501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CDB706B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963284" w:rsidRPr="00DE5153" w14:paraId="653DF5E6" w14:textId="77777777" w:rsidTr="001A00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4EA2A8F" w14:textId="4D8FE38B" w:rsidR="00963284" w:rsidRDefault="004B56B9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ClasGöran Carlsson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66F90AE" w14:textId="24191A53" w:rsidR="00963284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10E5028" w14:textId="721398EC" w:rsidR="00963284" w:rsidRPr="00F61746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D25EC6A" w14:textId="74DE8D78" w:rsidR="00963284" w:rsidRPr="00F61746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2EB8F33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1E17890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1DAE868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612AB2F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C0218" w:rsidRPr="00DE5153" w14:paraId="43F57D5A" w14:textId="77777777" w:rsidTr="001A00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66DA793" w14:textId="540DF6BD" w:rsidR="00AC0218" w:rsidRPr="00277956" w:rsidRDefault="004B56B9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Malin Danielsson (L)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7C2710B" w14:textId="36BF881A" w:rsidR="00AC0218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9778723" w14:textId="6CD5264F" w:rsidR="00AC0218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988493F" w14:textId="482B8EDF" w:rsidR="00AC0218" w:rsidRPr="00F61746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C6EAF34" w14:textId="77777777" w:rsidR="00AC0218" w:rsidRPr="00F61746" w:rsidRDefault="00AC0218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D445C5E" w14:textId="77777777" w:rsidR="00AC0218" w:rsidRPr="00F61746" w:rsidRDefault="00AC0218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298735D" w14:textId="77777777" w:rsidR="00AC0218" w:rsidRPr="00F61746" w:rsidRDefault="00AC0218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D8EA24E" w14:textId="77777777" w:rsidR="00AC0218" w:rsidRPr="00F61746" w:rsidRDefault="00AC0218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4B56B9" w:rsidRPr="00DE5153" w14:paraId="3768819C" w14:textId="77777777" w:rsidTr="001A00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17413A5" w14:textId="43633CC7" w:rsidR="004B56B9" w:rsidRDefault="004B56B9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Per Söderlund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D2286FF" w14:textId="0CF04FB9" w:rsidR="004B56B9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0A1A767" w14:textId="6A83C216" w:rsidR="004B56B9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49FC7D3" w14:textId="5BB9A9DF" w:rsidR="004B56B9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0C1C658" w14:textId="77777777" w:rsidR="004B56B9" w:rsidRPr="00F61746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4E2D0FE" w14:textId="77777777" w:rsidR="004B56B9" w:rsidRPr="00F61746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C7894DD" w14:textId="77777777" w:rsidR="004B56B9" w:rsidRPr="00F61746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8F3AE09" w14:textId="77777777" w:rsidR="004B56B9" w:rsidRPr="00F61746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47B205AF" w14:textId="77777777" w:rsidR="00B06222" w:rsidRPr="00321ABF" w:rsidRDefault="00B06222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C80B21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484E2445" w14:textId="53D1DD79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fysiskt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X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på distans</w:t>
            </w:r>
          </w:p>
          <w:p w14:paraId="783B71EA" w14:textId="7E8F77B8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 w:rsidR="005B578A"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O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härutöver varit</w:t>
            </w:r>
            <w:r w:rsidR="005B578A">
              <w:rPr>
                <w:sz w:val="20"/>
                <w:lang w:eastAsia="en-US"/>
              </w:rPr>
              <w:t xml:space="preserve"> </w:t>
            </w:r>
            <w:r w:rsidR="005B578A"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t xml:space="preserve"> på distans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E838F5A" w14:textId="77777777" w:rsidR="00401370" w:rsidRPr="00E47E48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681F29D6" w14:textId="2877B94A" w:rsidR="00401370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 w:rsidR="00F33092"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="0002170F" w:rsidRPr="00E47E48">
              <w:rPr>
                <w:color w:val="000000" w:themeColor="text1"/>
                <w:sz w:val="20"/>
                <w:lang w:eastAsia="en-US"/>
              </w:rPr>
              <w:t>till</w:t>
            </w:r>
            <w:r w:rsidR="00F86A81" w:rsidRPr="00E47E48">
              <w:rPr>
                <w:color w:val="000000" w:themeColor="text1"/>
                <w:sz w:val="20"/>
                <w:lang w:eastAsia="en-US"/>
              </w:rPr>
              <w:t xml:space="preserve"> kl</w:t>
            </w:r>
            <w:r w:rsidR="00A95D39">
              <w:rPr>
                <w:color w:val="000000" w:themeColor="text1"/>
                <w:sz w:val="20"/>
                <w:lang w:eastAsia="en-US"/>
              </w:rPr>
              <w:t>.</w:t>
            </w:r>
            <w:r w:rsidR="004B56B9">
              <w:rPr>
                <w:color w:val="000000" w:themeColor="text1"/>
                <w:sz w:val="20"/>
                <w:lang w:eastAsia="en-US"/>
              </w:rPr>
              <w:br/>
              <w:t>2) X från kl.</w:t>
            </w:r>
          </w:p>
          <w:p w14:paraId="0759B977" w14:textId="77777777" w:rsidR="004B56B9" w:rsidRPr="00E47E48" w:rsidRDefault="004B56B9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7D433D5A" w14:textId="06FB22C3" w:rsidR="00F70DB9" w:rsidRPr="000475F8" w:rsidRDefault="00F70DB9" w:rsidP="00691F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6E6DD0B6" w14:textId="435252BB" w:rsidR="00122705" w:rsidRDefault="00122705">
      <w:pPr>
        <w:widowControl/>
        <w:spacing w:after="160" w:line="259" w:lineRule="auto"/>
        <w:rPr>
          <w:sz w:val="22"/>
          <w:szCs w:val="22"/>
        </w:rPr>
      </w:pPr>
    </w:p>
    <w:p w14:paraId="27F6EC84" w14:textId="6BDB3C09" w:rsidR="0030233C" w:rsidRDefault="0030233C" w:rsidP="00A32343">
      <w:pPr>
        <w:rPr>
          <w:sz w:val="22"/>
          <w:szCs w:val="22"/>
        </w:rPr>
      </w:pPr>
    </w:p>
    <w:p w14:paraId="493AE490" w14:textId="5F37F258" w:rsidR="00717981" w:rsidRDefault="00717981" w:rsidP="00717981">
      <w:pPr>
        <w:rPr>
          <w:sz w:val="22"/>
          <w:szCs w:val="22"/>
        </w:rPr>
      </w:pPr>
      <w:r w:rsidRPr="00577962">
        <w:rPr>
          <w:b/>
        </w:rPr>
        <w:lastRenderedPageBreak/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>
        <w:rPr>
          <w:b/>
          <w:color w:val="000000"/>
          <w:lang w:eastAsia="en-US"/>
        </w:rPr>
        <w:t>1</w:t>
      </w:r>
      <w:r w:rsidRPr="00577962">
        <w:rPr>
          <w:b/>
          <w:color w:val="000000"/>
          <w:lang w:eastAsia="en-US"/>
        </w:rPr>
        <w:t>/2</w:t>
      </w:r>
      <w:r>
        <w:rPr>
          <w:b/>
          <w:color w:val="000000"/>
          <w:lang w:eastAsia="en-US"/>
        </w:rPr>
        <w:t>2</w:t>
      </w:r>
      <w:r w:rsidRPr="00577962">
        <w:rPr>
          <w:b/>
          <w:color w:val="000000"/>
          <w:lang w:eastAsia="en-US"/>
        </w:rPr>
        <w:t>:</w:t>
      </w:r>
      <w:r>
        <w:rPr>
          <w:b/>
          <w:color w:val="000000"/>
          <w:lang w:eastAsia="en-US"/>
        </w:rPr>
        <w:t>39</w:t>
      </w:r>
      <w:r>
        <w:rPr>
          <w:b/>
          <w:color w:val="000000"/>
          <w:lang w:eastAsia="en-US"/>
        </w:rPr>
        <w:br/>
      </w:r>
    </w:p>
    <w:p w14:paraId="7AF8930E" w14:textId="77777777" w:rsidR="00717981" w:rsidRDefault="00717981" w:rsidP="00717981">
      <w:pPr>
        <w:rPr>
          <w:b/>
        </w:rPr>
      </w:pPr>
    </w:p>
    <w:p w14:paraId="68C92D8F" w14:textId="3628D712" w:rsidR="00717981" w:rsidRDefault="00717981" w:rsidP="00717981">
      <w:pPr>
        <w:rPr>
          <w:b/>
        </w:rPr>
      </w:pPr>
      <w:r w:rsidRPr="00E6536E">
        <w:rPr>
          <w:b/>
        </w:rPr>
        <w:t>Skriftligt samråd med EU-nämnden</w:t>
      </w:r>
      <w:r>
        <w:rPr>
          <w:b/>
        </w:rPr>
        <w:t xml:space="preserve"> avseende</w:t>
      </w:r>
      <w:r w:rsidR="002D6CA2" w:rsidRPr="002D6CA2">
        <w:rPr>
          <w:b/>
        </w:rPr>
        <w:t xml:space="preserve"> skriftligt förfarande för att godkänna instrument-gemensam förklaring med USA om program för att besegra den globala pandemin</w:t>
      </w:r>
      <w:r w:rsidR="002D6CA2">
        <w:rPr>
          <w:b/>
        </w:rPr>
        <w:t xml:space="preserve">. </w:t>
      </w:r>
    </w:p>
    <w:p w14:paraId="57CFA2E2" w14:textId="3865292C" w:rsidR="002D6CA2" w:rsidRDefault="002D6CA2" w:rsidP="00717981">
      <w:pPr>
        <w:rPr>
          <w:b/>
        </w:rPr>
      </w:pPr>
      <w:r w:rsidRPr="002D6CA2">
        <w:t>Samrådet avslutades den 12 maj 2022</w:t>
      </w:r>
      <w:r>
        <w:rPr>
          <w:b/>
        </w:rPr>
        <w:t xml:space="preserve">. </w:t>
      </w:r>
      <w:r>
        <w:t>Det fanns stöd för regeringens ståndpunkt. Ingen avvikande ståndpunkt har anmälts.</w:t>
      </w:r>
    </w:p>
    <w:p w14:paraId="71E51709" w14:textId="77777777" w:rsidR="00717981" w:rsidRDefault="00717981" w:rsidP="00717981">
      <w:pPr>
        <w:rPr>
          <w:b/>
        </w:rPr>
      </w:pPr>
    </w:p>
    <w:p w14:paraId="3A7CC2A9" w14:textId="77777777" w:rsidR="002D6CA2" w:rsidRDefault="00717981" w:rsidP="002D6CA2">
      <w:pPr>
        <w:rPr>
          <w:rFonts w:ascii="Arial" w:hAnsi="Arial" w:cs="Arial"/>
          <w:sz w:val="20"/>
          <w:szCs w:val="20"/>
        </w:rPr>
      </w:pPr>
      <w:r w:rsidRPr="00E6536E">
        <w:rPr>
          <w:b/>
        </w:rPr>
        <w:t>Skriftligt samråd med EU-nämnden</w:t>
      </w:r>
      <w:r>
        <w:rPr>
          <w:b/>
        </w:rPr>
        <w:t xml:space="preserve"> avseende</w:t>
      </w:r>
      <w:r w:rsidR="00854EAE" w:rsidRPr="00854EAE">
        <w:rPr>
          <w:rFonts w:ascii="Arial" w:hAnsi="Arial" w:cs="Arial"/>
          <w:sz w:val="20"/>
          <w:szCs w:val="20"/>
        </w:rPr>
        <w:t xml:space="preserve"> </w:t>
      </w:r>
      <w:r w:rsidR="00854EAE" w:rsidRPr="00854EAE">
        <w:rPr>
          <w:b/>
        </w:rPr>
        <w:t>om gemensam deklaration EU-Kanada</w:t>
      </w:r>
      <w:r w:rsidR="00854EAE">
        <w:rPr>
          <w:b/>
        </w:rPr>
        <w:t xml:space="preserve">. </w:t>
      </w:r>
      <w:r w:rsidR="00854EAE">
        <w:rPr>
          <w:b/>
        </w:rPr>
        <w:br/>
      </w:r>
      <w:r w:rsidR="00854EAE">
        <w:t xml:space="preserve">Samrådet avslutades den 12 maj 2022. </w:t>
      </w:r>
      <w:r w:rsidR="002D6CA2">
        <w:rPr>
          <w:rFonts w:ascii="Arial" w:hAnsi="Arial" w:cs="Arial"/>
          <w:sz w:val="20"/>
          <w:szCs w:val="20"/>
        </w:rPr>
        <w:t xml:space="preserve">Det fanns stöd för regeringens ståndpunkt. Ingen avvikande ståndpunkt har anmälts. </w:t>
      </w:r>
    </w:p>
    <w:p w14:paraId="475443EA" w14:textId="5F44A9B4" w:rsidR="00717981" w:rsidRPr="00854EAE" w:rsidRDefault="00717981" w:rsidP="00717981"/>
    <w:p w14:paraId="7AFDF641" w14:textId="77777777" w:rsidR="00B75F90" w:rsidRDefault="00717981" w:rsidP="00B75F90">
      <w:pPr>
        <w:rPr>
          <w:sz w:val="22"/>
          <w:szCs w:val="22"/>
        </w:rPr>
      </w:pPr>
      <w:r w:rsidRPr="00E6536E">
        <w:rPr>
          <w:b/>
        </w:rPr>
        <w:t>Skriftligt samråd med EU-nämnden</w:t>
      </w:r>
      <w:r>
        <w:rPr>
          <w:b/>
        </w:rPr>
        <w:t xml:space="preserve"> avseende</w:t>
      </w:r>
      <w:r w:rsidR="00854EAE">
        <w:rPr>
          <w:b/>
        </w:rPr>
        <w:t xml:space="preserve"> </w:t>
      </w:r>
      <w:r w:rsidR="00854EAE" w:rsidRPr="00854EAE">
        <w:rPr>
          <w:b/>
        </w:rPr>
        <w:t>restriktiva  åtgärder mot cyberattacker</w:t>
      </w:r>
      <w:r w:rsidR="00854EAE">
        <w:rPr>
          <w:b/>
        </w:rPr>
        <w:t xml:space="preserve">. </w:t>
      </w:r>
      <w:r w:rsidR="00854EAE">
        <w:rPr>
          <w:b/>
        </w:rPr>
        <w:br/>
      </w:r>
      <w:r w:rsidR="00854EAE">
        <w:t xml:space="preserve">Samrådet avslutades den 11 maj 2022. </w:t>
      </w:r>
      <w:r w:rsidR="00B75F90">
        <w:t>Det fanns stöd för regeringens ståndpunkt. Ingen avvikande ståndpunkt har anmälts.</w:t>
      </w:r>
    </w:p>
    <w:p w14:paraId="4D106692" w14:textId="68E91C0E" w:rsidR="00717981" w:rsidRPr="00854EAE" w:rsidRDefault="00717981" w:rsidP="00717981"/>
    <w:p w14:paraId="715D57AF" w14:textId="77777777" w:rsidR="00854EAE" w:rsidRDefault="00717981" w:rsidP="00854EAE">
      <w:pPr>
        <w:rPr>
          <w:sz w:val="22"/>
          <w:szCs w:val="22"/>
        </w:rPr>
      </w:pPr>
      <w:r w:rsidRPr="00E6536E">
        <w:rPr>
          <w:b/>
        </w:rPr>
        <w:t>Skriftligt samråd med EU-nämnden</w:t>
      </w:r>
      <w:r>
        <w:rPr>
          <w:b/>
        </w:rPr>
        <w:t xml:space="preserve"> avseende</w:t>
      </w:r>
      <w:r w:rsidR="00854EAE">
        <w:rPr>
          <w:b/>
        </w:rPr>
        <w:t xml:space="preserve"> </w:t>
      </w:r>
      <w:r w:rsidR="00854EAE" w:rsidRPr="00854EAE">
        <w:rPr>
          <w:b/>
        </w:rPr>
        <w:t>digitalt partnerskap mellan EU och Japan</w:t>
      </w:r>
      <w:r w:rsidR="00854EAE">
        <w:rPr>
          <w:b/>
        </w:rPr>
        <w:t xml:space="preserve">. </w:t>
      </w:r>
      <w:r w:rsidR="00854EAE">
        <w:rPr>
          <w:b/>
        </w:rPr>
        <w:br/>
      </w:r>
      <w:r w:rsidR="00854EAE">
        <w:t xml:space="preserve">Samrådet avslutades den 11 maj 2022. Det fanns stöd för regeringens ståndpunkt. Ingen avvikande ståndpunkt har anmälts. </w:t>
      </w:r>
    </w:p>
    <w:p w14:paraId="46B3E684" w14:textId="77777777" w:rsidR="00854EAE" w:rsidRDefault="00854EAE" w:rsidP="00717981">
      <w:pPr>
        <w:rPr>
          <w:b/>
        </w:rPr>
      </w:pPr>
    </w:p>
    <w:p w14:paraId="081B0694" w14:textId="5262D4B9" w:rsidR="00717981" w:rsidRDefault="00717981" w:rsidP="00717981">
      <w:pPr>
        <w:rPr>
          <w:b/>
        </w:rPr>
      </w:pPr>
      <w:r w:rsidRPr="00E6536E">
        <w:rPr>
          <w:b/>
        </w:rPr>
        <w:t>Skriftligt samråd med EU-nämnden</w:t>
      </w:r>
      <w:r>
        <w:rPr>
          <w:b/>
        </w:rPr>
        <w:t xml:space="preserve"> avseende</w:t>
      </w:r>
      <w:r w:rsidR="00854EAE" w:rsidRPr="00854EAE">
        <w:t xml:space="preserve"> </w:t>
      </w:r>
      <w:r w:rsidR="00854EAE" w:rsidRPr="00854EAE">
        <w:rPr>
          <w:b/>
        </w:rPr>
        <w:t>rådets beslut om att tills vidare suspendera Rysslands deltagande i hamnstatskontrollsamarbetet inom Paris MoU hamnastatskontrollkommittén</w:t>
      </w:r>
      <w:r w:rsidR="00854EAE">
        <w:rPr>
          <w:b/>
        </w:rPr>
        <w:t xml:space="preserve">. </w:t>
      </w:r>
    </w:p>
    <w:p w14:paraId="6AA3E80A" w14:textId="77777777" w:rsidR="00854EAE" w:rsidRDefault="00854EAE" w:rsidP="00854EAE">
      <w:pPr>
        <w:rPr>
          <w:sz w:val="22"/>
          <w:szCs w:val="22"/>
        </w:rPr>
      </w:pPr>
      <w:r>
        <w:t xml:space="preserve">Samrådet avslutades den 11 maj 2022. Det fanns stöd för regeringens ståndpunkt. Ingen avvikande ståndpunkt har anmälts. </w:t>
      </w:r>
    </w:p>
    <w:p w14:paraId="771B8A1D" w14:textId="77777777" w:rsidR="00717981" w:rsidRDefault="00717981" w:rsidP="00717981">
      <w:pPr>
        <w:rPr>
          <w:b/>
        </w:rPr>
      </w:pPr>
    </w:p>
    <w:p w14:paraId="33CD70F9" w14:textId="0EED44B2" w:rsidR="00717981" w:rsidRPr="00854EAE" w:rsidRDefault="00717981" w:rsidP="00717981">
      <w:r w:rsidRPr="00E6536E">
        <w:rPr>
          <w:b/>
        </w:rPr>
        <w:t>Skriftligt samråd med EU-nämnden</w:t>
      </w:r>
      <w:r>
        <w:rPr>
          <w:b/>
        </w:rPr>
        <w:t xml:space="preserve"> avseende </w:t>
      </w:r>
      <w:r w:rsidRPr="00717981">
        <w:rPr>
          <w:b/>
        </w:rPr>
        <w:t>troliga A-punkter v 18.</w:t>
      </w:r>
      <w:r w:rsidR="00854EAE">
        <w:rPr>
          <w:b/>
        </w:rPr>
        <w:br/>
      </w:r>
      <w:r w:rsidR="00854EAE">
        <w:t>Samrådte avslutades den 6 maj 2022. Det fanns stöd för regeringens ståndpunkter. Ingen avvikande ståndpunkt har inkommit.</w:t>
      </w:r>
    </w:p>
    <w:p w14:paraId="3F80B320" w14:textId="77777777" w:rsidR="00717981" w:rsidRDefault="00717981" w:rsidP="00717981">
      <w:pPr>
        <w:rPr>
          <w:b/>
        </w:rPr>
      </w:pPr>
    </w:p>
    <w:p w14:paraId="4D86EE18" w14:textId="77777777" w:rsidR="00717981" w:rsidRPr="00717981" w:rsidRDefault="00717981" w:rsidP="00717981">
      <w:r w:rsidRPr="00E6536E">
        <w:rPr>
          <w:b/>
        </w:rPr>
        <w:t>Skriftligt samråd med EU-nämnden</w:t>
      </w:r>
      <w:r>
        <w:rPr>
          <w:b/>
        </w:rPr>
        <w:t xml:space="preserve"> avseende</w:t>
      </w:r>
      <w:r w:rsidRPr="00717981">
        <w:rPr>
          <w:b/>
        </w:rPr>
        <w:t xml:space="preserve"> gem</w:t>
      </w:r>
      <w:r>
        <w:rPr>
          <w:b/>
        </w:rPr>
        <w:t>emsamt</w:t>
      </w:r>
      <w:r w:rsidRPr="00717981">
        <w:rPr>
          <w:b/>
        </w:rPr>
        <w:t xml:space="preserve"> uttalande om livsmedelsförsörjning (handelsområdet)</w:t>
      </w:r>
      <w:r>
        <w:rPr>
          <w:b/>
        </w:rPr>
        <w:t>.</w:t>
      </w:r>
      <w:r>
        <w:rPr>
          <w:b/>
        </w:rPr>
        <w:br/>
      </w:r>
      <w:r w:rsidRPr="00717981">
        <w:t xml:space="preserve">Samrådet avslutades den 5 maj 2022. Det fanns stöd för regeringens ståndpunkt. Ingen avvikande ståndpunkt har anmälts.                    </w:t>
      </w:r>
    </w:p>
    <w:p w14:paraId="5FF7F7CF" w14:textId="77777777" w:rsidR="00717981" w:rsidRDefault="00717981" w:rsidP="00717981">
      <w:pPr>
        <w:rPr>
          <w:b/>
        </w:rPr>
      </w:pPr>
    </w:p>
    <w:p w14:paraId="0DF37ECD" w14:textId="77777777" w:rsidR="00717981" w:rsidRDefault="00717981" w:rsidP="00717981">
      <w:pPr>
        <w:rPr>
          <w:b/>
        </w:rPr>
      </w:pPr>
      <w:r w:rsidRPr="00E6536E">
        <w:rPr>
          <w:b/>
        </w:rPr>
        <w:t>Skriftligt samråd med EU-nämnden</w:t>
      </w:r>
      <w:r>
        <w:rPr>
          <w:b/>
        </w:rPr>
        <w:t xml:space="preserve"> avseende utikesfrågor. </w:t>
      </w:r>
    </w:p>
    <w:p w14:paraId="32FE2C64" w14:textId="41E3C056" w:rsidR="00717981" w:rsidRDefault="00717981" w:rsidP="00717981">
      <w:pPr>
        <w:rPr>
          <w:b/>
        </w:rPr>
      </w:pPr>
      <w:r>
        <w:t>Samrådet avslutades den 5 maj 2022. Det fanns stöd för regeringens ståndpunkt. Ingen avvikande ståndpunkt har inkommit.</w:t>
      </w:r>
    </w:p>
    <w:p w14:paraId="02AC8048" w14:textId="2EC1EEA6" w:rsidR="00717981" w:rsidRDefault="00717981" w:rsidP="00717981">
      <w:pPr>
        <w:rPr>
          <w:b/>
        </w:rPr>
      </w:pPr>
    </w:p>
    <w:p w14:paraId="0340A7F2" w14:textId="3CDF0219" w:rsidR="00717981" w:rsidRPr="00717981" w:rsidRDefault="00717981" w:rsidP="00717981">
      <w:pPr>
        <w:rPr>
          <w:b/>
        </w:rPr>
      </w:pPr>
      <w:r w:rsidRPr="00E6536E">
        <w:rPr>
          <w:b/>
        </w:rPr>
        <w:t>Skriftligt samråd med EU-nämnden</w:t>
      </w:r>
      <w:r>
        <w:rPr>
          <w:b/>
        </w:rPr>
        <w:t xml:space="preserve"> avseende</w:t>
      </w:r>
      <w:r w:rsidRPr="00717981">
        <w:rPr>
          <w:b/>
        </w:rPr>
        <w:t xml:space="preserve"> utrikesfrågor. </w:t>
      </w:r>
    </w:p>
    <w:p w14:paraId="62778F82" w14:textId="77777777" w:rsidR="00717981" w:rsidRDefault="00717981" w:rsidP="00717981">
      <w:pPr>
        <w:rPr>
          <w:sz w:val="22"/>
          <w:szCs w:val="22"/>
        </w:rPr>
      </w:pPr>
      <w:r>
        <w:t>Samrådet avsluades den 3 maj 2022. Det fanns stöd för regeringens ståndpunkt. Ingen avvikande ståndpunkt har inkommit.</w:t>
      </w:r>
    </w:p>
    <w:p w14:paraId="5700611D" w14:textId="77777777" w:rsidR="00717981" w:rsidRDefault="00717981" w:rsidP="00717981">
      <w:pPr>
        <w:rPr>
          <w:b/>
        </w:rPr>
      </w:pPr>
    </w:p>
    <w:p w14:paraId="097C4663" w14:textId="1D7D1798" w:rsidR="00717981" w:rsidRDefault="00717981" w:rsidP="00717981">
      <w:pPr>
        <w:rPr>
          <w:sz w:val="22"/>
          <w:szCs w:val="22"/>
        </w:rPr>
      </w:pPr>
      <w:r w:rsidRPr="00E6536E">
        <w:rPr>
          <w:b/>
        </w:rPr>
        <w:t>Skriftligt samråd med EU-nämnden</w:t>
      </w:r>
      <w:r>
        <w:rPr>
          <w:b/>
        </w:rPr>
        <w:t xml:space="preserve"> avseende </w:t>
      </w:r>
      <w:r w:rsidRPr="00717981">
        <w:rPr>
          <w:b/>
        </w:rPr>
        <w:t>troliga a-punkter vecka 17</w:t>
      </w:r>
      <w:r>
        <w:rPr>
          <w:b/>
        </w:rPr>
        <w:t xml:space="preserve">. </w:t>
      </w:r>
      <w:r>
        <w:rPr>
          <w:b/>
        </w:rPr>
        <w:br/>
      </w:r>
      <w:r w:rsidRPr="00717981">
        <w:t>Samrådet avslutades den 29 april 2022.</w:t>
      </w:r>
      <w:r>
        <w:rPr>
          <w:b/>
        </w:rPr>
        <w:t xml:space="preserve"> </w:t>
      </w:r>
      <w:r>
        <w:t xml:space="preserve">Det fanns stöd för regeringens ståndpunkter. Ingen avvikande ståndpunkt har inkommit. </w:t>
      </w:r>
    </w:p>
    <w:p w14:paraId="549B0D32" w14:textId="47F97355" w:rsidR="002E4FE3" w:rsidRDefault="002E4FE3" w:rsidP="00717981">
      <w:pPr>
        <w:rPr>
          <w:sz w:val="22"/>
          <w:szCs w:val="22"/>
        </w:rPr>
      </w:pPr>
    </w:p>
    <w:sectPr w:rsidR="002E4FE3" w:rsidSect="0031245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958C40" w14:textId="77777777" w:rsidR="004B56DE" w:rsidRDefault="004B56DE" w:rsidP="00011EB2">
      <w:r>
        <w:separator/>
      </w:r>
    </w:p>
  </w:endnote>
  <w:endnote w:type="continuationSeparator" w:id="0">
    <w:p w14:paraId="0FDD4251" w14:textId="77777777" w:rsidR="004B56DE" w:rsidRDefault="004B56D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99EDE5" w14:textId="77777777" w:rsidR="004B56DE" w:rsidRDefault="004B56DE" w:rsidP="00011EB2">
      <w:r>
        <w:separator/>
      </w:r>
    </w:p>
  </w:footnote>
  <w:footnote w:type="continuationSeparator" w:id="0">
    <w:p w14:paraId="0738BAA7" w14:textId="77777777" w:rsidR="004B56DE" w:rsidRDefault="004B56DE" w:rsidP="00011E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2"/>
  <w:hideSpellingErrors/>
  <w:hideGrammaticalErrors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7909"/>
    <w:rsid w:val="0001073C"/>
    <w:rsid w:val="00011127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21347"/>
    <w:rsid w:val="0002170F"/>
    <w:rsid w:val="00023659"/>
    <w:rsid w:val="00023D0F"/>
    <w:rsid w:val="00026E5C"/>
    <w:rsid w:val="00027C77"/>
    <w:rsid w:val="00030298"/>
    <w:rsid w:val="00030827"/>
    <w:rsid w:val="00030B72"/>
    <w:rsid w:val="0003112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C21"/>
    <w:rsid w:val="00041E75"/>
    <w:rsid w:val="00042158"/>
    <w:rsid w:val="00042651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7149"/>
    <w:rsid w:val="000A738D"/>
    <w:rsid w:val="000A7990"/>
    <w:rsid w:val="000A7CCD"/>
    <w:rsid w:val="000B005F"/>
    <w:rsid w:val="000B0C6C"/>
    <w:rsid w:val="000B11C3"/>
    <w:rsid w:val="000B1853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CB0"/>
    <w:rsid w:val="00100FAE"/>
    <w:rsid w:val="00101A03"/>
    <w:rsid w:val="00101DEA"/>
    <w:rsid w:val="00103352"/>
    <w:rsid w:val="00103677"/>
    <w:rsid w:val="00103ED8"/>
    <w:rsid w:val="00104DAD"/>
    <w:rsid w:val="00106BD4"/>
    <w:rsid w:val="00107264"/>
    <w:rsid w:val="001072BA"/>
    <w:rsid w:val="00107698"/>
    <w:rsid w:val="00110D81"/>
    <w:rsid w:val="00110EFD"/>
    <w:rsid w:val="00110F2E"/>
    <w:rsid w:val="0011128E"/>
    <w:rsid w:val="001115CC"/>
    <w:rsid w:val="00111CFE"/>
    <w:rsid w:val="00114519"/>
    <w:rsid w:val="00114844"/>
    <w:rsid w:val="00114BE7"/>
    <w:rsid w:val="00115016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A4"/>
    <w:rsid w:val="00130C99"/>
    <w:rsid w:val="00131095"/>
    <w:rsid w:val="0013119E"/>
    <w:rsid w:val="0013177A"/>
    <w:rsid w:val="00131841"/>
    <w:rsid w:val="001318AD"/>
    <w:rsid w:val="00131C90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66A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FB"/>
    <w:rsid w:val="001A0FD0"/>
    <w:rsid w:val="001A11D1"/>
    <w:rsid w:val="001A19C3"/>
    <w:rsid w:val="001A3928"/>
    <w:rsid w:val="001A42A0"/>
    <w:rsid w:val="001A4317"/>
    <w:rsid w:val="001A5043"/>
    <w:rsid w:val="001A56E8"/>
    <w:rsid w:val="001A5784"/>
    <w:rsid w:val="001A5C40"/>
    <w:rsid w:val="001A5EBB"/>
    <w:rsid w:val="001A69A3"/>
    <w:rsid w:val="001A7CF5"/>
    <w:rsid w:val="001A7E9F"/>
    <w:rsid w:val="001A7ED9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302C"/>
    <w:rsid w:val="001C3206"/>
    <w:rsid w:val="001C3AFA"/>
    <w:rsid w:val="001C3FB2"/>
    <w:rsid w:val="001C4520"/>
    <w:rsid w:val="001C4C64"/>
    <w:rsid w:val="001C4E65"/>
    <w:rsid w:val="001C56EE"/>
    <w:rsid w:val="001C5A1F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54F9"/>
    <w:rsid w:val="001E6A3D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7BE8"/>
    <w:rsid w:val="0020006C"/>
    <w:rsid w:val="00200BEB"/>
    <w:rsid w:val="002013AB"/>
    <w:rsid w:val="002017B1"/>
    <w:rsid w:val="002021B5"/>
    <w:rsid w:val="002024AA"/>
    <w:rsid w:val="00202915"/>
    <w:rsid w:val="002034D5"/>
    <w:rsid w:val="00203D6E"/>
    <w:rsid w:val="002041D5"/>
    <w:rsid w:val="00204383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5065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5BE"/>
    <w:rsid w:val="00236AF0"/>
    <w:rsid w:val="00237EAB"/>
    <w:rsid w:val="00240C7C"/>
    <w:rsid w:val="002414EB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514F"/>
    <w:rsid w:val="0028520A"/>
    <w:rsid w:val="002854EF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6C9E"/>
    <w:rsid w:val="002B0293"/>
    <w:rsid w:val="002B1034"/>
    <w:rsid w:val="002B162B"/>
    <w:rsid w:val="002B1E0E"/>
    <w:rsid w:val="002B2004"/>
    <w:rsid w:val="002B2396"/>
    <w:rsid w:val="002B25A8"/>
    <w:rsid w:val="002B3511"/>
    <w:rsid w:val="002B37F7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056A"/>
    <w:rsid w:val="002C12C5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F6"/>
    <w:rsid w:val="0030233C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F9C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2826"/>
    <w:rsid w:val="003338B2"/>
    <w:rsid w:val="0033431B"/>
    <w:rsid w:val="00334DEE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360B"/>
    <w:rsid w:val="00343685"/>
    <w:rsid w:val="00343E93"/>
    <w:rsid w:val="00343EBA"/>
    <w:rsid w:val="00344103"/>
    <w:rsid w:val="003451B4"/>
    <w:rsid w:val="003451BA"/>
    <w:rsid w:val="003478EE"/>
    <w:rsid w:val="00347E47"/>
    <w:rsid w:val="003503EB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CB"/>
    <w:rsid w:val="00366EA9"/>
    <w:rsid w:val="0037012B"/>
    <w:rsid w:val="0037052A"/>
    <w:rsid w:val="003715DA"/>
    <w:rsid w:val="003726CD"/>
    <w:rsid w:val="00373DA4"/>
    <w:rsid w:val="00374C72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9FF"/>
    <w:rsid w:val="00394F50"/>
    <w:rsid w:val="00396A2B"/>
    <w:rsid w:val="003A0314"/>
    <w:rsid w:val="003A0DC2"/>
    <w:rsid w:val="003A0E8F"/>
    <w:rsid w:val="003A1AC8"/>
    <w:rsid w:val="003A1FD6"/>
    <w:rsid w:val="003A233F"/>
    <w:rsid w:val="003A2AC6"/>
    <w:rsid w:val="003A3984"/>
    <w:rsid w:val="003A52FE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664"/>
    <w:rsid w:val="003D2844"/>
    <w:rsid w:val="003D4035"/>
    <w:rsid w:val="003D4684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F077D"/>
    <w:rsid w:val="003F1E86"/>
    <w:rsid w:val="003F20E8"/>
    <w:rsid w:val="003F3046"/>
    <w:rsid w:val="003F4E8C"/>
    <w:rsid w:val="003F5664"/>
    <w:rsid w:val="003F6389"/>
    <w:rsid w:val="003F63E1"/>
    <w:rsid w:val="003F7D67"/>
    <w:rsid w:val="003F7F24"/>
    <w:rsid w:val="00400F13"/>
    <w:rsid w:val="0040137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4276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6C5"/>
    <w:rsid w:val="004438DF"/>
    <w:rsid w:val="0044563E"/>
    <w:rsid w:val="00446605"/>
    <w:rsid w:val="00446E9B"/>
    <w:rsid w:val="004478F8"/>
    <w:rsid w:val="00451188"/>
    <w:rsid w:val="004532CA"/>
    <w:rsid w:val="004538D4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67F1"/>
    <w:rsid w:val="004770D8"/>
    <w:rsid w:val="0048319C"/>
    <w:rsid w:val="00484A4F"/>
    <w:rsid w:val="00484B99"/>
    <w:rsid w:val="004854C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A44"/>
    <w:rsid w:val="0049749C"/>
    <w:rsid w:val="004A090D"/>
    <w:rsid w:val="004A0C4E"/>
    <w:rsid w:val="004A1273"/>
    <w:rsid w:val="004A23CB"/>
    <w:rsid w:val="004A33ED"/>
    <w:rsid w:val="004A355B"/>
    <w:rsid w:val="004A411D"/>
    <w:rsid w:val="004A54ED"/>
    <w:rsid w:val="004A5543"/>
    <w:rsid w:val="004A587C"/>
    <w:rsid w:val="004A5DEE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91F"/>
    <w:rsid w:val="004D04CD"/>
    <w:rsid w:val="004D10DF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BFA"/>
    <w:rsid w:val="004E2E87"/>
    <w:rsid w:val="004E342F"/>
    <w:rsid w:val="004E39B2"/>
    <w:rsid w:val="004E6AD4"/>
    <w:rsid w:val="004E6D58"/>
    <w:rsid w:val="004E79E0"/>
    <w:rsid w:val="004E7C4F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30EA"/>
    <w:rsid w:val="0052351A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5B92"/>
    <w:rsid w:val="00545C55"/>
    <w:rsid w:val="005462E1"/>
    <w:rsid w:val="00546B7E"/>
    <w:rsid w:val="00546D91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FFC"/>
    <w:rsid w:val="005669F4"/>
    <w:rsid w:val="00566A32"/>
    <w:rsid w:val="0056723C"/>
    <w:rsid w:val="005679F0"/>
    <w:rsid w:val="0057013F"/>
    <w:rsid w:val="0057036E"/>
    <w:rsid w:val="005717E1"/>
    <w:rsid w:val="00572B6B"/>
    <w:rsid w:val="00573410"/>
    <w:rsid w:val="00574540"/>
    <w:rsid w:val="00574543"/>
    <w:rsid w:val="0057463C"/>
    <w:rsid w:val="00575140"/>
    <w:rsid w:val="005757DE"/>
    <w:rsid w:val="00575B07"/>
    <w:rsid w:val="00575BC6"/>
    <w:rsid w:val="00577309"/>
    <w:rsid w:val="00577962"/>
    <w:rsid w:val="00577A6E"/>
    <w:rsid w:val="0058281E"/>
    <w:rsid w:val="0058354B"/>
    <w:rsid w:val="00583C67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492"/>
    <w:rsid w:val="005D62DE"/>
    <w:rsid w:val="005D660E"/>
    <w:rsid w:val="005D6846"/>
    <w:rsid w:val="005D6CC9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385B"/>
    <w:rsid w:val="005E5F1A"/>
    <w:rsid w:val="005E63C2"/>
    <w:rsid w:val="005E7F70"/>
    <w:rsid w:val="005F0351"/>
    <w:rsid w:val="005F04F6"/>
    <w:rsid w:val="005F0CEF"/>
    <w:rsid w:val="005F2D81"/>
    <w:rsid w:val="005F3AD9"/>
    <w:rsid w:val="005F3FBB"/>
    <w:rsid w:val="005F5B63"/>
    <w:rsid w:val="005F6757"/>
    <w:rsid w:val="005F7EA6"/>
    <w:rsid w:val="006002F8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557F"/>
    <w:rsid w:val="0060564B"/>
    <w:rsid w:val="00605C7B"/>
    <w:rsid w:val="006060B0"/>
    <w:rsid w:val="0061084F"/>
    <w:rsid w:val="00610B18"/>
    <w:rsid w:val="00611EC2"/>
    <w:rsid w:val="00612291"/>
    <w:rsid w:val="00613198"/>
    <w:rsid w:val="0061389C"/>
    <w:rsid w:val="00614670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374"/>
    <w:rsid w:val="00634BD2"/>
    <w:rsid w:val="00634FB8"/>
    <w:rsid w:val="00637245"/>
    <w:rsid w:val="0063732E"/>
    <w:rsid w:val="00637775"/>
    <w:rsid w:val="00641A00"/>
    <w:rsid w:val="00642489"/>
    <w:rsid w:val="00642E4D"/>
    <w:rsid w:val="00643A8F"/>
    <w:rsid w:val="00643BB2"/>
    <w:rsid w:val="00643C5D"/>
    <w:rsid w:val="0064406F"/>
    <w:rsid w:val="00644E80"/>
    <w:rsid w:val="00646624"/>
    <w:rsid w:val="00647D6F"/>
    <w:rsid w:val="006508B8"/>
    <w:rsid w:val="00650E56"/>
    <w:rsid w:val="00650E86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653"/>
    <w:rsid w:val="00662DB5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80AFE"/>
    <w:rsid w:val="00680CDA"/>
    <w:rsid w:val="00680CDD"/>
    <w:rsid w:val="00681022"/>
    <w:rsid w:val="0068219E"/>
    <w:rsid w:val="006821A1"/>
    <w:rsid w:val="00682BB1"/>
    <w:rsid w:val="00684638"/>
    <w:rsid w:val="00684A1D"/>
    <w:rsid w:val="00684AC5"/>
    <w:rsid w:val="006864AD"/>
    <w:rsid w:val="00686646"/>
    <w:rsid w:val="006875F8"/>
    <w:rsid w:val="00690ABA"/>
    <w:rsid w:val="006911C2"/>
    <w:rsid w:val="00691669"/>
    <w:rsid w:val="00691C49"/>
    <w:rsid w:val="00691EF5"/>
    <w:rsid w:val="00691F37"/>
    <w:rsid w:val="006926D7"/>
    <w:rsid w:val="0069297C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2C7F"/>
    <w:rsid w:val="00734182"/>
    <w:rsid w:val="00735A9E"/>
    <w:rsid w:val="00735C9B"/>
    <w:rsid w:val="007370DC"/>
    <w:rsid w:val="007402A2"/>
    <w:rsid w:val="007406E5"/>
    <w:rsid w:val="007411E1"/>
    <w:rsid w:val="007415CD"/>
    <w:rsid w:val="0074177A"/>
    <w:rsid w:val="00741AE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2202"/>
    <w:rsid w:val="00782B85"/>
    <w:rsid w:val="0078546E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B01D1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123E"/>
    <w:rsid w:val="007D1344"/>
    <w:rsid w:val="007D1E67"/>
    <w:rsid w:val="007D2919"/>
    <w:rsid w:val="007D2BB6"/>
    <w:rsid w:val="007D3BAE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632A"/>
    <w:rsid w:val="007F65E2"/>
    <w:rsid w:val="007F7198"/>
    <w:rsid w:val="00801FB7"/>
    <w:rsid w:val="00802188"/>
    <w:rsid w:val="0080288C"/>
    <w:rsid w:val="00804110"/>
    <w:rsid w:val="0080437A"/>
    <w:rsid w:val="00805091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F3A"/>
    <w:rsid w:val="00813061"/>
    <w:rsid w:val="00813C8C"/>
    <w:rsid w:val="0081534D"/>
    <w:rsid w:val="00815EDF"/>
    <w:rsid w:val="00816AE3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4EAE"/>
    <w:rsid w:val="0085576F"/>
    <w:rsid w:val="008563F7"/>
    <w:rsid w:val="0085698E"/>
    <w:rsid w:val="00856C2B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61B2"/>
    <w:rsid w:val="00876288"/>
    <w:rsid w:val="0087677C"/>
    <w:rsid w:val="008807AF"/>
    <w:rsid w:val="008814A3"/>
    <w:rsid w:val="00882FDB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FAD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943"/>
    <w:rsid w:val="008B7C2A"/>
    <w:rsid w:val="008B7EC1"/>
    <w:rsid w:val="008C0124"/>
    <w:rsid w:val="008C0667"/>
    <w:rsid w:val="008C1282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7A5"/>
    <w:rsid w:val="008E40E4"/>
    <w:rsid w:val="008E556D"/>
    <w:rsid w:val="008E580B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C48"/>
    <w:rsid w:val="008F61F8"/>
    <w:rsid w:val="008F6295"/>
    <w:rsid w:val="008F71FF"/>
    <w:rsid w:val="008F7B94"/>
    <w:rsid w:val="008F7FC8"/>
    <w:rsid w:val="009004DF"/>
    <w:rsid w:val="009012B0"/>
    <w:rsid w:val="00901C1B"/>
    <w:rsid w:val="00902897"/>
    <w:rsid w:val="00902C05"/>
    <w:rsid w:val="0090349F"/>
    <w:rsid w:val="00903BB6"/>
    <w:rsid w:val="00903C90"/>
    <w:rsid w:val="009045AE"/>
    <w:rsid w:val="00906388"/>
    <w:rsid w:val="0090674E"/>
    <w:rsid w:val="009068A8"/>
    <w:rsid w:val="00906A1F"/>
    <w:rsid w:val="00906A89"/>
    <w:rsid w:val="00907ADE"/>
    <w:rsid w:val="00907C0C"/>
    <w:rsid w:val="00910104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6FE"/>
    <w:rsid w:val="00931BC5"/>
    <w:rsid w:val="0093220B"/>
    <w:rsid w:val="00932852"/>
    <w:rsid w:val="00932EE8"/>
    <w:rsid w:val="009336C6"/>
    <w:rsid w:val="00933BC0"/>
    <w:rsid w:val="0093451F"/>
    <w:rsid w:val="00934C1B"/>
    <w:rsid w:val="00934FB9"/>
    <w:rsid w:val="009360C1"/>
    <w:rsid w:val="009363F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E1B"/>
    <w:rsid w:val="0095620E"/>
    <w:rsid w:val="00957035"/>
    <w:rsid w:val="00957403"/>
    <w:rsid w:val="00957E2B"/>
    <w:rsid w:val="00961419"/>
    <w:rsid w:val="00961BBC"/>
    <w:rsid w:val="00962678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1753"/>
    <w:rsid w:val="009C19E1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E34"/>
    <w:rsid w:val="009E4271"/>
    <w:rsid w:val="009E4277"/>
    <w:rsid w:val="009F05F2"/>
    <w:rsid w:val="009F0D9A"/>
    <w:rsid w:val="009F274E"/>
    <w:rsid w:val="009F3A49"/>
    <w:rsid w:val="009F3DCC"/>
    <w:rsid w:val="009F3E8C"/>
    <w:rsid w:val="009F43E3"/>
    <w:rsid w:val="009F505E"/>
    <w:rsid w:val="009F595C"/>
    <w:rsid w:val="009F65F8"/>
    <w:rsid w:val="009F6B0C"/>
    <w:rsid w:val="009F7055"/>
    <w:rsid w:val="009F70A3"/>
    <w:rsid w:val="009F74D3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21BA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2BD"/>
    <w:rsid w:val="00A46F43"/>
    <w:rsid w:val="00A4723D"/>
    <w:rsid w:val="00A47A9F"/>
    <w:rsid w:val="00A47DD6"/>
    <w:rsid w:val="00A519AE"/>
    <w:rsid w:val="00A5204D"/>
    <w:rsid w:val="00A52E18"/>
    <w:rsid w:val="00A532C0"/>
    <w:rsid w:val="00A53C01"/>
    <w:rsid w:val="00A5462B"/>
    <w:rsid w:val="00A54919"/>
    <w:rsid w:val="00A54B17"/>
    <w:rsid w:val="00A5541E"/>
    <w:rsid w:val="00A554E8"/>
    <w:rsid w:val="00A5678E"/>
    <w:rsid w:val="00A56ED2"/>
    <w:rsid w:val="00A602C8"/>
    <w:rsid w:val="00A605E2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A01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5067"/>
    <w:rsid w:val="00AB56CD"/>
    <w:rsid w:val="00AB5C4A"/>
    <w:rsid w:val="00AB770D"/>
    <w:rsid w:val="00AB7E1F"/>
    <w:rsid w:val="00AC021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3842"/>
    <w:rsid w:val="00B04AC1"/>
    <w:rsid w:val="00B058DF"/>
    <w:rsid w:val="00B06222"/>
    <w:rsid w:val="00B06354"/>
    <w:rsid w:val="00B06F00"/>
    <w:rsid w:val="00B07C05"/>
    <w:rsid w:val="00B100EA"/>
    <w:rsid w:val="00B10E78"/>
    <w:rsid w:val="00B13211"/>
    <w:rsid w:val="00B13295"/>
    <w:rsid w:val="00B13B2E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6CB"/>
    <w:rsid w:val="00B45956"/>
    <w:rsid w:val="00B45C6A"/>
    <w:rsid w:val="00B47109"/>
    <w:rsid w:val="00B47854"/>
    <w:rsid w:val="00B479E7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54A"/>
    <w:rsid w:val="00B769D0"/>
    <w:rsid w:val="00B76FB0"/>
    <w:rsid w:val="00B77021"/>
    <w:rsid w:val="00B7776D"/>
    <w:rsid w:val="00B77932"/>
    <w:rsid w:val="00B8015A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71A"/>
    <w:rsid w:val="00BC1E6C"/>
    <w:rsid w:val="00BC21C8"/>
    <w:rsid w:val="00BC21CD"/>
    <w:rsid w:val="00BC3775"/>
    <w:rsid w:val="00BC3A48"/>
    <w:rsid w:val="00BC3BA1"/>
    <w:rsid w:val="00BC4A75"/>
    <w:rsid w:val="00BC4F16"/>
    <w:rsid w:val="00BC6203"/>
    <w:rsid w:val="00BC7A11"/>
    <w:rsid w:val="00BC7C95"/>
    <w:rsid w:val="00BD07EB"/>
    <w:rsid w:val="00BD09F7"/>
    <w:rsid w:val="00BD13CE"/>
    <w:rsid w:val="00BD174F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D8F"/>
    <w:rsid w:val="00C227BA"/>
    <w:rsid w:val="00C23735"/>
    <w:rsid w:val="00C23872"/>
    <w:rsid w:val="00C24423"/>
    <w:rsid w:val="00C250E0"/>
    <w:rsid w:val="00C25112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6DC"/>
    <w:rsid w:val="00C40CB2"/>
    <w:rsid w:val="00C414FE"/>
    <w:rsid w:val="00C4151A"/>
    <w:rsid w:val="00C42896"/>
    <w:rsid w:val="00C42C72"/>
    <w:rsid w:val="00C42FE6"/>
    <w:rsid w:val="00C430A2"/>
    <w:rsid w:val="00C43516"/>
    <w:rsid w:val="00C4481D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AA9"/>
    <w:rsid w:val="00C62D31"/>
    <w:rsid w:val="00C63345"/>
    <w:rsid w:val="00C64890"/>
    <w:rsid w:val="00C64AAF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7BD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8E4"/>
    <w:rsid w:val="00CD5EEF"/>
    <w:rsid w:val="00CD5FBB"/>
    <w:rsid w:val="00CD7CAD"/>
    <w:rsid w:val="00CD7E6F"/>
    <w:rsid w:val="00CE0654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BFA"/>
    <w:rsid w:val="00D014C6"/>
    <w:rsid w:val="00D01C18"/>
    <w:rsid w:val="00D021A7"/>
    <w:rsid w:val="00D02C54"/>
    <w:rsid w:val="00D036E7"/>
    <w:rsid w:val="00D03DAF"/>
    <w:rsid w:val="00D04E3F"/>
    <w:rsid w:val="00D05216"/>
    <w:rsid w:val="00D065D7"/>
    <w:rsid w:val="00D07A4D"/>
    <w:rsid w:val="00D07ECB"/>
    <w:rsid w:val="00D10492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70677"/>
    <w:rsid w:val="00D71B26"/>
    <w:rsid w:val="00D72413"/>
    <w:rsid w:val="00D725D1"/>
    <w:rsid w:val="00D7262E"/>
    <w:rsid w:val="00D739A0"/>
    <w:rsid w:val="00D7430F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D046C"/>
    <w:rsid w:val="00DD2643"/>
    <w:rsid w:val="00DD272E"/>
    <w:rsid w:val="00DD2757"/>
    <w:rsid w:val="00DD38DD"/>
    <w:rsid w:val="00DD469D"/>
    <w:rsid w:val="00DD4DC7"/>
    <w:rsid w:val="00DD53D2"/>
    <w:rsid w:val="00DD57AC"/>
    <w:rsid w:val="00DD5C32"/>
    <w:rsid w:val="00DD700B"/>
    <w:rsid w:val="00DD77FA"/>
    <w:rsid w:val="00DD7900"/>
    <w:rsid w:val="00DD7C8E"/>
    <w:rsid w:val="00DE08DB"/>
    <w:rsid w:val="00DE0B94"/>
    <w:rsid w:val="00DE11A2"/>
    <w:rsid w:val="00DE1665"/>
    <w:rsid w:val="00DE188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4298"/>
    <w:rsid w:val="00E044F7"/>
    <w:rsid w:val="00E056A9"/>
    <w:rsid w:val="00E05A7D"/>
    <w:rsid w:val="00E05C40"/>
    <w:rsid w:val="00E061AA"/>
    <w:rsid w:val="00E06331"/>
    <w:rsid w:val="00E07C46"/>
    <w:rsid w:val="00E10F56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25E8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B2D"/>
    <w:rsid w:val="00E34DA0"/>
    <w:rsid w:val="00E35283"/>
    <w:rsid w:val="00E3547B"/>
    <w:rsid w:val="00E3555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534"/>
    <w:rsid w:val="00E52CBE"/>
    <w:rsid w:val="00E52CEA"/>
    <w:rsid w:val="00E53A71"/>
    <w:rsid w:val="00E5535D"/>
    <w:rsid w:val="00E559D0"/>
    <w:rsid w:val="00E56059"/>
    <w:rsid w:val="00E57FD5"/>
    <w:rsid w:val="00E6013A"/>
    <w:rsid w:val="00E603E3"/>
    <w:rsid w:val="00E6087B"/>
    <w:rsid w:val="00E62553"/>
    <w:rsid w:val="00E628CA"/>
    <w:rsid w:val="00E630EB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35BE"/>
    <w:rsid w:val="00E83C8F"/>
    <w:rsid w:val="00E85B39"/>
    <w:rsid w:val="00E8622D"/>
    <w:rsid w:val="00E864D6"/>
    <w:rsid w:val="00E86984"/>
    <w:rsid w:val="00E901CC"/>
    <w:rsid w:val="00E90D79"/>
    <w:rsid w:val="00E9107E"/>
    <w:rsid w:val="00E9233F"/>
    <w:rsid w:val="00E923D1"/>
    <w:rsid w:val="00E9264D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6349"/>
    <w:rsid w:val="00EA6438"/>
    <w:rsid w:val="00EA664F"/>
    <w:rsid w:val="00EA66FC"/>
    <w:rsid w:val="00EA683E"/>
    <w:rsid w:val="00EA70E5"/>
    <w:rsid w:val="00EA7B27"/>
    <w:rsid w:val="00EA7BAA"/>
    <w:rsid w:val="00EB0146"/>
    <w:rsid w:val="00EB22F6"/>
    <w:rsid w:val="00EB25F2"/>
    <w:rsid w:val="00EB300F"/>
    <w:rsid w:val="00EB4886"/>
    <w:rsid w:val="00EB6E8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225F"/>
    <w:rsid w:val="00ED23D9"/>
    <w:rsid w:val="00ED395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EE6"/>
    <w:rsid w:val="00EE2BCA"/>
    <w:rsid w:val="00EE2F1A"/>
    <w:rsid w:val="00EE3EA2"/>
    <w:rsid w:val="00EE4154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714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7760"/>
    <w:rsid w:val="00F377DF"/>
    <w:rsid w:val="00F3799F"/>
    <w:rsid w:val="00F37CF0"/>
    <w:rsid w:val="00F37F47"/>
    <w:rsid w:val="00F40A12"/>
    <w:rsid w:val="00F411A4"/>
    <w:rsid w:val="00F41DBE"/>
    <w:rsid w:val="00F422CA"/>
    <w:rsid w:val="00F4316A"/>
    <w:rsid w:val="00F4413D"/>
    <w:rsid w:val="00F444E8"/>
    <w:rsid w:val="00F47692"/>
    <w:rsid w:val="00F50282"/>
    <w:rsid w:val="00F503DE"/>
    <w:rsid w:val="00F50CDF"/>
    <w:rsid w:val="00F50E75"/>
    <w:rsid w:val="00F51154"/>
    <w:rsid w:val="00F51914"/>
    <w:rsid w:val="00F51AE5"/>
    <w:rsid w:val="00F52E0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9C7"/>
    <w:rsid w:val="00F656C3"/>
    <w:rsid w:val="00F66354"/>
    <w:rsid w:val="00F6644E"/>
    <w:rsid w:val="00F66E5F"/>
    <w:rsid w:val="00F66EFA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CA"/>
    <w:rsid w:val="00FA2CC0"/>
    <w:rsid w:val="00FA3028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356"/>
    <w:rsid w:val="00FC79D4"/>
    <w:rsid w:val="00FD0BB9"/>
    <w:rsid w:val="00FD1716"/>
    <w:rsid w:val="00FD1FC5"/>
    <w:rsid w:val="00FD283B"/>
    <w:rsid w:val="00FD2FE6"/>
    <w:rsid w:val="00FD3992"/>
    <w:rsid w:val="00FD7FE3"/>
    <w:rsid w:val="00FE2CA2"/>
    <w:rsid w:val="00FE3BB4"/>
    <w:rsid w:val="00FE3F92"/>
    <w:rsid w:val="00FE3FE3"/>
    <w:rsid w:val="00FE40AF"/>
    <w:rsid w:val="00FE4C54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110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12BA29-1DFA-405E-946A-BEF196B35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113</TotalTime>
  <Pages>7</Pages>
  <Words>1322</Words>
  <Characters>7550</Characters>
  <Application>Microsoft Office Word</Application>
  <DocSecurity>0</DocSecurity>
  <Lines>1510</Lines>
  <Paragraphs>316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Caroline Hägerhäll</cp:lastModifiedBy>
  <cp:revision>19</cp:revision>
  <cp:lastPrinted>2021-11-18T12:14:00Z</cp:lastPrinted>
  <dcterms:created xsi:type="dcterms:W3CDTF">2022-05-06T11:08:00Z</dcterms:created>
  <dcterms:modified xsi:type="dcterms:W3CDTF">2022-05-19T07:09:00Z</dcterms:modified>
</cp:coreProperties>
</file>