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31CD31A93694E27B12E3D1A94D85E79"/>
        </w:placeholder>
        <w15:appearance w15:val="hidden"/>
        <w:text/>
      </w:sdtPr>
      <w:sdtEndPr/>
      <w:sdtContent>
        <w:p w:rsidRPr="009B062B" w:rsidR="00AF30DD" w:rsidP="009B062B" w:rsidRDefault="00AF30DD" w14:paraId="1E0236B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ec0b992-fd11-4427-803e-b27089759ff6"/>
        <w:id w:val="-1136027829"/>
        <w:lock w:val="sdtLocked"/>
      </w:sdtPr>
      <w:sdtEndPr/>
      <w:sdtContent>
        <w:p w:rsidR="00114E4E" w:rsidRDefault="00996A79" w14:paraId="1E0236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BA3354A4EB4981A8903D494CF2C86D"/>
        </w:placeholder>
        <w15:appearance w15:val="hidden"/>
        <w:text/>
      </w:sdtPr>
      <w:sdtEndPr/>
      <w:sdtContent>
        <w:p w:rsidRPr="009B062B" w:rsidR="006D79C9" w:rsidP="00333E95" w:rsidRDefault="006D79C9" w14:paraId="1E0236B7" w14:textId="77777777">
          <w:pPr>
            <w:pStyle w:val="Rubrik1"/>
          </w:pPr>
          <w:r>
            <w:t>Motivering</w:t>
          </w:r>
        </w:p>
      </w:sdtContent>
    </w:sdt>
    <w:p w:rsidR="00213F7F" w:rsidP="00213F7F" w:rsidRDefault="00213F7F" w14:paraId="1E0236B8" w14:textId="3D873D11">
      <w:pPr>
        <w:pStyle w:val="Normalutanindragellerluft"/>
      </w:pPr>
      <w:r>
        <w:t>Obevakade järnvägsövergångar är ett inslag av en oaktsam inställning till hushållandet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</w:t>
      </w:r>
      <w:r w:rsidR="00AA164C">
        <w:softHyphen/>
      </w:r>
      <w:bookmarkStart w:name="_GoBack" w:id="1"/>
      <w:bookmarkEnd w:id="1"/>
      <w:r>
        <w:t>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="00652B73" w:rsidP="00AA164C" w:rsidRDefault="00213F7F" w14:paraId="1E0236B9" w14:textId="603BD7C2">
      <w:r w:rsidRPr="00AA164C">
        <w:t>Det som anförs i motionen bör ges regeringen tillkänna.</w:t>
      </w:r>
    </w:p>
    <w:p w:rsidRPr="00AA164C" w:rsidR="00AA164C" w:rsidP="00AA164C" w:rsidRDefault="00AA164C" w14:paraId="72D124C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176DC04ACB4E84BD200A7B25F5D69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85506" w:rsidRDefault="00AA164C" w14:paraId="1E0236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77DF" w:rsidRDefault="000A77DF" w14:paraId="1E0236BE" w14:textId="77777777"/>
    <w:sectPr w:rsidR="000A77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36C0" w14:textId="77777777" w:rsidR="003C2FE1" w:rsidRDefault="003C2FE1" w:rsidP="000C1CAD">
      <w:pPr>
        <w:spacing w:line="240" w:lineRule="auto"/>
      </w:pPr>
      <w:r>
        <w:separator/>
      </w:r>
    </w:p>
  </w:endnote>
  <w:endnote w:type="continuationSeparator" w:id="0">
    <w:p w14:paraId="1E0236C1" w14:textId="77777777" w:rsidR="003C2FE1" w:rsidRDefault="003C2F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236C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236C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236BE" w14:textId="77777777" w:rsidR="003C2FE1" w:rsidRDefault="003C2FE1" w:rsidP="000C1CAD">
      <w:pPr>
        <w:spacing w:line="240" w:lineRule="auto"/>
      </w:pPr>
      <w:r>
        <w:separator/>
      </w:r>
    </w:p>
  </w:footnote>
  <w:footnote w:type="continuationSeparator" w:id="0">
    <w:p w14:paraId="1E0236BF" w14:textId="77777777" w:rsidR="003C2FE1" w:rsidRDefault="003C2F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E0236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0236D1" wp14:anchorId="1E0236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A164C" w14:paraId="1E0236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075400E1BF47F2BCB00F6C1F565B6D"/>
                              </w:placeholder>
                              <w:text/>
                            </w:sdtPr>
                            <w:sdtEndPr/>
                            <w:sdtContent>
                              <w:r w:rsidR="00213F7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A3908AF7E74FEDB631383D76B199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0236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A164C" w14:paraId="1E0236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075400E1BF47F2BCB00F6C1F565B6D"/>
                        </w:placeholder>
                        <w:text/>
                      </w:sdtPr>
                      <w:sdtEndPr/>
                      <w:sdtContent>
                        <w:r w:rsidR="00213F7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A3908AF7E74FEDB631383D76B1993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0236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A164C" w14:paraId="1E0236C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1A3908AF7E74FEDB631383D76B1993C"/>
        </w:placeholder>
        <w:text/>
      </w:sdtPr>
      <w:sdtEndPr/>
      <w:sdtContent>
        <w:r w:rsidR="00213F7F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E0236C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A164C" w14:paraId="1E0236C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13F7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A164C" w14:paraId="1E0236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A164C" w14:paraId="1E0236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A164C" w14:paraId="1E0236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:3534</w:t>
        </w:r>
      </w:sdtContent>
    </w:sdt>
  </w:p>
  <w:p w:rsidR="004F35FE" w:rsidP="00E03A3D" w:rsidRDefault="00AA164C" w14:paraId="1E0236C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13F7F" w14:paraId="1E0236CD" w14:textId="77777777">
        <w:pPr>
          <w:pStyle w:val="FSHRub2"/>
        </w:pPr>
        <w:r>
          <w:t>Obevakade järnvägar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0236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7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A77DF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4E4E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3F7F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2FE1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3C6C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57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2390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A79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64C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506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09D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0236B4"/>
  <w15:chartTrackingRefBased/>
  <w15:docId w15:val="{45CCECC3-44CC-461B-A835-7E17A4BB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1CD31A93694E27B12E3D1A94D85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9D15B-B74C-4346-B432-EA99A52EA13B}"/>
      </w:docPartPr>
      <w:docPartBody>
        <w:p w:rsidR="00CC0CEA" w:rsidRDefault="005D099E">
          <w:pPr>
            <w:pStyle w:val="131CD31A93694E27B12E3D1A94D85E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BA3354A4EB4981A8903D494CF2C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51FD4-1D72-4C14-B036-1A7BF6A837F5}"/>
      </w:docPartPr>
      <w:docPartBody>
        <w:p w:rsidR="00CC0CEA" w:rsidRDefault="005D099E">
          <w:pPr>
            <w:pStyle w:val="1CBA3354A4EB4981A8903D494CF2C8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075400E1BF47F2BCB00F6C1F565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CBA10-E597-4493-9BF1-2DAC2A74118E}"/>
      </w:docPartPr>
      <w:docPartBody>
        <w:p w:rsidR="00CC0CEA" w:rsidRDefault="005D099E">
          <w:pPr>
            <w:pStyle w:val="F6075400E1BF47F2BCB00F6C1F565B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3908AF7E74FEDB631383D76B19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1D2E9-A2CD-46BA-B046-BCFEFFDA6BC7}"/>
      </w:docPartPr>
      <w:docPartBody>
        <w:p w:rsidR="00CC0CEA" w:rsidRDefault="005D099E">
          <w:pPr>
            <w:pStyle w:val="91A3908AF7E74FEDB631383D76B1993C"/>
          </w:pPr>
          <w:r>
            <w:t xml:space="preserve"> </w:t>
          </w:r>
        </w:p>
      </w:docPartBody>
    </w:docPart>
    <w:docPart>
      <w:docPartPr>
        <w:name w:val="85176DC04ACB4E84BD200A7B25F5D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8C203-A5B5-4581-9E4D-632E4CDE0E25}"/>
      </w:docPartPr>
      <w:docPartBody>
        <w:p w:rsidR="00000000" w:rsidRDefault="000C24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9E"/>
    <w:rsid w:val="005D099E"/>
    <w:rsid w:val="00C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1CD31A93694E27B12E3D1A94D85E79">
    <w:name w:val="131CD31A93694E27B12E3D1A94D85E79"/>
  </w:style>
  <w:style w:type="paragraph" w:customStyle="1" w:styleId="A0A227EE45D3431280704F89EA6CA4FF">
    <w:name w:val="A0A227EE45D3431280704F89EA6CA4FF"/>
  </w:style>
  <w:style w:type="paragraph" w:customStyle="1" w:styleId="C22147C8D67A4E0E89898C05A4AABB10">
    <w:name w:val="C22147C8D67A4E0E89898C05A4AABB10"/>
  </w:style>
  <w:style w:type="paragraph" w:customStyle="1" w:styleId="1CBA3354A4EB4981A8903D494CF2C86D">
    <w:name w:val="1CBA3354A4EB4981A8903D494CF2C86D"/>
  </w:style>
  <w:style w:type="paragraph" w:customStyle="1" w:styleId="CB5CACC1C922451BB78B7AA7FF448604">
    <w:name w:val="CB5CACC1C922451BB78B7AA7FF448604"/>
  </w:style>
  <w:style w:type="paragraph" w:customStyle="1" w:styleId="F6075400E1BF47F2BCB00F6C1F565B6D">
    <w:name w:val="F6075400E1BF47F2BCB00F6C1F565B6D"/>
  </w:style>
  <w:style w:type="paragraph" w:customStyle="1" w:styleId="91A3908AF7E74FEDB631383D76B1993C">
    <w:name w:val="91A3908AF7E74FEDB631383D76B19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B1F55D-2BB8-41E7-B055-6CA2B2C8F71A}"/>
</file>

<file path=customXml/itemProps2.xml><?xml version="1.0" encoding="utf-8"?>
<ds:datastoreItem xmlns:ds="http://schemas.openxmlformats.org/officeDocument/2006/customXml" ds:itemID="{2A79E615-5607-4525-9A61-197DBBAD1C64}"/>
</file>

<file path=customXml/itemProps3.xml><?xml version="1.0" encoding="utf-8"?>
<ds:datastoreItem xmlns:ds="http://schemas.openxmlformats.org/officeDocument/2006/customXml" ds:itemID="{FDDDD23D-A605-4065-B010-BBCF25F62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809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Obevakade järnvägar</vt:lpstr>
      <vt:lpstr>
      </vt:lpstr>
    </vt:vector>
  </TitlesOfParts>
  <Company>Sveriges riksdag</Company>
  <LinksUpToDate>false</LinksUpToDate>
  <CharactersWithSpaces>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