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4370736" w14:textId="77777777" w:rsidTr="00782EA9">
        <w:tc>
          <w:tcPr>
            <w:tcW w:w="9141" w:type="dxa"/>
          </w:tcPr>
          <w:p w14:paraId="6ED575F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E1B3117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E1C83E1" w14:textId="77777777" w:rsidR="0096348C" w:rsidRPr="00477C9F" w:rsidRDefault="0096348C" w:rsidP="00477C9F">
      <w:pPr>
        <w:rPr>
          <w:sz w:val="22"/>
          <w:szCs w:val="22"/>
        </w:rPr>
      </w:pPr>
    </w:p>
    <w:p w14:paraId="76FBF95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F898F0A" w14:textId="77777777" w:rsidTr="00F86ACF">
        <w:trPr>
          <w:cantSplit/>
          <w:trHeight w:val="742"/>
        </w:trPr>
        <w:tc>
          <w:tcPr>
            <w:tcW w:w="1790" w:type="dxa"/>
          </w:tcPr>
          <w:p w14:paraId="3B9A98EA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4E915F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CFC46BF" w14:textId="0AF9A3D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02064">
              <w:rPr>
                <w:b/>
                <w:sz w:val="22"/>
                <w:szCs w:val="22"/>
              </w:rPr>
              <w:t>5</w:t>
            </w:r>
            <w:r w:rsidR="00793A4A">
              <w:rPr>
                <w:b/>
                <w:sz w:val="22"/>
                <w:szCs w:val="22"/>
              </w:rPr>
              <w:t>1</w:t>
            </w:r>
          </w:p>
          <w:p w14:paraId="2532F91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AFFF513" w14:textId="77777777" w:rsidTr="00F86ACF">
        <w:tc>
          <w:tcPr>
            <w:tcW w:w="1790" w:type="dxa"/>
          </w:tcPr>
          <w:p w14:paraId="4B413D4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0D809E2" w14:textId="4F527C57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6D5DA4">
              <w:rPr>
                <w:sz w:val="22"/>
                <w:szCs w:val="22"/>
              </w:rPr>
              <w:t>06-0</w:t>
            </w:r>
            <w:r w:rsidR="00793A4A">
              <w:rPr>
                <w:sz w:val="22"/>
                <w:szCs w:val="22"/>
              </w:rPr>
              <w:t>5</w:t>
            </w:r>
          </w:p>
        </w:tc>
      </w:tr>
      <w:tr w:rsidR="0096348C" w:rsidRPr="00477C9F" w14:paraId="471F8F04" w14:textId="77777777" w:rsidTr="00F86ACF">
        <w:tc>
          <w:tcPr>
            <w:tcW w:w="1790" w:type="dxa"/>
          </w:tcPr>
          <w:p w14:paraId="6869A8C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87DA494" w14:textId="667A6D8A" w:rsidR="00BD53C1" w:rsidRPr="00477C9F" w:rsidRDefault="00793A4A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FE0C1D">
              <w:rPr>
                <w:sz w:val="22"/>
                <w:szCs w:val="22"/>
              </w:rPr>
              <w:t>9.</w:t>
            </w:r>
            <w:r w:rsidR="00F50426">
              <w:rPr>
                <w:sz w:val="22"/>
                <w:szCs w:val="22"/>
              </w:rPr>
              <w:t>14</w:t>
            </w:r>
          </w:p>
        </w:tc>
      </w:tr>
      <w:tr w:rsidR="0096348C" w:rsidRPr="00477C9F" w14:paraId="4608BB90" w14:textId="77777777" w:rsidTr="00F86ACF">
        <w:tc>
          <w:tcPr>
            <w:tcW w:w="1790" w:type="dxa"/>
          </w:tcPr>
          <w:p w14:paraId="20BE70B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4F6AAF1" w14:textId="29C75DD9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</w:p>
        </w:tc>
      </w:tr>
    </w:tbl>
    <w:p w14:paraId="58105F40" w14:textId="77777777" w:rsidR="0096348C" w:rsidRPr="00477C9F" w:rsidRDefault="0096348C" w:rsidP="00477C9F">
      <w:pPr>
        <w:rPr>
          <w:sz w:val="22"/>
          <w:szCs w:val="22"/>
        </w:rPr>
      </w:pPr>
    </w:p>
    <w:p w14:paraId="0722EF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240106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64A6644A" w14:textId="77777777" w:rsidTr="002F166B">
        <w:tc>
          <w:tcPr>
            <w:tcW w:w="753" w:type="dxa"/>
          </w:tcPr>
          <w:p w14:paraId="4EC34B0A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5229ADF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B9C277E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A3D562" w14:textId="4945099F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/2</w:t>
            </w:r>
            <w:r w:rsidR="003D3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:</w:t>
            </w:r>
            <w:r w:rsidR="002B68B3">
              <w:rPr>
                <w:snapToGrid w:val="0"/>
                <w:sz w:val="22"/>
                <w:szCs w:val="22"/>
              </w:rPr>
              <w:t>50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283DC474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6019B0" w:rsidRPr="0069143B" w14:paraId="18178040" w14:textId="77777777" w:rsidTr="002F166B">
        <w:tc>
          <w:tcPr>
            <w:tcW w:w="753" w:type="dxa"/>
          </w:tcPr>
          <w:p w14:paraId="18DAA4AB" w14:textId="59F78A6A" w:rsidR="006019B0" w:rsidRPr="0069143B" w:rsidRDefault="006019B0" w:rsidP="006019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8255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1731DE9" w14:textId="77777777" w:rsidR="006019B0" w:rsidRPr="006F4EBD" w:rsidRDefault="006019B0" w:rsidP="006019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4EBD">
              <w:rPr>
                <w:b/>
                <w:snapToGrid w:val="0"/>
                <w:sz w:val="22"/>
                <w:szCs w:val="22"/>
              </w:rPr>
              <w:t>Granskningsdebatten</w:t>
            </w:r>
          </w:p>
          <w:p w14:paraId="484F45FE" w14:textId="77777777" w:rsidR="006019B0" w:rsidRPr="006F4EBD" w:rsidRDefault="006019B0" w:rsidP="006019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3CECA7" w14:textId="662D011F" w:rsidR="006019B0" w:rsidRPr="006F4EBD" w:rsidRDefault="006019B0" w:rsidP="006019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4EBD">
              <w:rPr>
                <w:snapToGrid w:val="0"/>
                <w:sz w:val="22"/>
                <w:szCs w:val="22"/>
              </w:rPr>
              <w:t xml:space="preserve">Utskottet fastställde stomme för debatt om Granskningsbetänkande KU20 den </w:t>
            </w:r>
            <w:r>
              <w:rPr>
                <w:snapToGrid w:val="0"/>
                <w:sz w:val="22"/>
                <w:szCs w:val="22"/>
              </w:rPr>
              <w:t>1</w:t>
            </w:r>
            <w:r w:rsidR="00185FEA">
              <w:rPr>
                <w:snapToGrid w:val="0"/>
                <w:sz w:val="22"/>
                <w:szCs w:val="22"/>
              </w:rPr>
              <w:t>6</w:t>
            </w:r>
            <w:r w:rsidRPr="006F4EBD">
              <w:rPr>
                <w:snapToGrid w:val="0"/>
                <w:sz w:val="22"/>
                <w:szCs w:val="22"/>
              </w:rPr>
              <w:t xml:space="preserve"> juni 202</w:t>
            </w:r>
            <w:r w:rsidR="00185FEA">
              <w:rPr>
                <w:snapToGrid w:val="0"/>
                <w:sz w:val="22"/>
                <w:szCs w:val="22"/>
              </w:rPr>
              <w:t>5</w:t>
            </w:r>
            <w:r w:rsidRPr="006F4EBD">
              <w:rPr>
                <w:snapToGrid w:val="0"/>
                <w:sz w:val="22"/>
                <w:szCs w:val="22"/>
              </w:rPr>
              <w:t>.</w:t>
            </w:r>
          </w:p>
          <w:p w14:paraId="05E4081A" w14:textId="77777777" w:rsidR="006019B0" w:rsidRPr="0069143B" w:rsidRDefault="006019B0" w:rsidP="006019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56831" w:rsidRPr="0069143B" w14:paraId="00820D8C" w14:textId="77777777" w:rsidTr="002F166B">
        <w:tc>
          <w:tcPr>
            <w:tcW w:w="753" w:type="dxa"/>
          </w:tcPr>
          <w:p w14:paraId="54FD0755" w14:textId="30CAFFE2" w:rsidR="00456831" w:rsidRPr="0069143B" w:rsidRDefault="00F50426" w:rsidP="006019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14:paraId="53457AB9" w14:textId="77777777" w:rsidR="00456831" w:rsidRPr="00C36020" w:rsidRDefault="00456831" w:rsidP="0045683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z w:val="22"/>
                <w:szCs w:val="22"/>
              </w:rPr>
              <w:t>Granskningsbetänkande (KU20)</w:t>
            </w:r>
          </w:p>
          <w:p w14:paraId="2B81E127" w14:textId="77777777" w:rsidR="00456831" w:rsidRPr="005660E9" w:rsidRDefault="00456831" w:rsidP="0045683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AD7AE1D" w14:textId="5A691C82" w:rsidR="00456831" w:rsidRPr="00456831" w:rsidRDefault="00456831" w:rsidP="00456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6831">
              <w:rPr>
                <w:snapToGrid w:val="0"/>
                <w:sz w:val="22"/>
                <w:szCs w:val="22"/>
              </w:rPr>
              <w:t xml:space="preserve">Utskottet behandlade </w:t>
            </w:r>
            <w:r w:rsidR="002445D9">
              <w:rPr>
                <w:snapToGrid w:val="0"/>
                <w:sz w:val="22"/>
                <w:szCs w:val="22"/>
              </w:rPr>
              <w:t>utkast</w:t>
            </w:r>
            <w:r w:rsidRPr="00456831">
              <w:rPr>
                <w:snapToGrid w:val="0"/>
                <w:sz w:val="22"/>
                <w:szCs w:val="22"/>
              </w:rPr>
              <w:t xml:space="preserve"> till granskningsbetänkande, avsnitt </w:t>
            </w:r>
            <w:r>
              <w:rPr>
                <w:snapToGrid w:val="0"/>
                <w:sz w:val="22"/>
                <w:szCs w:val="22"/>
              </w:rPr>
              <w:t>4.9</w:t>
            </w:r>
            <w:r w:rsidRPr="00456831">
              <w:rPr>
                <w:snapToGrid w:val="0"/>
                <w:sz w:val="22"/>
                <w:szCs w:val="22"/>
              </w:rPr>
              <w:t>.</w:t>
            </w:r>
          </w:p>
          <w:p w14:paraId="5F3F592A" w14:textId="77777777" w:rsidR="00456831" w:rsidRPr="00456831" w:rsidRDefault="00456831" w:rsidP="00456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91AC51" w14:textId="479A0F16" w:rsidR="00456831" w:rsidRDefault="00456831" w:rsidP="00456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6831">
              <w:rPr>
                <w:snapToGrid w:val="0"/>
                <w:sz w:val="22"/>
                <w:szCs w:val="22"/>
              </w:rPr>
              <w:t xml:space="preserve">Utskottet fattade beslut i detta avsnitt. </w:t>
            </w:r>
            <w:r w:rsidR="00DE420D" w:rsidRPr="00DE420D">
              <w:rPr>
                <w:snapToGrid w:val="0"/>
                <w:sz w:val="22"/>
                <w:szCs w:val="22"/>
              </w:rPr>
              <w:t xml:space="preserve">Utkast </w:t>
            </w:r>
            <w:r w:rsidRPr="00456831">
              <w:rPr>
                <w:snapToGrid w:val="0"/>
                <w:sz w:val="22"/>
                <w:szCs w:val="22"/>
              </w:rPr>
              <w:t>till betänkande i denna del justerades.</w:t>
            </w:r>
          </w:p>
          <w:p w14:paraId="0A0F1AC1" w14:textId="3C766872" w:rsidR="00456831" w:rsidRPr="006F4EBD" w:rsidRDefault="00456831" w:rsidP="0045683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019B0" w:rsidRPr="0069143B" w14:paraId="55BF9DE7" w14:textId="77777777" w:rsidTr="002F166B">
        <w:tc>
          <w:tcPr>
            <w:tcW w:w="753" w:type="dxa"/>
          </w:tcPr>
          <w:p w14:paraId="589FD092" w14:textId="579FB0BE" w:rsidR="006019B0" w:rsidRPr="0069143B" w:rsidRDefault="006019B0" w:rsidP="006019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50426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504F922B" w14:textId="77777777" w:rsidR="006019B0" w:rsidRDefault="006019B0" w:rsidP="006019B0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17A74AC0" w14:textId="77777777" w:rsidR="006019B0" w:rsidRDefault="006019B0" w:rsidP="006019B0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7EB5409" w14:textId="22812F8B" w:rsidR="006019B0" w:rsidRPr="000F3B8B" w:rsidRDefault="006019B0" w:rsidP="006019B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F3B8B">
              <w:rPr>
                <w:sz w:val="22"/>
                <w:szCs w:val="22"/>
              </w:rPr>
              <w:t xml:space="preserve">Ordföranden Ida Karkiainen lämnade sammanträdet och vice ordföranden </w:t>
            </w:r>
            <w:r w:rsidR="00185FEA">
              <w:rPr>
                <w:sz w:val="22"/>
                <w:szCs w:val="22"/>
              </w:rPr>
              <w:t>Louise Meijer</w:t>
            </w:r>
            <w:r w:rsidRPr="000F3B8B">
              <w:rPr>
                <w:sz w:val="22"/>
                <w:szCs w:val="22"/>
              </w:rPr>
              <w:t xml:space="preserve"> övertog ledningen av sammanträdet.</w:t>
            </w:r>
          </w:p>
          <w:p w14:paraId="6E9B4554" w14:textId="77777777" w:rsidR="006019B0" w:rsidRPr="0069143B" w:rsidRDefault="006019B0" w:rsidP="006019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019B0" w:rsidRPr="0069143B" w14:paraId="790FFEDE" w14:textId="77777777" w:rsidTr="002F166B">
        <w:tc>
          <w:tcPr>
            <w:tcW w:w="753" w:type="dxa"/>
          </w:tcPr>
          <w:p w14:paraId="33198075" w14:textId="1C0171B8" w:rsidR="006019B0" w:rsidRDefault="006019B0" w:rsidP="006019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50426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6A039E28" w14:textId="77777777" w:rsidR="006019B0" w:rsidRPr="000F3B8B" w:rsidRDefault="006019B0" w:rsidP="006019B0">
            <w:pPr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z w:val="22"/>
                <w:szCs w:val="22"/>
              </w:rPr>
              <w:t>Granskningsbetänkande (KU20)</w:t>
            </w:r>
          </w:p>
          <w:p w14:paraId="27D749E9" w14:textId="77777777" w:rsidR="006019B0" w:rsidRDefault="006019B0" w:rsidP="006019B0">
            <w:pPr>
              <w:rPr>
                <w:b/>
                <w:snapToGrid w:val="0"/>
                <w:sz w:val="22"/>
                <w:szCs w:val="22"/>
              </w:rPr>
            </w:pPr>
          </w:p>
          <w:p w14:paraId="093B4045" w14:textId="18268695" w:rsidR="006019B0" w:rsidRPr="00456831" w:rsidRDefault="006019B0" w:rsidP="006019B0">
            <w:pPr>
              <w:rPr>
                <w:bCs/>
                <w:snapToGrid w:val="0"/>
                <w:sz w:val="22"/>
                <w:szCs w:val="22"/>
              </w:rPr>
            </w:pPr>
            <w:r w:rsidRPr="003203AE">
              <w:rPr>
                <w:bCs/>
                <w:snapToGrid w:val="0"/>
                <w:sz w:val="22"/>
                <w:szCs w:val="22"/>
              </w:rPr>
              <w:t xml:space="preserve">Utskottet behandlade </w:t>
            </w:r>
            <w:r w:rsidR="002445D9" w:rsidRPr="002445D9">
              <w:rPr>
                <w:bCs/>
                <w:snapToGrid w:val="0"/>
                <w:sz w:val="22"/>
                <w:szCs w:val="22"/>
              </w:rPr>
              <w:t xml:space="preserve">utkast </w:t>
            </w:r>
            <w:r w:rsidRPr="003203AE">
              <w:rPr>
                <w:bCs/>
                <w:snapToGrid w:val="0"/>
                <w:sz w:val="22"/>
                <w:szCs w:val="22"/>
              </w:rPr>
              <w:t xml:space="preserve">till </w:t>
            </w:r>
            <w:r w:rsidRPr="00456831">
              <w:rPr>
                <w:bCs/>
                <w:snapToGrid w:val="0"/>
                <w:sz w:val="22"/>
                <w:szCs w:val="22"/>
              </w:rPr>
              <w:t>granskningsbetänkande, avsnitt 2.</w:t>
            </w:r>
            <w:r w:rsidR="00416914" w:rsidRPr="00456831">
              <w:rPr>
                <w:bCs/>
                <w:snapToGrid w:val="0"/>
                <w:sz w:val="22"/>
                <w:szCs w:val="22"/>
              </w:rPr>
              <w:t>6</w:t>
            </w:r>
            <w:r w:rsidRPr="00456831">
              <w:rPr>
                <w:bCs/>
                <w:snapToGrid w:val="0"/>
                <w:sz w:val="22"/>
                <w:szCs w:val="22"/>
              </w:rPr>
              <w:t>.</w:t>
            </w:r>
          </w:p>
          <w:p w14:paraId="411D5BA0" w14:textId="77777777" w:rsidR="006019B0" w:rsidRDefault="006019B0" w:rsidP="006019B0">
            <w:pPr>
              <w:rPr>
                <w:bCs/>
                <w:snapToGrid w:val="0"/>
                <w:sz w:val="22"/>
                <w:szCs w:val="22"/>
              </w:rPr>
            </w:pPr>
          </w:p>
          <w:p w14:paraId="1E50EAAF" w14:textId="11490795" w:rsidR="006019B0" w:rsidRPr="00DF5083" w:rsidRDefault="006019B0" w:rsidP="006019B0">
            <w:pPr>
              <w:rPr>
                <w:bCs/>
                <w:snapToGrid w:val="0"/>
                <w:sz w:val="22"/>
                <w:szCs w:val="22"/>
              </w:rPr>
            </w:pPr>
            <w:r w:rsidRPr="00DF5083">
              <w:rPr>
                <w:bCs/>
                <w:snapToGrid w:val="0"/>
                <w:sz w:val="22"/>
                <w:szCs w:val="22"/>
              </w:rPr>
              <w:t xml:space="preserve">Utskottet fattade beslut i </w:t>
            </w:r>
            <w:r>
              <w:rPr>
                <w:bCs/>
                <w:snapToGrid w:val="0"/>
                <w:sz w:val="22"/>
                <w:szCs w:val="22"/>
              </w:rPr>
              <w:t>detta</w:t>
            </w:r>
            <w:r w:rsidRPr="00DF5083">
              <w:rPr>
                <w:bCs/>
                <w:snapToGrid w:val="0"/>
                <w:sz w:val="22"/>
                <w:szCs w:val="22"/>
              </w:rPr>
              <w:t xml:space="preserve"> avsnitt. </w:t>
            </w:r>
            <w:r w:rsidR="00DE420D" w:rsidRPr="00DE420D">
              <w:rPr>
                <w:bCs/>
                <w:snapToGrid w:val="0"/>
                <w:sz w:val="22"/>
                <w:szCs w:val="22"/>
              </w:rPr>
              <w:t xml:space="preserve">Utkast </w:t>
            </w:r>
            <w:r w:rsidRPr="00DF5083">
              <w:rPr>
                <w:bCs/>
                <w:snapToGrid w:val="0"/>
                <w:sz w:val="22"/>
                <w:szCs w:val="22"/>
              </w:rPr>
              <w:t>till betänkande i denna del justerades.</w:t>
            </w:r>
          </w:p>
          <w:p w14:paraId="29B3FD7A" w14:textId="77777777" w:rsidR="006019B0" w:rsidRDefault="006019B0" w:rsidP="006019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019B0" w:rsidRPr="0069143B" w14:paraId="786B798B" w14:textId="77777777" w:rsidTr="002F166B">
        <w:tc>
          <w:tcPr>
            <w:tcW w:w="753" w:type="dxa"/>
          </w:tcPr>
          <w:p w14:paraId="56EE675A" w14:textId="7E7463F3" w:rsidR="006019B0" w:rsidRDefault="006019B0" w:rsidP="006019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0426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21480215" w14:textId="77777777" w:rsidR="006019B0" w:rsidRDefault="006019B0" w:rsidP="006019B0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6284B68B" w14:textId="77777777" w:rsidR="006019B0" w:rsidRDefault="006019B0" w:rsidP="006019B0">
            <w:pPr>
              <w:rPr>
                <w:b/>
                <w:snapToGrid w:val="0"/>
                <w:sz w:val="22"/>
                <w:szCs w:val="22"/>
              </w:rPr>
            </w:pPr>
          </w:p>
          <w:p w14:paraId="185BE750" w14:textId="77777777" w:rsidR="006019B0" w:rsidRPr="000F3B8B" w:rsidRDefault="006019B0" w:rsidP="006019B0">
            <w:pPr>
              <w:rPr>
                <w:sz w:val="22"/>
                <w:szCs w:val="22"/>
              </w:rPr>
            </w:pPr>
            <w:r w:rsidRPr="000F3B8B">
              <w:rPr>
                <w:sz w:val="22"/>
                <w:szCs w:val="22"/>
              </w:rPr>
              <w:t>Ordföranden Ida Karkiainen återtog ledningen av sammanträdet.</w:t>
            </w:r>
          </w:p>
          <w:p w14:paraId="12FFBFBD" w14:textId="77777777" w:rsidR="006019B0" w:rsidRDefault="006019B0" w:rsidP="006019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019B0" w:rsidRPr="0069143B" w14:paraId="487C19C9" w14:textId="77777777" w:rsidTr="002F166B">
        <w:tc>
          <w:tcPr>
            <w:tcW w:w="753" w:type="dxa"/>
          </w:tcPr>
          <w:p w14:paraId="5BDDB268" w14:textId="522B65C0" w:rsidR="006019B0" w:rsidRDefault="006019B0" w:rsidP="006019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0426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18C5A25C" w14:textId="77777777" w:rsidR="006019B0" w:rsidRPr="000F3B8B" w:rsidRDefault="006019B0" w:rsidP="006019B0">
            <w:pPr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z w:val="22"/>
                <w:szCs w:val="22"/>
              </w:rPr>
              <w:t>Granskningsbetänkande (KU20)</w:t>
            </w:r>
          </w:p>
          <w:p w14:paraId="70F26309" w14:textId="77777777" w:rsidR="006019B0" w:rsidRDefault="006019B0" w:rsidP="006019B0">
            <w:pPr>
              <w:rPr>
                <w:b/>
                <w:snapToGrid w:val="0"/>
                <w:sz w:val="22"/>
                <w:szCs w:val="22"/>
              </w:rPr>
            </w:pPr>
          </w:p>
          <w:p w14:paraId="1DCE3247" w14:textId="7DB17793" w:rsidR="006019B0" w:rsidRPr="00DF5083" w:rsidRDefault="006019B0" w:rsidP="006019B0">
            <w:pPr>
              <w:rPr>
                <w:bCs/>
                <w:snapToGrid w:val="0"/>
                <w:sz w:val="22"/>
                <w:szCs w:val="22"/>
              </w:rPr>
            </w:pPr>
            <w:r w:rsidRPr="00DF5083">
              <w:rPr>
                <w:bCs/>
                <w:snapToGrid w:val="0"/>
                <w:sz w:val="22"/>
                <w:szCs w:val="22"/>
              </w:rPr>
              <w:t xml:space="preserve">Utskottet behandlade </w:t>
            </w:r>
            <w:r w:rsidR="002445D9" w:rsidRPr="002445D9">
              <w:rPr>
                <w:bCs/>
                <w:snapToGrid w:val="0"/>
                <w:sz w:val="22"/>
                <w:szCs w:val="22"/>
              </w:rPr>
              <w:t xml:space="preserve">utkast </w:t>
            </w:r>
            <w:r w:rsidRPr="00DF5083">
              <w:rPr>
                <w:bCs/>
                <w:snapToGrid w:val="0"/>
                <w:sz w:val="22"/>
                <w:szCs w:val="22"/>
              </w:rPr>
              <w:t>till granskningsbetänkande, övriga avsnitt.</w:t>
            </w:r>
          </w:p>
          <w:p w14:paraId="0A6B97C0" w14:textId="77777777" w:rsidR="006019B0" w:rsidRPr="00DF5083" w:rsidRDefault="006019B0" w:rsidP="006019B0">
            <w:pPr>
              <w:rPr>
                <w:bCs/>
                <w:snapToGrid w:val="0"/>
                <w:sz w:val="22"/>
                <w:szCs w:val="22"/>
              </w:rPr>
            </w:pPr>
          </w:p>
          <w:p w14:paraId="5CA95EF0" w14:textId="3735FE56" w:rsidR="006019B0" w:rsidRPr="00DF5083" w:rsidRDefault="006019B0" w:rsidP="006019B0">
            <w:pPr>
              <w:rPr>
                <w:bCs/>
                <w:snapToGrid w:val="0"/>
                <w:sz w:val="22"/>
                <w:szCs w:val="22"/>
              </w:rPr>
            </w:pPr>
            <w:r w:rsidRPr="00DF5083">
              <w:rPr>
                <w:bCs/>
                <w:snapToGrid w:val="0"/>
                <w:sz w:val="22"/>
                <w:szCs w:val="22"/>
              </w:rPr>
              <w:t xml:space="preserve">Utskottet fattade beslut i dessa avsnitt. </w:t>
            </w:r>
            <w:r w:rsidR="00DE420D">
              <w:rPr>
                <w:bCs/>
                <w:snapToGrid w:val="0"/>
                <w:sz w:val="22"/>
                <w:szCs w:val="22"/>
              </w:rPr>
              <w:t>Utkast</w:t>
            </w:r>
            <w:r w:rsidRPr="00DF5083">
              <w:rPr>
                <w:bCs/>
                <w:snapToGrid w:val="0"/>
                <w:sz w:val="22"/>
                <w:szCs w:val="22"/>
              </w:rPr>
              <w:t xml:space="preserve"> till betänkande i denna del justerades.</w:t>
            </w:r>
          </w:p>
          <w:p w14:paraId="631219FE" w14:textId="77777777" w:rsidR="006019B0" w:rsidRDefault="006019B0" w:rsidP="006019B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019B0" w:rsidRPr="0069143B" w14:paraId="750B6230" w14:textId="77777777" w:rsidTr="002F166B">
        <w:tc>
          <w:tcPr>
            <w:tcW w:w="753" w:type="dxa"/>
          </w:tcPr>
          <w:p w14:paraId="0E921F08" w14:textId="65EB55FB" w:rsidR="006019B0" w:rsidRDefault="00416914" w:rsidP="006019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0426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68AC143F" w14:textId="77777777" w:rsidR="006019B0" w:rsidRPr="000A4808" w:rsidRDefault="006019B0" w:rsidP="006019B0">
            <w:pPr>
              <w:rPr>
                <w:b/>
                <w:snapToGrid w:val="0"/>
                <w:sz w:val="22"/>
                <w:szCs w:val="22"/>
              </w:rPr>
            </w:pPr>
            <w:r w:rsidRPr="000A4808">
              <w:rPr>
                <w:b/>
                <w:sz w:val="22"/>
                <w:szCs w:val="22"/>
              </w:rPr>
              <w:t>Granskningsbetänkande (KU20)</w:t>
            </w:r>
          </w:p>
          <w:p w14:paraId="2C91A6C7" w14:textId="77777777" w:rsidR="006019B0" w:rsidRDefault="006019B0" w:rsidP="006019B0">
            <w:pPr>
              <w:rPr>
                <w:b/>
                <w:sz w:val="22"/>
                <w:szCs w:val="22"/>
              </w:rPr>
            </w:pPr>
          </w:p>
          <w:p w14:paraId="6AB7FDBA" w14:textId="773B8AE5" w:rsidR="006019B0" w:rsidRPr="00DF5083" w:rsidRDefault="006019B0" w:rsidP="006019B0">
            <w:pPr>
              <w:rPr>
                <w:bCs/>
                <w:sz w:val="22"/>
                <w:szCs w:val="22"/>
              </w:rPr>
            </w:pPr>
            <w:r w:rsidRPr="00DF5083">
              <w:rPr>
                <w:bCs/>
                <w:sz w:val="22"/>
                <w:szCs w:val="22"/>
              </w:rPr>
              <w:t xml:space="preserve">Utskottet fortsatte behandlingen av </w:t>
            </w:r>
            <w:r w:rsidR="002445D9" w:rsidRPr="002445D9">
              <w:rPr>
                <w:bCs/>
                <w:sz w:val="22"/>
                <w:szCs w:val="22"/>
              </w:rPr>
              <w:t xml:space="preserve">utkast </w:t>
            </w:r>
            <w:r w:rsidRPr="00DF5083">
              <w:rPr>
                <w:bCs/>
                <w:sz w:val="22"/>
                <w:szCs w:val="22"/>
              </w:rPr>
              <w:t>till granskningsbetänkande.</w:t>
            </w:r>
          </w:p>
          <w:p w14:paraId="2F8DB5D1" w14:textId="77777777" w:rsidR="006019B0" w:rsidRPr="00DF5083" w:rsidRDefault="006019B0" w:rsidP="006019B0">
            <w:pPr>
              <w:rPr>
                <w:bCs/>
                <w:sz w:val="22"/>
                <w:szCs w:val="22"/>
              </w:rPr>
            </w:pPr>
          </w:p>
          <w:p w14:paraId="6A84E652" w14:textId="20B52771" w:rsidR="006019B0" w:rsidRPr="00DF5083" w:rsidRDefault="006019B0" w:rsidP="006019B0">
            <w:pPr>
              <w:rPr>
                <w:bCs/>
                <w:sz w:val="22"/>
                <w:szCs w:val="22"/>
              </w:rPr>
            </w:pPr>
            <w:r w:rsidRPr="00DF5083">
              <w:rPr>
                <w:bCs/>
                <w:sz w:val="22"/>
                <w:szCs w:val="22"/>
              </w:rPr>
              <w:t>Utskottet beslutade att betänkande 202</w:t>
            </w:r>
            <w:r w:rsidR="00185FEA">
              <w:rPr>
                <w:bCs/>
                <w:sz w:val="22"/>
                <w:szCs w:val="22"/>
              </w:rPr>
              <w:t>4</w:t>
            </w:r>
            <w:r w:rsidRPr="00DF5083">
              <w:rPr>
                <w:bCs/>
                <w:sz w:val="22"/>
                <w:szCs w:val="22"/>
              </w:rPr>
              <w:t>/2</w:t>
            </w:r>
            <w:r w:rsidR="00185FEA">
              <w:rPr>
                <w:bCs/>
                <w:sz w:val="22"/>
                <w:szCs w:val="22"/>
              </w:rPr>
              <w:t>5</w:t>
            </w:r>
            <w:r w:rsidRPr="00DF5083">
              <w:rPr>
                <w:bCs/>
                <w:sz w:val="22"/>
                <w:szCs w:val="22"/>
              </w:rPr>
              <w:t>:KU20 var justerat.</w:t>
            </w:r>
          </w:p>
          <w:p w14:paraId="16BD3E4A" w14:textId="77777777" w:rsidR="006019B0" w:rsidRPr="000F3B8B" w:rsidRDefault="006019B0" w:rsidP="006019B0">
            <w:pPr>
              <w:rPr>
                <w:b/>
                <w:sz w:val="22"/>
                <w:szCs w:val="22"/>
              </w:rPr>
            </w:pPr>
          </w:p>
        </w:tc>
      </w:tr>
      <w:tr w:rsidR="0096348C" w:rsidRPr="0069143B" w14:paraId="13BD6008" w14:textId="77777777" w:rsidTr="002F166B">
        <w:trPr>
          <w:gridAfter w:val="1"/>
          <w:wAfter w:w="7" w:type="dxa"/>
        </w:trPr>
        <w:tc>
          <w:tcPr>
            <w:tcW w:w="7342" w:type="dxa"/>
            <w:gridSpan w:val="2"/>
          </w:tcPr>
          <w:p w14:paraId="75B18AC6" w14:textId="104E7938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02AB34D4" w14:textId="77777777" w:rsidR="002F166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2F166B">
              <w:rPr>
                <w:sz w:val="22"/>
                <w:szCs w:val="22"/>
              </w:rPr>
              <w:t>t 2025-06-12</w:t>
            </w:r>
          </w:p>
          <w:p w14:paraId="299351FF" w14:textId="7D16536C" w:rsidR="00AF32C5" w:rsidRPr="0069143B" w:rsidRDefault="000106E1" w:rsidP="002F166B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Ida Karkiainen</w:t>
            </w:r>
          </w:p>
        </w:tc>
      </w:tr>
    </w:tbl>
    <w:p w14:paraId="6319D5D1" w14:textId="77777777" w:rsidR="005805B8" w:rsidRDefault="005805B8" w:rsidP="005805B8">
      <w:pPr>
        <w:widowControl/>
        <w:rPr>
          <w:sz w:val="22"/>
          <w:szCs w:val="22"/>
        </w:rPr>
      </w:pPr>
    </w:p>
    <w:p w14:paraId="712C94A1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727B814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EDF4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AD9355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9E0E096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314D659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16FF7D7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F83AEF9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9DC6551" w14:textId="7E417C0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185FEA">
              <w:rPr>
                <w:sz w:val="20"/>
              </w:rPr>
              <w:t>51</w:t>
            </w:r>
          </w:p>
        </w:tc>
      </w:tr>
      <w:tr w:rsidR="005805B8" w14:paraId="73E8042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C76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C3F1" w14:textId="6C056CE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E27B99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CD7F" w14:textId="70097D7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27B99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258D" w14:textId="068F3EE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27B99">
              <w:rPr>
                <w:sz w:val="20"/>
              </w:rPr>
              <w:t>4-5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76B3" w14:textId="0314A94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27B99">
              <w:rPr>
                <w:sz w:val="20"/>
              </w:rPr>
              <w:t>6-8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A13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D1D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9E7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284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20A91F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25F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32B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B8D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282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8490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3CA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B0F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1B0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465F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717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411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8C47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BA6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DB3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68AD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683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489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493734" w14:paraId="5D2045F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9B66" w14:textId="77777777" w:rsidR="00493734" w:rsidRPr="00244936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7185" w14:textId="136AA2CB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D08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F939" w14:textId="096D71AE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CC0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38D0" w14:textId="466E1264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43A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3694" w14:textId="37FBE0F3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A38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809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6DA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C9F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50E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C81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201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AE5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707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:rsidRPr="00456831" w14:paraId="6E0DB9F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EC71" w14:textId="77777777" w:rsidR="00493734" w:rsidRPr="0030206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GB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302064">
              <w:rPr>
                <w:iCs/>
                <w:sz w:val="22"/>
                <w:szCs w:val="22"/>
                <w:lang w:val="en-GB"/>
              </w:rPr>
              <w:t xml:space="preserve"> (M), </w:t>
            </w:r>
            <w:r w:rsidRPr="00302064">
              <w:rPr>
                <w:i/>
                <w:sz w:val="22"/>
                <w:szCs w:val="22"/>
                <w:lang w:val="en-GB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863E" w14:textId="7CF40E0C" w:rsidR="00493734" w:rsidRPr="0030206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AE2D" w14:textId="77777777" w:rsidR="00493734" w:rsidRPr="0030206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A9ED" w14:textId="46AEC5E6" w:rsidR="00493734" w:rsidRPr="0030206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97B4" w14:textId="77777777" w:rsidR="00493734" w:rsidRPr="0030206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AD7B" w14:textId="2F8FE034" w:rsidR="00493734" w:rsidRPr="0030206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2067" w14:textId="77777777" w:rsidR="00493734" w:rsidRPr="0030206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C54A" w14:textId="54F1A04B" w:rsidR="00493734" w:rsidRPr="0030206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98B9" w14:textId="77777777" w:rsidR="00493734" w:rsidRPr="0030206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E02E" w14:textId="77777777" w:rsidR="00493734" w:rsidRPr="0030206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F891" w14:textId="77777777" w:rsidR="00493734" w:rsidRPr="0030206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7A77" w14:textId="77777777" w:rsidR="00493734" w:rsidRPr="0030206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C04" w14:textId="77777777" w:rsidR="00493734" w:rsidRPr="0030206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258D" w14:textId="77777777" w:rsidR="00493734" w:rsidRPr="0030206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72BB" w14:textId="77777777" w:rsidR="00493734" w:rsidRPr="0030206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47F9" w14:textId="77777777" w:rsidR="00493734" w:rsidRPr="0030206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05B4" w14:textId="77777777" w:rsidR="00493734" w:rsidRPr="0030206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493734" w14:paraId="613811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D7AE" w14:textId="77777777" w:rsidR="00493734" w:rsidRPr="00244936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E26F" w14:textId="39CBED6D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AD5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D2F9" w14:textId="39EAF068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462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A8F3" w14:textId="3D98FE83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2C0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A3EC" w14:textId="549F4B2A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6D3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116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734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98D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951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92D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A1B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DDB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7EB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3734" w14:paraId="0AFB30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2EED" w14:textId="77777777" w:rsidR="00493734" w:rsidRPr="00244936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100A" w14:textId="5F604D3B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369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E200" w14:textId="0515962F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D4B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6673" w14:textId="3168B65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130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F2A6" w14:textId="7E137600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C01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20D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082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341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04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672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B9F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925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F9F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3734" w14:paraId="5F6FED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9D84" w14:textId="77777777" w:rsidR="00493734" w:rsidRPr="00244936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C58B" w14:textId="0C7FBA16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14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303A" w14:textId="282F38BB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01F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228" w14:textId="1927FDC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748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9D49" w14:textId="4BA2E5D8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DA8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35A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219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4FD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A43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483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7B1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C09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7DE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3734" w14:paraId="7017C7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2875" w14:textId="77777777" w:rsidR="00493734" w:rsidRPr="00244936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EE8B" w14:textId="1B1295D1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FC6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ADD7" w14:textId="36A0257E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1AA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2536" w14:textId="2E3F6A6D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2B3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EFD" w14:textId="43587572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707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F00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751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DBC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4F9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3BE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44F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695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EB5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3734" w14:paraId="07178D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D575" w14:textId="77777777" w:rsidR="00493734" w:rsidRPr="00244936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DB9F" w14:textId="330A32C4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2EB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E98C" w14:textId="38CB1828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4E0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C518" w14:textId="51E294BD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1B2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CDE2" w14:textId="339E786C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36B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B54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C0A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97E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01D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5FE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6BC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733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4C3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3734" w14:paraId="5308D5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0DBB" w14:textId="77777777" w:rsidR="00493734" w:rsidRPr="00244936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88E3" w14:textId="294A59C1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510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FD84" w14:textId="626A9803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7C7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581E" w14:textId="7C70F8E3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642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B2D6" w14:textId="617E9130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9BF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9BC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289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30B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E2C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F2F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CAB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923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038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3734" w14:paraId="359C2A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A489" w14:textId="77777777" w:rsidR="00493734" w:rsidRPr="00244936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DDEF" w14:textId="2461FEB5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DC3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DAE9" w14:textId="2E5690FE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E7A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9E53" w14:textId="150921B1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B9E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E3E0" w14:textId="4F94C2FE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DAE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765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3BC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EAC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AC6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291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407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827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78D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43FBB1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35CB" w14:textId="77777777" w:rsidR="00493734" w:rsidRPr="00244936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8934" w14:textId="5E752511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95A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70E5" w14:textId="4A053B50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E38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64F7" w14:textId="1A5E3548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2BC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29AB" w14:textId="19095AF9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68E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23D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BD7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F16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B39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494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02C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B88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301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3734" w14:paraId="77B06E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E7B8" w14:textId="77777777" w:rsidR="00493734" w:rsidRPr="00244936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56EE" w14:textId="4F1BE9AC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E78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755F" w14:textId="45C13A23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87F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E3E2" w14:textId="2B2EC48E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08F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46CA" w14:textId="16F3CDFD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9E8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97A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D01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B85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7FE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9CE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0C4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E3A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626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3734" w14:paraId="3BCC72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3B96" w14:textId="77777777" w:rsidR="00493734" w:rsidRPr="00244936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BA0A" w14:textId="7CE045EB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F59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6151" w14:textId="20E034E5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5AD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87A9" w14:textId="3C37344F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1AC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7A4B" w14:textId="223219FC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70F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151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BBA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5E5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496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D78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FB9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32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AC1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3734" w14:paraId="582CC3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1245" w14:textId="77777777" w:rsidR="00493734" w:rsidRPr="00244936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99EF" w14:textId="42E751CA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60D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9524" w14:textId="3029777A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48E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13BF" w14:textId="2CDE816F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5EF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84F1" w14:textId="771B9F6D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E44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194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E6C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314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CB4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7C7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F65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2CE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E78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0E09D4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BB45" w14:textId="77777777" w:rsidR="00493734" w:rsidRPr="00244936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17AB" w14:textId="3F399151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A72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620E" w14:textId="1D27E148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A4D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2883" w14:textId="6F1844C8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1F1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14E9" w14:textId="79C0125A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15E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D79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CCA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65D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DF0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591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DF5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7B6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F41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69CA6B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08D2" w14:textId="77777777" w:rsidR="00493734" w:rsidRPr="00244936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1988" w14:textId="1E88AF96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6DE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9F58" w14:textId="1DFA3C5C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DE0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1521" w14:textId="1113951C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514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0248" w14:textId="588D0D5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4B9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B11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DBF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37B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B01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0A1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387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65A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65C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7E2327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9A32" w14:textId="77777777" w:rsidR="00493734" w:rsidRPr="00244936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3194" w14:textId="7CC4DB30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C43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8C4D" w14:textId="23EA478D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538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E39" w14:textId="374C0EBE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006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5FFD" w14:textId="3645AC2E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598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851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6BE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140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1B7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BD0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DD9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472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EC4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419E9B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6D15" w14:textId="77777777" w:rsidR="00493734" w:rsidRPr="00244936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79E5" w14:textId="2719CE81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3A0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17DB" w14:textId="6DC7B38D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E2F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A5E6" w14:textId="7BDE5202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3AA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DBAE" w14:textId="29EB37EE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A46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AD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3EF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60C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4E8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368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A5F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363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FA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58AF85A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6839" w14:textId="77777777" w:rsidR="00493734" w:rsidRPr="00244936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5CB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158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9A3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07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93A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BE3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B0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DEE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321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6A1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3C9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475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A51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CD4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FA0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8A7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3FAA4D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F989" w14:textId="77777777" w:rsidR="00493734" w:rsidRPr="00244936" w:rsidRDefault="00493734" w:rsidP="00493734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DA82" w14:textId="2413ED54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699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BBAD" w14:textId="2140256E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A2A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D376" w14:textId="1AFCFF6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13D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B488" w14:textId="3FCD696C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C3A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06B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1F3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D27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675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14C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E0A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CE9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97C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3AB9DB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787B" w14:textId="77777777" w:rsidR="00493734" w:rsidRPr="00244936" w:rsidRDefault="00493734" w:rsidP="00493734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AAA5" w14:textId="2B84676A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835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5CC5" w14:textId="34E8B485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EC4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0DD3" w14:textId="76DEE2D0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5F4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D194" w14:textId="46522468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E9B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E2B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0F6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AD3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61B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571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04F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214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394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4D4ADA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BF91" w14:textId="77777777" w:rsidR="00493734" w:rsidRPr="00244936" w:rsidRDefault="00493734" w:rsidP="00493734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BFB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D4F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2EF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CA1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B9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551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00C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CF4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AF7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30A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C3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C05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E6E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4FC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B57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D80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5991324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90DA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D08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13B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A4A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605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33B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BC6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AB7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D67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4BB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F6E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286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D68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D99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880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D01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978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2794FB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766F" w14:textId="77777777" w:rsidR="00493734" w:rsidRPr="00244936" w:rsidRDefault="00493734" w:rsidP="00493734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5E95" w14:textId="11801451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674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C167" w14:textId="5E6217B3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4A6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73C1" w14:textId="5FB041F1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B15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3F8A" w14:textId="584B9142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432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48C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BB7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7EC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1A0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123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388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1CD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3C3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40A562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F227" w14:textId="77777777" w:rsidR="00493734" w:rsidRPr="00244936" w:rsidRDefault="00493734" w:rsidP="00493734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878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0DB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984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504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CE9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816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FA4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2F9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82E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A3D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42F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6E0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CA1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0CD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028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A80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22DA32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2E90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082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AE3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076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3C8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DF8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521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864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8C7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907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D3C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6BB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0CB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FD1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B2A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786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87F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1FD90BA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7A6C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450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9F9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79E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BF5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F7E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22D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837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8C0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B96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47F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9F8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EA5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A4B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ADE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E03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9CA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22DA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0756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650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AD6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502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FA4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574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FE5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DDE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4E7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4FB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0E2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D29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3A4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C76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651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B13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7BF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40EF5F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5C2F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5BA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003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FCF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6D2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18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154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653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9E9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74A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FEE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50C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4F6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68A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4A8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6D3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E19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2824FF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4E2F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2ED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298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F83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C18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1B5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43B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103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77F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BC2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BE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44E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644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E1A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03C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DF4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6A4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7AB152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E2A7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F25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CCF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20D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8A0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6D9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DAB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0DD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0B3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C8B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54F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7A3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7F1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A42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C15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D16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721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0EBD70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1994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357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8D1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52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4FF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64B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B49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D9F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0C7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C18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E84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BBD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408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87C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220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4C7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B28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29C4B8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317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4AD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10D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EAA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69A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FD9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91B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660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165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047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2DD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289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F04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183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336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B11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7B7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743339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8889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E91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811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9E4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0AB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523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C67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FC4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4F3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9F4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971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834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3BE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98C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245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091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DD7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13860E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8BD3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101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441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70E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8D6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998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E76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30C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A5D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423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9C3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A81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90D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4B3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33A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649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C30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5EE7A3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1E16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FA4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1A5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4DB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8F5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CE6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ECD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6FA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715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6F4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9C2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C94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651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C57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BF2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E8E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ABB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3DAF95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80FD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5F6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9EB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204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292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4D9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1E3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9F1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1CB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E55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DEF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C76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6E7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012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102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693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094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773E5A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2761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750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522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B71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FE4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5BC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E2C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749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64C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0E6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378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BD3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D7A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9C6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C00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18B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23D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0DEC6B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9C16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B40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9D8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EDA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0C0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7BB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9E6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D89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477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2FD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C7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29C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B9D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2A9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3AB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8AB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765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689537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58D0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EB1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C9A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A06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352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5AC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6C3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519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EE9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038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53F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99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26D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437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26B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400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EDD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5E1448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02B6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D10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4D1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564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9D4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B5C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8EF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0EC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47A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BD9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43B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FBE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C14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9E4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BE1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705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A5D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7E6979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D817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B9DA" w14:textId="5F0A1686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D5A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6D38" w14:textId="07C4680A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E4A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608B" w14:textId="14D7F5B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880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D5C7" w14:textId="3BFA3C28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0D9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E23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71E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EE8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A18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10C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C1B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A41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5C8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05E883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B6BE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6CF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26B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D11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CD6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B5F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9EC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923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B0C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D03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5C2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B79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953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25E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1C7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92E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EFC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3D98BB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DFB0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3E0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4DC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384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371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0B2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A26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0AB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BD2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ADF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3E3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606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631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B6D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FF4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766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B8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36DEC2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6D21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4EC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D0B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9F7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B82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957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E685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475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E7C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D3E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223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2A4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588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539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D7E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F79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001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26179B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5A51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8BC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12A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4D17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47D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FC4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454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9CA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5C6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E20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AF8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ECD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E3C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C2BB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4D9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47A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CB29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45C873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2232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DF8F" w14:textId="799833D9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537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6A0E" w14:textId="3EF401FD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62F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98CE" w14:textId="5530748C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0E3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7B90" w14:textId="09E299BC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36A1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86D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DE5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CA4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D60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724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59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4FE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018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4DF5FD5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D3D6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868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649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0C7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0FD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7AF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010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8FEE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6E0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26A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C70A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9EB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3D1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678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A85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330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90A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61D1213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9B52" w14:textId="77777777" w:rsidR="00493734" w:rsidRPr="00244936" w:rsidRDefault="00493734" w:rsidP="0049373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7E03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489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299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2954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455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316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3BB8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F2F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922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A016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60B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BFA0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20DC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798D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0A0F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DAC2" w14:textId="77777777" w:rsidR="00493734" w:rsidRPr="00003AB2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3734" w14:paraId="31DAB35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F4F60E" w14:textId="77777777" w:rsidR="0049373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904936" w14:textId="77777777" w:rsidR="0049373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55317" w14:textId="77777777" w:rsidR="0049373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617538" w14:textId="77777777" w:rsidR="0049373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493734" w14:paraId="5B1FEC1D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F142E" w14:textId="77777777" w:rsidR="0049373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956010C" w14:textId="77777777" w:rsidR="0049373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3732F7A" w14:textId="77777777" w:rsidR="0049373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4F160EB" w14:textId="77777777" w:rsidR="00493734" w:rsidRDefault="00493734" w:rsidP="00493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2B1FF15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064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3AA7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85FEA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5D9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B68B3"/>
    <w:rsid w:val="002C7177"/>
    <w:rsid w:val="002D0E4D"/>
    <w:rsid w:val="002D2AB5"/>
    <w:rsid w:val="002D6725"/>
    <w:rsid w:val="002E3221"/>
    <w:rsid w:val="002F166B"/>
    <w:rsid w:val="002F284C"/>
    <w:rsid w:val="002F2F4E"/>
    <w:rsid w:val="002F53C2"/>
    <w:rsid w:val="00302064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16914"/>
    <w:rsid w:val="004206DB"/>
    <w:rsid w:val="00432C24"/>
    <w:rsid w:val="004360F0"/>
    <w:rsid w:val="004401E9"/>
    <w:rsid w:val="00441381"/>
    <w:rsid w:val="00446353"/>
    <w:rsid w:val="0044659D"/>
    <w:rsid w:val="00447115"/>
    <w:rsid w:val="00451D02"/>
    <w:rsid w:val="00453F5E"/>
    <w:rsid w:val="00454E3F"/>
    <w:rsid w:val="00456831"/>
    <w:rsid w:val="004573E5"/>
    <w:rsid w:val="00477C9F"/>
    <w:rsid w:val="00490212"/>
    <w:rsid w:val="0049372F"/>
    <w:rsid w:val="00493734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019B0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5DA4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93A4A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255B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E420D"/>
    <w:rsid w:val="00DF23EB"/>
    <w:rsid w:val="00E01933"/>
    <w:rsid w:val="00E03327"/>
    <w:rsid w:val="00E1233E"/>
    <w:rsid w:val="00E14E39"/>
    <w:rsid w:val="00E27B9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23D16"/>
    <w:rsid w:val="00F322BA"/>
    <w:rsid w:val="00F33C48"/>
    <w:rsid w:val="00F37387"/>
    <w:rsid w:val="00F454FD"/>
    <w:rsid w:val="00F50426"/>
    <w:rsid w:val="00F54002"/>
    <w:rsid w:val="00F654A6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0C1D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BD3F2"/>
  <w15:chartTrackingRefBased/>
  <w15:docId w15:val="{FDDA5650-132A-4C18-B994-E4FA0A7F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43</TotalTime>
  <Pages>3</Pages>
  <Words>455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Marilena Cottone</cp:lastModifiedBy>
  <cp:revision>19</cp:revision>
  <cp:lastPrinted>2025-06-05T10:16:00Z</cp:lastPrinted>
  <dcterms:created xsi:type="dcterms:W3CDTF">2025-05-30T13:46:00Z</dcterms:created>
  <dcterms:modified xsi:type="dcterms:W3CDTF">2025-06-12T08:54:00Z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