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9166F" w14:textId="77777777" w:rsidR="007C6EAA" w:rsidRPr="006C1CF6" w:rsidRDefault="007C6EAA" w:rsidP="007C6EAA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C6EAA" w:rsidRPr="006C1CF6" w14:paraId="6DE7F1CA" w14:textId="77777777" w:rsidTr="002C39F3">
        <w:tc>
          <w:tcPr>
            <w:tcW w:w="9141" w:type="dxa"/>
          </w:tcPr>
          <w:p w14:paraId="39AE602A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RIKSDAGEN</w:t>
            </w:r>
          </w:p>
          <w:p w14:paraId="71ABFBCE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TRAFIKUTSKOTTET</w:t>
            </w:r>
          </w:p>
        </w:tc>
      </w:tr>
    </w:tbl>
    <w:p w14:paraId="7633B835" w14:textId="77777777" w:rsidR="007C6EAA" w:rsidRPr="006C1CF6" w:rsidRDefault="007C6EAA" w:rsidP="007C6EAA">
      <w:pPr>
        <w:rPr>
          <w:sz w:val="22"/>
          <w:szCs w:val="22"/>
        </w:rPr>
      </w:pPr>
    </w:p>
    <w:p w14:paraId="392EC3C3" w14:textId="77777777" w:rsidR="007C6EAA" w:rsidRPr="006C1CF6" w:rsidRDefault="007C6EAA" w:rsidP="007C6EAA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7C6EAA" w:rsidRPr="006C1CF6" w14:paraId="0F413A61" w14:textId="77777777" w:rsidTr="002C39F3">
        <w:trPr>
          <w:cantSplit/>
          <w:trHeight w:val="742"/>
        </w:trPr>
        <w:tc>
          <w:tcPr>
            <w:tcW w:w="1985" w:type="dxa"/>
          </w:tcPr>
          <w:p w14:paraId="5218E914" w14:textId="77777777" w:rsidR="007C6EAA" w:rsidRPr="006C1CF6" w:rsidRDefault="007C6EAA" w:rsidP="002C39F3">
            <w:pPr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0B28AEB" w14:textId="0AC15005" w:rsidR="007C6EAA" w:rsidRPr="006C1CF6" w:rsidRDefault="007C6EAA" w:rsidP="002C39F3">
            <w:pPr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UTSKOTTSSAMMANTRÄDE 2022/23:1</w:t>
            </w:r>
            <w:r>
              <w:rPr>
                <w:b/>
                <w:sz w:val="22"/>
                <w:szCs w:val="22"/>
              </w:rPr>
              <w:t>8</w:t>
            </w:r>
          </w:p>
          <w:p w14:paraId="7C882D5D" w14:textId="77777777" w:rsidR="007C6EAA" w:rsidRPr="006C1CF6" w:rsidRDefault="007C6EAA" w:rsidP="002C39F3">
            <w:pPr>
              <w:rPr>
                <w:b/>
                <w:sz w:val="22"/>
                <w:szCs w:val="22"/>
              </w:rPr>
            </w:pPr>
          </w:p>
        </w:tc>
      </w:tr>
      <w:tr w:rsidR="007C6EAA" w:rsidRPr="006C1CF6" w14:paraId="24DF3901" w14:textId="77777777" w:rsidTr="002C39F3">
        <w:tc>
          <w:tcPr>
            <w:tcW w:w="1985" w:type="dxa"/>
          </w:tcPr>
          <w:p w14:paraId="54695CCD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919FBD6" w14:textId="574C403F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2023-0</w:t>
            </w:r>
            <w:r>
              <w:rPr>
                <w:sz w:val="22"/>
                <w:szCs w:val="22"/>
              </w:rPr>
              <w:t>3-09</w:t>
            </w:r>
          </w:p>
        </w:tc>
      </w:tr>
      <w:tr w:rsidR="007C6EAA" w:rsidRPr="006C1CF6" w14:paraId="0FE1190A" w14:textId="77777777" w:rsidTr="002C39F3">
        <w:tc>
          <w:tcPr>
            <w:tcW w:w="1985" w:type="dxa"/>
          </w:tcPr>
          <w:p w14:paraId="229AA34C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1775C79" w14:textId="1C8A141F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6C1CF6">
              <w:rPr>
                <w:sz w:val="22"/>
                <w:szCs w:val="22"/>
              </w:rPr>
              <w:t>.00-1</w:t>
            </w:r>
            <w:r>
              <w:rPr>
                <w:sz w:val="22"/>
                <w:szCs w:val="22"/>
              </w:rPr>
              <w:t>1</w:t>
            </w:r>
            <w:r w:rsidRPr="006C1C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30</w:t>
            </w:r>
          </w:p>
          <w:p w14:paraId="7B235AD5" w14:textId="77777777" w:rsidR="007C6EAA" w:rsidRPr="006C1CF6" w:rsidRDefault="007C6EAA" w:rsidP="002C39F3">
            <w:pPr>
              <w:rPr>
                <w:sz w:val="22"/>
                <w:szCs w:val="22"/>
              </w:rPr>
            </w:pPr>
          </w:p>
          <w:p w14:paraId="16608528" w14:textId="77777777" w:rsidR="007C6EAA" w:rsidRPr="006C1CF6" w:rsidRDefault="007C6EAA" w:rsidP="002C39F3">
            <w:pPr>
              <w:rPr>
                <w:sz w:val="22"/>
                <w:szCs w:val="22"/>
              </w:rPr>
            </w:pPr>
          </w:p>
        </w:tc>
      </w:tr>
      <w:tr w:rsidR="007C6EAA" w:rsidRPr="006C1CF6" w14:paraId="4C35F641" w14:textId="77777777" w:rsidTr="002C39F3">
        <w:tc>
          <w:tcPr>
            <w:tcW w:w="1985" w:type="dxa"/>
          </w:tcPr>
          <w:p w14:paraId="498A4F60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A13FF4C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Se bilaga 1</w:t>
            </w:r>
          </w:p>
        </w:tc>
      </w:tr>
    </w:tbl>
    <w:p w14:paraId="4D34E7D1" w14:textId="77777777" w:rsidR="007C6EAA" w:rsidRPr="006C1CF6" w:rsidRDefault="007C6EAA" w:rsidP="007C6EAA">
      <w:pPr>
        <w:rPr>
          <w:sz w:val="22"/>
          <w:szCs w:val="22"/>
        </w:rPr>
      </w:pPr>
    </w:p>
    <w:p w14:paraId="01AE0C5B" w14:textId="77777777" w:rsidR="007C6EAA" w:rsidRPr="006C1CF6" w:rsidRDefault="007C6EAA" w:rsidP="007C6EAA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D1CA0DB" w14:textId="77777777" w:rsidR="007C6EAA" w:rsidRPr="006C1CF6" w:rsidRDefault="007C6EAA" w:rsidP="007C6EAA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E53A1F8" w14:textId="77777777" w:rsidR="007C6EAA" w:rsidRPr="006C1CF6" w:rsidRDefault="007C6EAA" w:rsidP="007C6EAA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7C6EAA" w:rsidRPr="006C1CF6" w14:paraId="71ED97EF" w14:textId="77777777" w:rsidTr="002C39F3">
        <w:tc>
          <w:tcPr>
            <w:tcW w:w="567" w:type="dxa"/>
          </w:tcPr>
          <w:p w14:paraId="0979583E" w14:textId="77777777" w:rsidR="007C6EAA" w:rsidRPr="006C1CF6" w:rsidRDefault="007C6EAA" w:rsidP="002C3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C1CF6">
              <w:rPr>
                <w:b/>
                <w:snapToGrid w:val="0"/>
                <w:sz w:val="22"/>
                <w:szCs w:val="22"/>
              </w:rPr>
              <w:t xml:space="preserve">§ 1 </w:t>
            </w:r>
          </w:p>
          <w:p w14:paraId="0F3AECC0" w14:textId="446E0E83" w:rsidR="007C6EAA" w:rsidRPr="006C1CF6" w:rsidRDefault="00455DAE" w:rsidP="00455D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</w:p>
          <w:p w14:paraId="62992FA4" w14:textId="77777777" w:rsidR="007C6EAA" w:rsidRPr="006C1CF6" w:rsidRDefault="007C6EAA" w:rsidP="002C39F3">
            <w:pPr>
              <w:spacing w:line="276" w:lineRule="auto"/>
              <w:rPr>
                <w:sz w:val="22"/>
                <w:szCs w:val="22"/>
              </w:rPr>
            </w:pPr>
          </w:p>
          <w:p w14:paraId="44D3ACA8" w14:textId="77777777" w:rsidR="007C6EAA" w:rsidRDefault="007C6EAA" w:rsidP="007C6EAA">
            <w:pPr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§ 2</w:t>
            </w:r>
          </w:p>
          <w:p w14:paraId="42A8A452" w14:textId="77777777" w:rsidR="007C6EAA" w:rsidRDefault="007C6EAA" w:rsidP="007C6EAA">
            <w:pPr>
              <w:rPr>
                <w:b/>
                <w:sz w:val="22"/>
                <w:szCs w:val="22"/>
              </w:rPr>
            </w:pPr>
          </w:p>
          <w:p w14:paraId="606E7EBF" w14:textId="77777777" w:rsidR="007C6EAA" w:rsidRDefault="007C6EAA" w:rsidP="007C6EAA">
            <w:pPr>
              <w:rPr>
                <w:b/>
                <w:sz w:val="22"/>
                <w:szCs w:val="22"/>
              </w:rPr>
            </w:pPr>
          </w:p>
          <w:p w14:paraId="7052FE2A" w14:textId="77777777" w:rsidR="007C6EAA" w:rsidRDefault="007C6EAA" w:rsidP="007C6EAA">
            <w:pPr>
              <w:rPr>
                <w:b/>
                <w:sz w:val="22"/>
                <w:szCs w:val="22"/>
              </w:rPr>
            </w:pPr>
          </w:p>
          <w:p w14:paraId="34EACD01" w14:textId="0ADD6781" w:rsidR="007C6EAA" w:rsidRDefault="00455DAE" w:rsidP="00455D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14:paraId="3311CDA1" w14:textId="77777777" w:rsidR="007C6EAA" w:rsidRDefault="007C6EAA" w:rsidP="007C6EAA">
            <w:pPr>
              <w:rPr>
                <w:b/>
                <w:sz w:val="22"/>
                <w:szCs w:val="22"/>
              </w:rPr>
            </w:pPr>
          </w:p>
          <w:p w14:paraId="67E4EDE2" w14:textId="2EC768F2" w:rsidR="007C6EAA" w:rsidRPr="006C1CF6" w:rsidRDefault="007C6EAA" w:rsidP="007C6EAA">
            <w:pPr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§ 3</w:t>
            </w:r>
          </w:p>
          <w:p w14:paraId="5486EA1E" w14:textId="77777777" w:rsidR="007C6EAA" w:rsidRPr="006C1CF6" w:rsidRDefault="007C6EAA" w:rsidP="002C39F3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F15A5E3" w14:textId="5C89ECF9" w:rsidR="007C6EAA" w:rsidRDefault="007C6EAA" w:rsidP="002C39F3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6E29486B" w14:textId="77777777" w:rsidR="007C6EAA" w:rsidRPr="006C1CF6" w:rsidRDefault="007C6EAA" w:rsidP="007C6EAA">
            <w:pPr>
              <w:spacing w:line="600" w:lineRule="auto"/>
              <w:rPr>
                <w:b/>
                <w:sz w:val="22"/>
                <w:szCs w:val="22"/>
              </w:rPr>
            </w:pPr>
          </w:p>
          <w:p w14:paraId="4144C568" w14:textId="77777777" w:rsidR="007C6EAA" w:rsidRDefault="007C6EAA" w:rsidP="002C39F3">
            <w:pPr>
              <w:spacing w:line="276" w:lineRule="auto"/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 xml:space="preserve">§ </w:t>
            </w:r>
            <w:r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br/>
            </w:r>
          </w:p>
          <w:p w14:paraId="2BF56A59" w14:textId="77777777" w:rsidR="007C6EAA" w:rsidRDefault="007C6EAA" w:rsidP="00022D4F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5567FB83" w14:textId="6E2FB745" w:rsidR="00022D4F" w:rsidRDefault="007C6EAA" w:rsidP="00022D4F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  <w:t xml:space="preserve">§ </w:t>
            </w:r>
            <w:r w:rsidR="00022D4F">
              <w:rPr>
                <w:b/>
                <w:sz w:val="22"/>
                <w:szCs w:val="22"/>
              </w:rPr>
              <w:t>5</w:t>
            </w:r>
          </w:p>
          <w:p w14:paraId="2FF953A5" w14:textId="77777777" w:rsidR="00022D4F" w:rsidRDefault="00022D4F" w:rsidP="002C39F3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049E999" w14:textId="77777777" w:rsidR="00FA051B" w:rsidRDefault="00FA051B" w:rsidP="00FA051B">
            <w:pPr>
              <w:spacing w:line="600" w:lineRule="auto"/>
              <w:rPr>
                <w:b/>
                <w:sz w:val="22"/>
                <w:szCs w:val="22"/>
              </w:rPr>
            </w:pPr>
          </w:p>
          <w:p w14:paraId="28E0AD5E" w14:textId="0B0AB0D2" w:rsidR="007C6EAA" w:rsidRDefault="007C6EAA" w:rsidP="002C39F3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6</w:t>
            </w:r>
          </w:p>
          <w:p w14:paraId="4E67A89E" w14:textId="77777777" w:rsidR="007C6EAA" w:rsidRPr="006C1CF6" w:rsidRDefault="007C6EAA" w:rsidP="002C39F3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9BC9B73" w14:textId="77777777" w:rsidR="007C6EAA" w:rsidRPr="006C1CF6" w:rsidRDefault="007C6EAA" w:rsidP="002C39F3">
            <w:pPr>
              <w:rPr>
                <w:b/>
                <w:sz w:val="22"/>
                <w:szCs w:val="22"/>
              </w:rPr>
            </w:pPr>
          </w:p>
          <w:p w14:paraId="53A473C0" w14:textId="77777777" w:rsidR="007C6EAA" w:rsidRPr="006C1CF6" w:rsidRDefault="007C6EAA" w:rsidP="002C39F3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6F97905" w14:textId="77777777" w:rsidR="007C6EAA" w:rsidRPr="006C1CF6" w:rsidRDefault="007C6EAA" w:rsidP="002C39F3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BA4A0B7" w14:textId="77777777" w:rsidR="007C6EAA" w:rsidRPr="006C1CF6" w:rsidRDefault="007C6EAA" w:rsidP="002C39F3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45B65589" w14:textId="77777777" w:rsidR="007C6EAA" w:rsidRPr="006C1CF6" w:rsidRDefault="007C6EAA" w:rsidP="002C39F3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EFC466D" w14:textId="77777777" w:rsidR="007C6EAA" w:rsidRPr="006C1CF6" w:rsidRDefault="007C6EAA" w:rsidP="002C39F3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2F26C5C0" w14:textId="77777777" w:rsidR="007C6EAA" w:rsidRPr="006C1CF6" w:rsidRDefault="007C6EAA" w:rsidP="002C39F3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Justering av protokoll</w:t>
            </w:r>
          </w:p>
          <w:p w14:paraId="7D7D1DDB" w14:textId="4A2F3F43" w:rsidR="007C6EAA" w:rsidRPr="006C1CF6" w:rsidRDefault="007C6EAA" w:rsidP="002C39F3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6C1CF6">
              <w:rPr>
                <w:bCs/>
                <w:sz w:val="22"/>
                <w:szCs w:val="22"/>
              </w:rPr>
              <w:t>Utskottet justerade protokoll 2022/23:1</w:t>
            </w:r>
            <w:r>
              <w:rPr>
                <w:bCs/>
                <w:sz w:val="22"/>
                <w:szCs w:val="22"/>
              </w:rPr>
              <w:t>7</w:t>
            </w:r>
            <w:r w:rsidRPr="006C1CF6">
              <w:rPr>
                <w:bCs/>
                <w:sz w:val="22"/>
                <w:szCs w:val="22"/>
              </w:rPr>
              <w:t>.</w:t>
            </w:r>
          </w:p>
          <w:p w14:paraId="576ECABD" w14:textId="20EF3D9E" w:rsidR="007C6EAA" w:rsidRPr="007C6EAA" w:rsidRDefault="007C6EAA" w:rsidP="007C6EAA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7C6EAA">
              <w:rPr>
                <w:b/>
                <w:sz w:val="22"/>
                <w:szCs w:val="22"/>
              </w:rPr>
              <w:t>Information från Trafikverket</w:t>
            </w:r>
            <w:r>
              <w:rPr>
                <w:b/>
                <w:sz w:val="22"/>
                <w:szCs w:val="22"/>
              </w:rPr>
              <w:br/>
            </w:r>
            <w:r w:rsidRPr="007C6EAA">
              <w:rPr>
                <w:b/>
                <w:sz w:val="22"/>
                <w:szCs w:val="22"/>
              </w:rPr>
              <w:br/>
            </w:r>
            <w:r w:rsidRPr="007C6EAA">
              <w:rPr>
                <w:bCs/>
                <w:sz w:val="22"/>
                <w:szCs w:val="22"/>
              </w:rPr>
              <w:t>Generaldirektör Roberto Maiorana m.fl. från Trafikverket informera</w:t>
            </w:r>
            <w:r>
              <w:rPr>
                <w:bCs/>
                <w:sz w:val="22"/>
                <w:szCs w:val="22"/>
              </w:rPr>
              <w:t xml:space="preserve">de och svarade på frågor </w:t>
            </w:r>
            <w:r w:rsidRPr="007C6EAA">
              <w:rPr>
                <w:bCs/>
                <w:sz w:val="22"/>
                <w:szCs w:val="22"/>
              </w:rPr>
              <w:t xml:space="preserve">dels om den pågående upphandlingen av sovvagnar, dels </w:t>
            </w:r>
            <w:proofErr w:type="spellStart"/>
            <w:r w:rsidRPr="007C6EAA">
              <w:rPr>
                <w:bCs/>
                <w:sz w:val="22"/>
                <w:szCs w:val="22"/>
              </w:rPr>
              <w:t>m.a.a</w:t>
            </w:r>
            <w:proofErr w:type="spellEnd"/>
            <w:r w:rsidRPr="007C6EAA">
              <w:rPr>
                <w:bCs/>
                <w:sz w:val="22"/>
                <w:szCs w:val="22"/>
              </w:rPr>
              <w:t>. Transportstyrelsens föreläggande med vite på grund av brister i framtagandet av tågplan 2023</w:t>
            </w:r>
            <w:r>
              <w:rPr>
                <w:bCs/>
                <w:sz w:val="22"/>
                <w:szCs w:val="22"/>
              </w:rPr>
              <w:t>.</w:t>
            </w:r>
          </w:p>
          <w:p w14:paraId="7F6368B9" w14:textId="2C45C2F0" w:rsidR="007C6EAA" w:rsidRDefault="007C6EAA" w:rsidP="002C39F3">
            <w:pPr>
              <w:tabs>
                <w:tab w:val="left" w:pos="1701"/>
              </w:tabs>
              <w:rPr>
                <w:bCs/>
              </w:rPr>
            </w:pPr>
            <w:r w:rsidRPr="007C6EAA">
              <w:rPr>
                <w:b/>
                <w:sz w:val="22"/>
                <w:szCs w:val="22"/>
              </w:rPr>
              <w:t>Yrkestrafik och taxi (TU6)</w:t>
            </w:r>
            <w:r>
              <w:rPr>
                <w:b/>
              </w:rPr>
              <w:br/>
            </w:r>
          </w:p>
          <w:p w14:paraId="0B5437EC" w14:textId="0D71F261" w:rsidR="007C6EAA" w:rsidRPr="007C6EAA" w:rsidRDefault="007C6EAA" w:rsidP="002C39F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7C6EAA">
              <w:rPr>
                <w:bCs/>
                <w:sz w:val="22"/>
                <w:szCs w:val="22"/>
              </w:rPr>
              <w:t>Utskottet fortsatte beredningen av motioner.</w:t>
            </w:r>
          </w:p>
          <w:p w14:paraId="676C2D88" w14:textId="3C1BA062" w:rsidR="007C6EAA" w:rsidRPr="007C6EAA" w:rsidRDefault="007C6EAA" w:rsidP="002C39F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0AE4B19D" w14:textId="5304CCCA" w:rsidR="007C6EAA" w:rsidRPr="007C6EAA" w:rsidRDefault="007C6EAA" w:rsidP="002C39F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7C6EAA">
              <w:rPr>
                <w:bCs/>
                <w:sz w:val="22"/>
                <w:szCs w:val="22"/>
              </w:rPr>
              <w:t>Ärendet bordlades.</w:t>
            </w:r>
          </w:p>
          <w:p w14:paraId="751D2F1F" w14:textId="6CA4D7D8" w:rsidR="007C6EAA" w:rsidRDefault="007C6EAA" w:rsidP="002C39F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bookmarkStart w:id="0" w:name="_Hlk127446997"/>
            <w:r>
              <w:rPr>
                <w:b/>
                <w:sz w:val="22"/>
                <w:szCs w:val="22"/>
              </w:rPr>
              <w:br/>
              <w:t>Cykelfrågor (TU9)</w:t>
            </w:r>
            <w:r>
              <w:rPr>
                <w:b/>
                <w:sz w:val="22"/>
                <w:szCs w:val="22"/>
              </w:rPr>
              <w:br/>
            </w:r>
          </w:p>
          <w:p w14:paraId="7BA5BC82" w14:textId="77777777" w:rsidR="007C6EAA" w:rsidRPr="00DD5864" w:rsidRDefault="007C6EAA" w:rsidP="002C39F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D5864">
              <w:rPr>
                <w:bCs/>
                <w:sz w:val="22"/>
                <w:szCs w:val="22"/>
              </w:rPr>
              <w:t>Utskottet påbörjade beredningen av motioner.</w:t>
            </w:r>
          </w:p>
          <w:p w14:paraId="203DB7FF" w14:textId="77777777" w:rsidR="007C6EAA" w:rsidRPr="00DD5864" w:rsidRDefault="007C6EAA" w:rsidP="002C39F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AC87358" w14:textId="77777777" w:rsidR="007C6EAA" w:rsidRPr="00DD5864" w:rsidRDefault="007C6EAA" w:rsidP="002C39F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D5864">
              <w:rPr>
                <w:bCs/>
                <w:sz w:val="22"/>
                <w:szCs w:val="22"/>
              </w:rPr>
              <w:t>Ärendet bordlades.</w:t>
            </w:r>
          </w:p>
          <w:bookmarkEnd w:id="0"/>
          <w:p w14:paraId="76FE02A2" w14:textId="2002E936" w:rsidR="007C6EAA" w:rsidRPr="007C6EAA" w:rsidRDefault="007C6EAA" w:rsidP="002C39F3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7C6EAA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Övriga frågor</w:t>
            </w:r>
          </w:p>
          <w:p w14:paraId="11F9B41D" w14:textId="2AB5158A" w:rsidR="007C6EAA" w:rsidRDefault="007C6EAA" w:rsidP="002C39F3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00082468" w14:textId="2D6F71E6" w:rsidR="003342B7" w:rsidRPr="003342B7" w:rsidRDefault="00FA051B" w:rsidP="002C39F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Anmäles till protokollet att f</w:t>
            </w:r>
            <w:r w:rsidR="003342B7" w:rsidRPr="003342B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öreträdare för utskottet besökte Riksrevisionen den 21 februari 2023.</w:t>
            </w:r>
          </w:p>
          <w:p w14:paraId="27A0509A" w14:textId="77777777" w:rsidR="007C6EAA" w:rsidRDefault="007C6EAA" w:rsidP="002C39F3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09B7F0DF" w14:textId="7DF7D481" w:rsidR="007C6EAA" w:rsidRPr="006C1CF6" w:rsidRDefault="007C6EAA" w:rsidP="002C39F3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6C1CF6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Nästa sammanträde </w:t>
            </w:r>
          </w:p>
          <w:p w14:paraId="50BAD61E" w14:textId="77777777" w:rsidR="003342B7" w:rsidRPr="006C1CF6" w:rsidRDefault="003342B7" w:rsidP="002C39F3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54203E5A" w14:textId="41B26C36" w:rsidR="007C6EAA" w:rsidRDefault="007C6EAA" w:rsidP="002C39F3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Utskottet beslutade att nästa sammanträde ska äga rum t</w:t>
            </w:r>
            <w:r>
              <w:rPr>
                <w:sz w:val="22"/>
                <w:szCs w:val="22"/>
              </w:rPr>
              <w:t>is</w:t>
            </w:r>
            <w:r w:rsidRPr="006C1CF6">
              <w:rPr>
                <w:sz w:val="22"/>
                <w:szCs w:val="22"/>
              </w:rPr>
              <w:t xml:space="preserve">dagen den </w:t>
            </w:r>
            <w:r>
              <w:rPr>
                <w:sz w:val="22"/>
                <w:szCs w:val="22"/>
              </w:rPr>
              <w:t>14</w:t>
            </w:r>
            <w:r w:rsidRPr="006C1CF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mars</w:t>
            </w:r>
            <w:r w:rsidRPr="006C1CF6">
              <w:rPr>
                <w:sz w:val="22"/>
                <w:szCs w:val="22"/>
              </w:rPr>
              <w:t xml:space="preserve"> 2023 kl. 1</w:t>
            </w:r>
            <w:r w:rsidR="00FA051B">
              <w:rPr>
                <w:sz w:val="22"/>
                <w:szCs w:val="22"/>
              </w:rPr>
              <w:t>1</w:t>
            </w:r>
            <w:r w:rsidRPr="006C1CF6">
              <w:rPr>
                <w:sz w:val="22"/>
                <w:szCs w:val="22"/>
              </w:rPr>
              <w:t>.00.</w:t>
            </w:r>
          </w:p>
          <w:p w14:paraId="7404EF1D" w14:textId="77777777" w:rsidR="007C6EAA" w:rsidRDefault="007C6EAA" w:rsidP="002C39F3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7C56255D" w14:textId="77777777" w:rsidR="007C6EAA" w:rsidRDefault="007C6EAA" w:rsidP="002C39F3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0FE46E7A" w14:textId="77777777" w:rsidR="007C6EAA" w:rsidRDefault="007C6EAA" w:rsidP="002C39F3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496F0461" w14:textId="77777777" w:rsidR="007C6EAA" w:rsidRPr="006C1CF6" w:rsidRDefault="007C6EAA" w:rsidP="002C39F3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4307D0B5" w14:textId="77777777" w:rsidR="007C6EAA" w:rsidRPr="006C1CF6" w:rsidRDefault="007C6EAA" w:rsidP="002C39F3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 xml:space="preserve">Vi protokollet </w:t>
            </w:r>
          </w:p>
          <w:p w14:paraId="1DDE96EF" w14:textId="77777777" w:rsidR="007C6EAA" w:rsidRPr="006C1CF6" w:rsidRDefault="007C6EAA" w:rsidP="002C39F3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7F5106DE" w14:textId="2BEF2871" w:rsidR="007C6EAA" w:rsidRPr="006C1CF6" w:rsidRDefault="007C6EAA" w:rsidP="002C39F3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62816DC1" w14:textId="164689B4" w:rsidR="007C6EAA" w:rsidRPr="006C1CF6" w:rsidRDefault="007C6EAA" w:rsidP="002C39F3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  <w:r w:rsidRPr="006C1CF6">
              <w:rPr>
                <w:rFonts w:ascii="Times New Roman" w:hAnsi="Times New Roman" w:cs="Times New Roman"/>
                <w:snapToGrid w:val="0"/>
                <w:szCs w:val="22"/>
              </w:rPr>
              <w:t xml:space="preserve">Justeras den </w:t>
            </w:r>
            <w:r>
              <w:rPr>
                <w:rFonts w:ascii="Times New Roman" w:hAnsi="Times New Roman" w:cs="Times New Roman"/>
                <w:snapToGrid w:val="0"/>
                <w:szCs w:val="22"/>
              </w:rPr>
              <w:t xml:space="preserve">14 mars </w:t>
            </w:r>
            <w:r w:rsidRPr="006C1CF6">
              <w:rPr>
                <w:rFonts w:ascii="Times New Roman" w:hAnsi="Times New Roman" w:cs="Times New Roman"/>
                <w:snapToGrid w:val="0"/>
                <w:szCs w:val="22"/>
              </w:rPr>
              <w:t>2023.</w:t>
            </w:r>
          </w:p>
          <w:p w14:paraId="1A5C6FBD" w14:textId="77777777" w:rsidR="007C6EAA" w:rsidRPr="006C1CF6" w:rsidRDefault="007C6EAA" w:rsidP="002C39F3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67376B57" w14:textId="77777777" w:rsidR="007C6EAA" w:rsidRPr="006C1CF6" w:rsidRDefault="007C6EAA" w:rsidP="002C39F3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541DE5F6" w14:textId="77777777" w:rsidR="007C6EAA" w:rsidRPr="006C1CF6" w:rsidRDefault="007C6EAA" w:rsidP="002C39F3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1A0BE3CA" w14:textId="77777777" w:rsidR="007C6EAA" w:rsidRPr="006C1CF6" w:rsidRDefault="007C6EAA" w:rsidP="002C39F3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552E728E" w14:textId="77777777" w:rsidR="007C6EAA" w:rsidRPr="006C1CF6" w:rsidRDefault="007C6EAA" w:rsidP="002C39F3">
            <w:pPr>
              <w:pStyle w:val="Oformateradtext"/>
              <w:rPr>
                <w:rFonts w:ascii="Times New Roman" w:hAnsi="Times New Roman" w:cs="Times New Roman"/>
                <w:b/>
                <w:bCs/>
                <w:snapToGrid w:val="0"/>
                <w:szCs w:val="22"/>
              </w:rPr>
            </w:pPr>
            <w:r w:rsidRPr="006C1CF6">
              <w:rPr>
                <w:rFonts w:ascii="Times New Roman" w:hAnsi="Times New Roman" w:cs="Times New Roman"/>
                <w:snapToGrid w:val="0"/>
                <w:szCs w:val="22"/>
              </w:rPr>
              <w:t>Ulrika Heie</w:t>
            </w:r>
          </w:p>
        </w:tc>
      </w:tr>
      <w:tr w:rsidR="007C6EAA" w:rsidRPr="006C1CF6" w14:paraId="52604E76" w14:textId="77777777" w:rsidTr="002C39F3">
        <w:tc>
          <w:tcPr>
            <w:tcW w:w="567" w:type="dxa"/>
          </w:tcPr>
          <w:p w14:paraId="42EAB0AC" w14:textId="77777777" w:rsidR="007C6EAA" w:rsidRPr="006C1CF6" w:rsidRDefault="007C6EAA" w:rsidP="002C3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40889246" w14:textId="77777777" w:rsidR="007C6EAA" w:rsidRPr="006C1CF6" w:rsidRDefault="007C6EAA" w:rsidP="002C39F3">
            <w:pPr>
              <w:pStyle w:val="Oformateradtext"/>
              <w:rPr>
                <w:b/>
                <w:snapToGrid w:val="0"/>
                <w:szCs w:val="22"/>
              </w:rPr>
            </w:pPr>
          </w:p>
        </w:tc>
      </w:tr>
      <w:tr w:rsidR="007C6EAA" w:rsidRPr="006C1CF6" w14:paraId="6A19670D" w14:textId="77777777" w:rsidTr="002C39F3">
        <w:tc>
          <w:tcPr>
            <w:tcW w:w="567" w:type="dxa"/>
          </w:tcPr>
          <w:p w14:paraId="53AEE633" w14:textId="77777777" w:rsidR="007C6EAA" w:rsidRPr="006C1CF6" w:rsidRDefault="007C6EAA" w:rsidP="002C3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77C20A7D" w14:textId="77777777" w:rsidR="007C6EAA" w:rsidRPr="006C1CF6" w:rsidRDefault="007C6EAA" w:rsidP="002C39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6B93517C" w14:textId="77777777" w:rsidR="007C6EAA" w:rsidRPr="006C1CF6" w:rsidRDefault="007C6EAA" w:rsidP="007C6EAA">
      <w:pPr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1597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7C6EAA" w:rsidRPr="006C1CF6" w14:paraId="3F8A9305" w14:textId="77777777" w:rsidTr="002C39F3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9F43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TRAFIKUTSKOTTET</w:t>
            </w:r>
          </w:p>
        </w:tc>
        <w:tc>
          <w:tcPr>
            <w:tcW w:w="284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0B9B1B" w14:textId="21961000" w:rsidR="007C6EAA" w:rsidRPr="006C1CF6" w:rsidRDefault="008357F0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2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A379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Bilaga 1 till protokoll</w:t>
            </w:r>
            <w:r w:rsidRPr="006C1CF6">
              <w:rPr>
                <w:sz w:val="22"/>
                <w:szCs w:val="22"/>
              </w:rPr>
              <w:t xml:space="preserve"> </w:t>
            </w:r>
          </w:p>
          <w:p w14:paraId="5E42B0EE" w14:textId="78C40DCB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2022/23:1</w:t>
            </w:r>
            <w:r>
              <w:rPr>
                <w:b/>
                <w:sz w:val="22"/>
                <w:szCs w:val="22"/>
              </w:rPr>
              <w:t>8</w:t>
            </w:r>
          </w:p>
        </w:tc>
      </w:tr>
      <w:tr w:rsidR="007C6EAA" w:rsidRPr="006C1CF6" w14:paraId="3C7C28B6" w14:textId="77777777" w:rsidTr="002C39F3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70A9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9F4D80" w14:textId="76C207EB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 xml:space="preserve">§ </w:t>
            </w:r>
            <w:r>
              <w:rPr>
                <w:sz w:val="22"/>
                <w:szCs w:val="22"/>
              </w:rPr>
              <w:t>1</w:t>
            </w:r>
            <w:r w:rsidR="00FF0D6D">
              <w:rPr>
                <w:sz w:val="22"/>
                <w:szCs w:val="22"/>
              </w:rPr>
              <w:t xml:space="preserve"> - 2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D1C3C" w14:textId="276D0066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FF0D6D">
              <w:rPr>
                <w:sz w:val="22"/>
                <w:szCs w:val="22"/>
              </w:rPr>
              <w:t xml:space="preserve">3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29DA" w14:textId="692E333C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  <w:r w:rsidR="00FA051B">
              <w:rPr>
                <w:sz w:val="22"/>
                <w:szCs w:val="22"/>
              </w:rPr>
              <w:t xml:space="preserve"> - 6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540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692F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0D71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3A2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7C6EAA" w:rsidRPr="006C1CF6" w14:paraId="5EDDF52C" w14:textId="77777777" w:rsidTr="002C39F3">
        <w:trPr>
          <w:trHeight w:val="467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32A49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E72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FD8A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317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3822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1F8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C7B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1C39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91A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BCE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95A4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8713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D142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7A80F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867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7C6EAA" w:rsidRPr="006C1CF6" w14:paraId="6C44A739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386AF" w14:textId="77777777" w:rsidR="007C6EAA" w:rsidRPr="006C1CF6" w:rsidRDefault="007C6EAA" w:rsidP="002C39F3">
            <w:pPr>
              <w:rPr>
                <w:i/>
                <w:iCs/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</w:rPr>
              <w:t xml:space="preserve">Ulrika Heie (C) </w:t>
            </w:r>
            <w:r w:rsidRPr="006C1CF6">
              <w:rPr>
                <w:i/>
                <w:iCs/>
                <w:sz w:val="22"/>
                <w:szCs w:val="22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2980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189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B579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CA27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4C55" w14:textId="345139C5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7383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3651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9695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D7F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28D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E1D8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F477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166DE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716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3EB9535C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21C2" w14:textId="77777777" w:rsidR="007C6EAA" w:rsidRPr="006C1CF6" w:rsidRDefault="007C6EAA" w:rsidP="002C39F3">
            <w:pPr>
              <w:rPr>
                <w:i/>
                <w:iCs/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Thomas Morell (SD) </w:t>
            </w:r>
            <w:r w:rsidRPr="006C1CF6">
              <w:rPr>
                <w:i/>
                <w:iCs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6C1CF6">
              <w:rPr>
                <w:i/>
                <w:iCs/>
                <w:sz w:val="22"/>
                <w:szCs w:val="22"/>
                <w:lang w:val="en-US"/>
              </w:rPr>
              <w:t>ordf</w:t>
            </w:r>
            <w:proofErr w:type="spellEnd"/>
            <w:r w:rsidRPr="006C1CF6">
              <w:rPr>
                <w:i/>
                <w:iCs/>
                <w:sz w:val="22"/>
                <w:szCs w:val="22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C04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60F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3DE8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D22C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D2E66" w14:textId="7B2E2513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D8A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9FB4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AC1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E4F5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6687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749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1BD6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7B493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C36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795EA3E9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FC90F" w14:textId="77777777" w:rsidR="007C6EAA" w:rsidRPr="006C1CF6" w:rsidRDefault="007C6EAA" w:rsidP="002C39F3">
            <w:pPr>
              <w:rPr>
                <w:color w:val="000000"/>
                <w:sz w:val="22"/>
                <w:szCs w:val="22"/>
                <w:lang w:val="en-US"/>
              </w:rPr>
            </w:pPr>
            <w:r w:rsidRPr="006C1CF6">
              <w:rPr>
                <w:color w:val="000000"/>
                <w:sz w:val="22"/>
                <w:szCs w:val="22"/>
                <w:lang w:val="en-US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1401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 w:rsidRPr="006C1CF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4343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83A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BEE7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93A87" w14:textId="2C9214A1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367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162E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AF79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B83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F7F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48C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947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29BF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9E8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C6EAA" w:rsidRPr="006C1CF6" w14:paraId="2451095A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314CF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22A1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C2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1537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2DD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B048C" w14:textId="2071107B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4E7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22B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EA21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C7E9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0DF2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D26B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34F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B4A71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63B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1674F1A1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844E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0908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965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52E6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29C2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D89D7" w14:textId="328E842A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D8B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DED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CF6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C6E3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800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77A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D7A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0FD11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6D6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12C5330D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5EF1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18E5" w14:textId="23C694F3" w:rsidR="007C6EAA" w:rsidRPr="006C1CF6" w:rsidRDefault="00790E9B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8DEC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2F4" w14:textId="292F2550" w:rsidR="007C6EAA" w:rsidRPr="006C1CF6" w:rsidRDefault="00FF0D6D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6226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20F34" w14:textId="381902D5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EC3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B1DB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0EB3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CC47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21F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9687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2FD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CA404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5A6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2C7BE094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43E49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31B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FFF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63E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F6A5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41C8" w14:textId="36F03473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B55A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6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264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68B2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02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826B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2904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24C98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326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39D524C4" w14:textId="77777777" w:rsidTr="002C39F3">
        <w:trPr>
          <w:trHeight w:val="276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35FF7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442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23B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64F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5719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40B0B" w14:textId="0AECBBE0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886A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9BF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258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17AF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653A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214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AB6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75B65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B6E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48B60277" w14:textId="77777777" w:rsidTr="002C39F3">
        <w:trPr>
          <w:trHeight w:val="138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482C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D991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469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FF7A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F2C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D3F24" w14:textId="2A9756E1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C1E2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4C8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9FED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D30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7C4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9DF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7944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3F54E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2E1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3A45D31E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9633B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734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4128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E93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957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79DB" w14:textId="6A0A5CCF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AF2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814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7476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C58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607B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B7E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1DA8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8931D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621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6279DDBF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104E9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61E6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6BB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6804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2F7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8B87" w14:textId="1BB514F6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E5C5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169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2025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088C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93C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2B9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E6D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5584E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4D5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51A9E1C5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CD6FA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38EB" w14:textId="39DEC6FF" w:rsidR="007C6EAA" w:rsidRPr="006C1CF6" w:rsidRDefault="00D5220B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723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FEC6" w14:textId="10B7479B" w:rsidR="007C6EAA" w:rsidRPr="006C1CF6" w:rsidRDefault="00FF0D6D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3A94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D1BA" w14:textId="2364B898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B5D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1012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EFC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A0D6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B77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F6F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C385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9614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CEA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2CBF42CB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7265E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Linda W Snecker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7E24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FA61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947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6A59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B40B" w14:textId="621D9186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9FA5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4B39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B851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DB9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CD1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720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7567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AD8CE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E95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246B58C1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22D74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8E7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41E1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3D889" w14:textId="0A218C8C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6DAB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2256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C8B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0EB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599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7E60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4AC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4D0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2B69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A310E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20A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6A7C1940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897AA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F2D6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75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779C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6A96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E52A7" w14:textId="63CD9D6F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8FE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9CC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8FC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E82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8D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7F9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DD81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D87C5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060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2DD5A852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19CDE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Daniel Helldén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BCAB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8EB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B0FB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C8A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F6FDB" w14:textId="5CD14840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FF7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9EE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636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466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D14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C9F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0F60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4B04F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62A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633603E5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7160C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5B66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8AE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5631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73DA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F067" w14:textId="09F37B63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9D3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76CA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FE71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0F51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7FCE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F99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C0CB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11791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42D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6407DDC9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05C5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F13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B7CC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BCE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D0C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2AD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C6DA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565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64C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AE9B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0B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144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31FC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74CD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BB3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7C6EAA" w:rsidRPr="006C1CF6" w14:paraId="3FC2F66B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464ED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0AA12" w14:textId="675A79CE" w:rsidR="007C6EAA" w:rsidRPr="006C1CF6" w:rsidRDefault="00790E9B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437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03CA" w14:textId="3510E4AF" w:rsidR="007C6EAA" w:rsidRPr="006C1CF6" w:rsidRDefault="00FF0D6D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4FF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CDE3" w14:textId="3CC5C3C0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B7F2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83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6BD1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4BB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5B7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8BAD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EFC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6F49C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691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5EB7F00A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36F8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Adrian Magnusson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A89A" w14:textId="37D61E13" w:rsidR="007C6EAA" w:rsidRPr="006C1CF6" w:rsidRDefault="00455DAE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F3F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1F4CB" w14:textId="6421DA4D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FF7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D4B6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79B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476B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C03E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AD8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4E4F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DE5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B389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2717A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515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4E6EB080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A39F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EB7E" w14:textId="100D8BE1" w:rsidR="007C6EAA" w:rsidRPr="006C1CF6" w:rsidRDefault="00FF0D6D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2DB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AC9BA" w14:textId="01C095D1" w:rsidR="007C6EAA" w:rsidRPr="006C1CF6" w:rsidRDefault="00FF0D6D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D55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A2C3F" w14:textId="4C06D27C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024D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D9B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705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519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9FC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E57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CA9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9C0F7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52A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4298E093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04A2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5E1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9A4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6E8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9073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9E35" w14:textId="0CF1D4EC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D121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B2CE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791F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83D2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DC08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D4F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993A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1F63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443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06A0F713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C4522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Rashid Farivar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27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E0F0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2FC2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0F72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684D6" w14:textId="34821403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2CE4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026A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8D1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A2D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33D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2D25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C2A8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28252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43A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53D918D4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371E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Denis Begic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661F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72C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46C8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30CD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F8F1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1EF3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630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EB64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473E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324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198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FEF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807EE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45F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0DFF7359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A5FC5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Johanna Hornberger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8F1D8" w14:textId="11EE3E4D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A6D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E0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716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A4B9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C60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0443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5FE1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D25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EEB2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528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E542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5EEB6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D3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53B78DFD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CFB0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48D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1E0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549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722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5D0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B5A2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E0D8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A47A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369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35A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EA8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268D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CC3A3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7E5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34ACEDCD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F1553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 xml:space="preserve">Björn </w:t>
            </w:r>
            <w:proofErr w:type="spellStart"/>
            <w:r w:rsidRPr="006C1CF6">
              <w:rPr>
                <w:sz w:val="22"/>
                <w:szCs w:val="22"/>
              </w:rPr>
              <w:t>Tidland</w:t>
            </w:r>
            <w:proofErr w:type="spellEnd"/>
            <w:r w:rsidRPr="006C1CF6">
              <w:rPr>
                <w:sz w:val="22"/>
                <w:szCs w:val="22"/>
              </w:rPr>
              <w:t xml:space="preserve"> (D)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1F90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6BC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DE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8B85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216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0061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D89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258F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F1B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BCF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A290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BED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DD0FC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1EA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69621FB9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9D39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Joakim Järrebring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860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5B3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2E0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31A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F2BA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A60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FED6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43FB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E515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217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CE4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EB5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6EF38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14B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71CB8105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FB95" w14:textId="77777777" w:rsidR="007C6EAA" w:rsidRPr="006C1CF6" w:rsidRDefault="007C6EAA" w:rsidP="002C39F3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B7B3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3B39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9F4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4C84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2E7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942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61DC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FAD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CFA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8FA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0178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D86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D3C84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E06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C6EAA" w:rsidRPr="006C1CF6" w14:paraId="129610BF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8019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0C7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BCE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5B05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68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F44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B4C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5716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D8BF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3D2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C8EC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511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6106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AF483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F37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68315006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342C" w14:textId="77777777" w:rsidR="007C6EAA" w:rsidRPr="006C1CF6" w:rsidRDefault="007C6EAA" w:rsidP="002C39F3">
            <w:pPr>
              <w:tabs>
                <w:tab w:val="left" w:pos="328"/>
              </w:tabs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74C1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EA22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EF0C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065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BE6F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9638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45C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84C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2F44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218C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DE4C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BFF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877BD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AC6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27F3704C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7D736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Anders Ådahl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81512" w14:textId="14FFC488" w:rsidR="007C6EAA" w:rsidRPr="006C1CF6" w:rsidRDefault="00790E9B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D474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5472A" w14:textId="54401E3C" w:rsidR="007C6EAA" w:rsidRPr="006C1CF6" w:rsidRDefault="00FF0D6D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7E93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4CA7" w14:textId="7D468C5B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B779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A16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BFC2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58CC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5BC7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C719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269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C9570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D3B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365FAD9F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D279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lastRenderedPageBreak/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550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FA8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EEDD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91B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262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770D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F88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FA8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302A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ADC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23C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A893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9FD91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A28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60102A7C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766B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Katarina </w:t>
            </w:r>
            <w:proofErr w:type="spellStart"/>
            <w:proofErr w:type="gramStart"/>
            <w:r w:rsidRPr="006C1CF6">
              <w:rPr>
                <w:sz w:val="22"/>
                <w:szCs w:val="22"/>
                <w:lang w:val="en-US"/>
              </w:rPr>
              <w:t>Luhr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 (</w:t>
            </w:r>
            <w:proofErr w:type="gramEnd"/>
            <w:r w:rsidRPr="006C1CF6">
              <w:rPr>
                <w:sz w:val="22"/>
                <w:szCs w:val="22"/>
                <w:lang w:val="en-US"/>
              </w:rPr>
              <w:t>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FAF8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956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680D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870B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35C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2BE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D6A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D76F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F72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94D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D38D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9A5C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09CD2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802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5C9983D6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AF3C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188F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0EC8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E239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78AE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B3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B0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0B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CBA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E90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BAAC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902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0B6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3E4E5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B32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505F69BE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39551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Sara-Lena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Bjälkö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FF7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7D8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834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0F7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057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CF9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94C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487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FE7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E16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410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7E4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2D7AF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89E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105EF8CB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888A5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Rasmus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Giertz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0DF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87A0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F281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69F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4B3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892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F310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B84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860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E5F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4987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8DAD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0FBE3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739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3DA27DA3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392C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Isabelle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Mixter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D140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BEC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FCF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A32D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CBC5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40D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DC1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0EE0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7E7D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166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3BD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6E3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26F5E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0C3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409F8A21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A02C" w14:textId="3D562C78" w:rsidR="007C6EAA" w:rsidRPr="006C1CF6" w:rsidRDefault="00790E9B" w:rsidP="002C39F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Anders Karlsson </w:t>
            </w:r>
            <w:r w:rsidR="007C6EAA" w:rsidRPr="006C1CF6">
              <w:rPr>
                <w:sz w:val="22"/>
                <w:szCs w:val="22"/>
                <w:lang w:val="en-US"/>
              </w:rPr>
              <w:t>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762D" w14:textId="2DF4D27C" w:rsidR="007C6EAA" w:rsidRPr="006C1CF6" w:rsidRDefault="00790E9B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D0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530E3" w14:textId="61103DDE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51E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FD1C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078D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9BCD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001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346B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2C4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8906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8E63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7465D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696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3278C38A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2FB8A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Dan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Hovskär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8B80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87E5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2D5D9" w14:textId="17ED6AA9" w:rsidR="007C6EAA" w:rsidRPr="006C1CF6" w:rsidRDefault="007B5AEE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2B94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BA626" w14:textId="16837406" w:rsidR="007C6EAA" w:rsidRPr="006C1CF6" w:rsidRDefault="00EC16A9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1DE3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6B8B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BC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D803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B2E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B900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22C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8D274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B5D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759A3BF8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6078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proofErr w:type="spellStart"/>
            <w:r w:rsidRPr="006C1CF6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BC58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93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E28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DA5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7F7A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4A1A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514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D8AF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985C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8E1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0D2A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649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7370D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BC8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3C1E34E4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95A0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7F0C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80A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013E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9711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390B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27EE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9BB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AAF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F71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BDEB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A0A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C02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D5421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014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2AD049D8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FE897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Jakob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Olofsgård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AD9E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7105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9EE9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A1D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FC9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EC82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9E6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73A5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58A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96E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B6FF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409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52470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FE1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165616F0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CDC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Mårtensen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3122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C078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C4E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198F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A9B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9340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E085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185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8E16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D73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BB4D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6D5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E2B8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A4D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608A8F3B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AC3A2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Marléne Lund Kopparklint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024DF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3652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DFA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0181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9A91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873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2B7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4EED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C84A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ACC5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F252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18F2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8CBAC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63A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22651814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5AACB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Nadja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Awad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F7D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2325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629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C6F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D2EAC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408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0574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3CD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D985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B1CE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79B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A83B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8B4D88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3CA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90E9B" w:rsidRPr="006C1CF6" w14:paraId="3A29B588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EFED8" w14:textId="7382B204" w:rsidR="00790E9B" w:rsidRPr="00790E9B" w:rsidRDefault="00790E9B" w:rsidP="002C39F3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790E9B">
              <w:rPr>
                <w:b/>
                <w:bCs/>
                <w:i/>
                <w:iCs/>
                <w:sz w:val="22"/>
                <w:szCs w:val="22"/>
                <w:lang w:val="en-US"/>
              </w:rPr>
              <w:t>EXTRA SUPPLEANT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36A27" w14:textId="77777777" w:rsidR="00790E9B" w:rsidRPr="006C1CF6" w:rsidRDefault="00790E9B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3128" w14:textId="77777777" w:rsidR="00790E9B" w:rsidRPr="006C1CF6" w:rsidRDefault="00790E9B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6C750" w14:textId="77777777" w:rsidR="00790E9B" w:rsidRPr="006C1CF6" w:rsidRDefault="00790E9B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9249A" w14:textId="77777777" w:rsidR="00790E9B" w:rsidRPr="006C1CF6" w:rsidRDefault="00790E9B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DE7EF" w14:textId="77777777" w:rsidR="00790E9B" w:rsidRPr="006C1CF6" w:rsidRDefault="00790E9B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79A4E" w14:textId="77777777" w:rsidR="00790E9B" w:rsidRPr="006C1CF6" w:rsidRDefault="00790E9B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7A46A" w14:textId="77777777" w:rsidR="00790E9B" w:rsidRPr="006C1CF6" w:rsidRDefault="00790E9B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3692" w14:textId="77777777" w:rsidR="00790E9B" w:rsidRPr="006C1CF6" w:rsidRDefault="00790E9B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9647D" w14:textId="77777777" w:rsidR="00790E9B" w:rsidRPr="006C1CF6" w:rsidRDefault="00790E9B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10D5D" w14:textId="77777777" w:rsidR="00790E9B" w:rsidRPr="006C1CF6" w:rsidRDefault="00790E9B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8FA9" w14:textId="77777777" w:rsidR="00790E9B" w:rsidRPr="006C1CF6" w:rsidRDefault="00790E9B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62F4B" w14:textId="77777777" w:rsidR="00790E9B" w:rsidRPr="006C1CF6" w:rsidRDefault="00790E9B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21357A" w14:textId="77777777" w:rsidR="00790E9B" w:rsidRPr="006C1CF6" w:rsidRDefault="00790E9B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4C02" w14:textId="77777777" w:rsidR="00790E9B" w:rsidRPr="006C1CF6" w:rsidRDefault="00790E9B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047EF3E9" w14:textId="77777777" w:rsidTr="002C39F3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96918" w14:textId="77777777" w:rsidR="007C6EAA" w:rsidRPr="006C1CF6" w:rsidRDefault="007C6EAA" w:rsidP="002C39F3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Ulf Holm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8F8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887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DCD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463B2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8EF6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65167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DB4C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563D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51AE1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16D5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9D53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EDFA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3A71C0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BC19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C6EAA" w:rsidRPr="006C1CF6" w14:paraId="4B3F78C7" w14:textId="77777777" w:rsidTr="002C39F3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5FE98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N = Närvarande</w:t>
            </w:r>
          </w:p>
          <w:p w14:paraId="1B8F404E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2BCC3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 = Ledamöter som deltagit i handläggningen</w:t>
            </w:r>
          </w:p>
          <w:p w14:paraId="3B30692B" w14:textId="77777777" w:rsidR="007C6EAA" w:rsidRPr="006C1CF6" w:rsidRDefault="007C6EAA" w:rsidP="002C39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5D09422F" w14:textId="77777777" w:rsidR="007C6EAA" w:rsidRPr="006C1CF6" w:rsidRDefault="007C6EAA" w:rsidP="007C6EAA">
      <w:pPr>
        <w:rPr>
          <w:sz w:val="22"/>
          <w:szCs w:val="22"/>
        </w:rPr>
      </w:pPr>
    </w:p>
    <w:p w14:paraId="473CE163" w14:textId="77777777" w:rsidR="007C6EAA" w:rsidRPr="006C1CF6" w:rsidRDefault="007C6EAA" w:rsidP="007C6EAA">
      <w:pPr>
        <w:rPr>
          <w:sz w:val="22"/>
          <w:szCs w:val="22"/>
        </w:rPr>
      </w:pPr>
    </w:p>
    <w:p w14:paraId="059F646A" w14:textId="77777777" w:rsidR="007C6EAA" w:rsidRPr="006C1CF6" w:rsidRDefault="007C6EAA" w:rsidP="007C6EAA">
      <w:pPr>
        <w:tabs>
          <w:tab w:val="left" w:pos="1701"/>
        </w:tabs>
        <w:rPr>
          <w:sz w:val="22"/>
          <w:szCs w:val="22"/>
        </w:rPr>
      </w:pPr>
    </w:p>
    <w:p w14:paraId="4EDBFAFE" w14:textId="77777777" w:rsidR="007C6EAA" w:rsidRPr="006C1CF6" w:rsidRDefault="007C6EAA" w:rsidP="007C6EAA">
      <w:pPr>
        <w:rPr>
          <w:sz w:val="22"/>
          <w:szCs w:val="22"/>
        </w:rPr>
      </w:pPr>
    </w:p>
    <w:p w14:paraId="6838BCDC" w14:textId="77777777" w:rsidR="007C6EAA" w:rsidRPr="006C1CF6" w:rsidRDefault="007C6EAA" w:rsidP="007C6EAA">
      <w:pPr>
        <w:rPr>
          <w:sz w:val="22"/>
          <w:szCs w:val="22"/>
        </w:rPr>
      </w:pPr>
    </w:p>
    <w:p w14:paraId="63B234E9" w14:textId="77777777" w:rsidR="007C6EAA" w:rsidRPr="00A37376" w:rsidRDefault="007C6EAA" w:rsidP="007C6EAA"/>
    <w:p w14:paraId="3647C15D" w14:textId="77777777" w:rsidR="00A37376" w:rsidRPr="00A37376" w:rsidRDefault="00A37376" w:rsidP="006D3AF9"/>
    <w:sectPr w:rsidR="00A37376" w:rsidRPr="00A37376">
      <w:pgSz w:w="11906" w:h="16838" w:code="9"/>
      <w:pgMar w:top="119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E2094"/>
    <w:multiLevelType w:val="hybridMultilevel"/>
    <w:tmpl w:val="B0B6BFDE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2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EAA"/>
    <w:rsid w:val="00022D4F"/>
    <w:rsid w:val="0006043F"/>
    <w:rsid w:val="00072835"/>
    <w:rsid w:val="00094A50"/>
    <w:rsid w:val="0028015F"/>
    <w:rsid w:val="00280BC7"/>
    <w:rsid w:val="002B1BEF"/>
    <w:rsid w:val="002B7046"/>
    <w:rsid w:val="003342B7"/>
    <w:rsid w:val="00386CC5"/>
    <w:rsid w:val="00455DAE"/>
    <w:rsid w:val="005315D0"/>
    <w:rsid w:val="00585C22"/>
    <w:rsid w:val="006D3AF9"/>
    <w:rsid w:val="00712851"/>
    <w:rsid w:val="007149F6"/>
    <w:rsid w:val="00790E9B"/>
    <w:rsid w:val="007B5AEE"/>
    <w:rsid w:val="007B6A85"/>
    <w:rsid w:val="007C6EAA"/>
    <w:rsid w:val="008357F0"/>
    <w:rsid w:val="00874A67"/>
    <w:rsid w:val="008D3BE8"/>
    <w:rsid w:val="008F5C48"/>
    <w:rsid w:val="00925EF5"/>
    <w:rsid w:val="00980BA4"/>
    <w:rsid w:val="009855B9"/>
    <w:rsid w:val="00A37376"/>
    <w:rsid w:val="00B026D0"/>
    <w:rsid w:val="00C373B8"/>
    <w:rsid w:val="00D5220B"/>
    <w:rsid w:val="00D66118"/>
    <w:rsid w:val="00D8468E"/>
    <w:rsid w:val="00DE3D8E"/>
    <w:rsid w:val="00EC16A9"/>
    <w:rsid w:val="00F063C4"/>
    <w:rsid w:val="00F66E5F"/>
    <w:rsid w:val="00FA051B"/>
    <w:rsid w:val="00FF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811E"/>
  <w15:chartTrackingRefBased/>
  <w15:docId w15:val="{4CA7362E-E95D-4E77-A775-75FAC9EC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EA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7C6EA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C6EAA"/>
    <w:rPr>
      <w:rFonts w:ascii="Calibri" w:hAnsi="Calibri"/>
      <w:szCs w:val="21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060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88</TotalTime>
  <Pages>3</Pages>
  <Words>510</Words>
  <Characters>2518</Characters>
  <Application>Microsoft Office Word</Application>
  <DocSecurity>0</DocSecurity>
  <Lines>1259</Lines>
  <Paragraphs>252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Tolleman</dc:creator>
  <cp:keywords/>
  <dc:description/>
  <cp:lastModifiedBy>Josefine Tolleman</cp:lastModifiedBy>
  <cp:revision>11</cp:revision>
  <dcterms:created xsi:type="dcterms:W3CDTF">2023-03-08T10:06:00Z</dcterms:created>
  <dcterms:modified xsi:type="dcterms:W3CDTF">2023-03-21T10:38:00Z</dcterms:modified>
</cp:coreProperties>
</file>