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1A7B2E2C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E80754">
              <w:rPr>
                <w:b/>
                <w:lang w:eastAsia="en-US"/>
              </w:rPr>
              <w:t>1</w:t>
            </w:r>
            <w:r w:rsidR="007753D5">
              <w:rPr>
                <w:b/>
                <w:lang w:eastAsia="en-US"/>
              </w:rPr>
              <w:t>/2</w:t>
            </w:r>
            <w:r w:rsidR="00E80754">
              <w:rPr>
                <w:b/>
                <w:lang w:eastAsia="en-US"/>
              </w:rPr>
              <w:t>2</w:t>
            </w:r>
            <w:r w:rsidRPr="00DF4413">
              <w:rPr>
                <w:b/>
                <w:lang w:eastAsia="en-US"/>
              </w:rPr>
              <w:t>:</w:t>
            </w:r>
            <w:r w:rsidR="00A77C1D">
              <w:rPr>
                <w:b/>
                <w:lang w:eastAsia="en-US"/>
              </w:rPr>
              <w:t>50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58FE5A13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C95A47">
              <w:rPr>
                <w:lang w:eastAsia="en-US"/>
              </w:rPr>
              <w:t>2</w:t>
            </w:r>
            <w:r w:rsidR="00EC4F93">
              <w:rPr>
                <w:lang w:eastAsia="en-US"/>
              </w:rPr>
              <w:t>-</w:t>
            </w:r>
            <w:r w:rsidR="00C95A47">
              <w:rPr>
                <w:lang w:eastAsia="en-US"/>
              </w:rPr>
              <w:t>0</w:t>
            </w:r>
            <w:r w:rsidR="001E3D34">
              <w:rPr>
                <w:lang w:eastAsia="en-US"/>
              </w:rPr>
              <w:t>6</w:t>
            </w:r>
            <w:r w:rsidR="00437EDA">
              <w:rPr>
                <w:lang w:eastAsia="en-US"/>
              </w:rPr>
              <w:t>-</w:t>
            </w:r>
            <w:r w:rsidR="001E3D34">
              <w:rPr>
                <w:lang w:eastAsia="en-US"/>
              </w:rPr>
              <w:t>2</w:t>
            </w:r>
            <w:r w:rsidR="00A77C1D">
              <w:rPr>
                <w:lang w:eastAsia="en-US"/>
              </w:rPr>
              <w:t>8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5814596D" w:rsidR="00626DFC" w:rsidRPr="005F6757" w:rsidRDefault="001E3D34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</w:t>
            </w:r>
            <w:r w:rsidR="00A77C1D">
              <w:rPr>
                <w:color w:val="000000" w:themeColor="text1"/>
                <w:lang w:eastAsia="en-US"/>
              </w:rPr>
              <w:t>3</w:t>
            </w:r>
            <w:r w:rsidR="00437EDA">
              <w:rPr>
                <w:color w:val="000000" w:themeColor="text1"/>
                <w:lang w:eastAsia="en-US"/>
              </w:rPr>
              <w:t>.</w:t>
            </w:r>
            <w:r w:rsidR="008E25AD">
              <w:rPr>
                <w:color w:val="000000" w:themeColor="text1"/>
                <w:lang w:eastAsia="en-US"/>
              </w:rPr>
              <w:t>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3640BC">
              <w:rPr>
                <w:color w:val="000000" w:themeColor="text1"/>
                <w:lang w:eastAsia="en-US"/>
              </w:rPr>
              <w:t xml:space="preserve"> </w:t>
            </w:r>
            <w:r w:rsidR="00D915B2">
              <w:rPr>
                <w:color w:val="000000" w:themeColor="text1"/>
                <w:lang w:eastAsia="en-US"/>
              </w:rPr>
              <w:t>13.</w:t>
            </w:r>
            <w:r w:rsidR="00501B51">
              <w:rPr>
                <w:color w:val="000000" w:themeColor="text1"/>
                <w:lang w:eastAsia="en-US"/>
              </w:rPr>
              <w:t>45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5018B9B4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125A3991" w14:textId="1C653BE1" w:rsidR="00EA3878" w:rsidRDefault="00EA3878"/>
    <w:p w14:paraId="72B6ED2B" w14:textId="77777777" w:rsidR="00F55F75" w:rsidRDefault="00F55F75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DB6AD8" w:rsidRPr="00DF4413" w14:paraId="0F79AE30" w14:textId="77777777" w:rsidTr="00910104">
        <w:trPr>
          <w:trHeight w:val="568"/>
        </w:trPr>
        <w:tc>
          <w:tcPr>
            <w:tcW w:w="567" w:type="dxa"/>
          </w:tcPr>
          <w:p w14:paraId="0DF23ABA" w14:textId="5409FCD6" w:rsidR="00DB6AD8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371" w:type="dxa"/>
          </w:tcPr>
          <w:p w14:paraId="14F58B9A" w14:textId="56341737" w:rsidR="00723061" w:rsidRPr="00434CCD" w:rsidRDefault="00A77C1D" w:rsidP="00723061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Europeiska rådet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Statsrådet Hans Dahlgren </w:t>
            </w:r>
            <w:proofErr w:type="gramStart"/>
            <w:r w:rsidRPr="00423A56">
              <w:rPr>
                <w:rFonts w:eastAsiaTheme="minorHAnsi"/>
                <w:color w:val="000000"/>
                <w:lang w:eastAsia="en-US"/>
              </w:rPr>
              <w:t>m. fl.</w:t>
            </w:r>
            <w:proofErr w:type="gramEnd"/>
            <w:r w:rsidRPr="00423A56">
              <w:rPr>
                <w:rFonts w:eastAsiaTheme="minorHAnsi"/>
                <w:color w:val="000000"/>
                <w:lang w:eastAsia="en-US"/>
              </w:rPr>
              <w:t xml:space="preserve"> från Statsrådsberedningen</w:t>
            </w:r>
            <w:r>
              <w:rPr>
                <w:rFonts w:eastAsiaTheme="minorHAnsi"/>
                <w:color w:val="000000"/>
                <w:lang w:eastAsia="en-US"/>
              </w:rPr>
              <w:t xml:space="preserve">, återrapporterade från möte i Europeiska rådet </w:t>
            </w:r>
            <w:r w:rsidRPr="00B60504">
              <w:rPr>
                <w:rFonts w:eastAsiaTheme="minorHAnsi"/>
                <w:color w:val="000000"/>
                <w:lang w:eastAsia="en-US"/>
              </w:rPr>
              <w:t xml:space="preserve">den </w:t>
            </w:r>
            <w:r>
              <w:rPr>
                <w:rFonts w:eastAsiaTheme="minorHAnsi"/>
                <w:color w:val="000000"/>
                <w:lang w:eastAsia="en-US"/>
              </w:rPr>
              <w:t>23-24 juni 2022</w:t>
            </w:r>
            <w:r w:rsidR="00F82285">
              <w:rPr>
                <w:rFonts w:eastAsiaTheme="minorHAnsi"/>
                <w:color w:val="000000"/>
                <w:lang w:eastAsia="en-US"/>
              </w:rPr>
              <w:t xml:space="preserve">. Statsrådet Hans </w:t>
            </w:r>
            <w:proofErr w:type="spellStart"/>
            <w:r w:rsidR="00F82285">
              <w:rPr>
                <w:rFonts w:eastAsiaTheme="minorHAnsi"/>
                <w:color w:val="000000"/>
                <w:lang w:eastAsia="en-US"/>
              </w:rPr>
              <w:t>Dahgren</w:t>
            </w:r>
            <w:proofErr w:type="spellEnd"/>
            <w:r w:rsidR="00F82285">
              <w:rPr>
                <w:rFonts w:eastAsiaTheme="minorHAnsi"/>
                <w:color w:val="000000"/>
                <w:lang w:eastAsia="en-US"/>
              </w:rPr>
              <w:t xml:space="preserve"> d</w:t>
            </w:r>
            <w:r>
              <w:rPr>
                <w:rFonts w:eastAsiaTheme="minorHAnsi"/>
                <w:color w:val="000000"/>
                <w:lang w:eastAsia="en-US"/>
              </w:rPr>
              <w:t xml:space="preserve">eltog per telefon.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7F2947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proofErr w:type="gramStart"/>
            <w:r w:rsidRPr="003C602C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3C602C">
              <w:rPr>
                <w:rFonts w:eastAsiaTheme="minorHAnsi"/>
                <w:b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color w:val="000000"/>
                <w:lang w:eastAsia="en-US"/>
              </w:rPr>
              <w:t>Återrapport</w:t>
            </w:r>
            <w:proofErr w:type="gramEnd"/>
            <w:r>
              <w:rPr>
                <w:rFonts w:eastAsiaTheme="minorHAnsi"/>
                <w:b/>
                <w:color w:val="000000"/>
                <w:lang w:eastAsia="en-US"/>
              </w:rPr>
              <w:t xml:space="preserve"> från möte</w:t>
            </w:r>
            <w:r w:rsidRPr="003C602C">
              <w:rPr>
                <w:rFonts w:eastAsiaTheme="minorHAnsi"/>
                <w:b/>
                <w:color w:val="000000"/>
                <w:lang w:eastAsia="en-US"/>
              </w:rPr>
              <w:t xml:space="preserve"> i Europeiska rådet den </w:t>
            </w:r>
            <w:r>
              <w:rPr>
                <w:rFonts w:eastAsiaTheme="minorHAnsi"/>
                <w:b/>
                <w:color w:val="000000"/>
                <w:lang w:eastAsia="en-US"/>
              </w:rPr>
              <w:t>23-24 juni 2022</w:t>
            </w:r>
            <w:bookmarkStart w:id="1" w:name="_GoBack"/>
            <w:bookmarkEnd w:id="1"/>
          </w:p>
          <w:p w14:paraId="20C3B814" w14:textId="01AD4AEE" w:rsidR="00C067E0" w:rsidRPr="00FD6FA0" w:rsidRDefault="00C067E0" w:rsidP="00DB6AD8">
            <w:pPr>
              <w:rPr>
                <w:rFonts w:eastAsiaTheme="minorHAnsi"/>
                <w:bCs/>
                <w:color w:val="000000"/>
                <w:lang w:eastAsia="en-US"/>
              </w:rPr>
            </w:pPr>
          </w:p>
        </w:tc>
      </w:tr>
      <w:bookmarkEnd w:id="0"/>
    </w:tbl>
    <w:p w14:paraId="380FAF3A" w14:textId="517CD13C" w:rsidR="00C531C6" w:rsidRDefault="00C531C6" w:rsidP="004532CA">
      <w:pPr>
        <w:tabs>
          <w:tab w:val="left" w:pos="1701"/>
        </w:tabs>
        <w:spacing w:line="252" w:lineRule="auto"/>
      </w:pPr>
    </w:p>
    <w:p w14:paraId="1F112EAD" w14:textId="77777777" w:rsidR="00FB72C0" w:rsidRDefault="00FB72C0" w:rsidP="00FB72C0">
      <w:pPr>
        <w:pStyle w:val="Normaltindrag"/>
      </w:pPr>
    </w:p>
    <w:p w14:paraId="1DD24C19" w14:textId="77777777" w:rsidR="00FB72C0" w:rsidRDefault="00FB72C0" w:rsidP="00FB72C0">
      <w:pPr>
        <w:pStyle w:val="Normaltindrag"/>
      </w:pPr>
    </w:p>
    <w:p w14:paraId="4163D412" w14:textId="77777777" w:rsidR="00FB72C0" w:rsidRDefault="00FB72C0" w:rsidP="00FB72C0">
      <w:pPr>
        <w:pStyle w:val="Normaltindrag"/>
      </w:pPr>
    </w:p>
    <w:p w14:paraId="73B3FED3" w14:textId="77777777" w:rsidR="00FB72C0" w:rsidRDefault="00FB72C0" w:rsidP="00FB72C0">
      <w:pPr>
        <w:pStyle w:val="Normaltindrag"/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E043C45" w14:textId="4AF80B2B" w:rsidR="004B56B9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 w:rsidR="00FE60AC">
        <w:rPr>
          <w:b/>
          <w:snapToGrid w:val="0"/>
          <w:lang w:eastAsia="en-US"/>
        </w:rPr>
        <w:tab/>
      </w:r>
    </w:p>
    <w:p w14:paraId="6461D23F" w14:textId="0D543F0F" w:rsidR="000F3FD5" w:rsidRDefault="000F3FD5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7403CA75" w14:textId="77777777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A0F5E7A" w14:textId="3AA871A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1D96FE" w14:textId="6936815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0DA69F" w14:textId="05BE19CD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8F080A6" w14:textId="77777777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61C96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A43A342" w14:textId="507AEA8E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68533C3" w14:textId="0F1F8214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6CE029F" w14:textId="684760EE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55E7C21" w14:textId="64CCC684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EE8AF90" w14:textId="5FA3F995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0AAB3E7" w14:textId="1FC4788A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F5114E2" w14:textId="749AF844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833448E" w14:textId="61DA0587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412F552" w14:textId="665A0621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6AA1ACC" w14:textId="66D2D2C8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0ED3838" w14:textId="679295F5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D8FBB21" w14:textId="0E0AED1C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36F20F" w14:textId="5AF10DB4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CA78D93" w14:textId="72EF42C6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FE1A83A" w14:textId="6EFFB47A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2BB8C60" w14:textId="500539FB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38E3CBB" w14:textId="32BCB703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CC5C948" w14:textId="1AC784CF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33EAEC5" w14:textId="46C3B6E6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4C6ECB" w14:textId="58434866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3D450D" w14:textId="518ECEF3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EA62833" w14:textId="77612A41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59EF805" w14:textId="1E9DD420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7DF9037" w14:textId="46AC577C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CA51127" w14:textId="77777777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A5F187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5249A2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792F6C15" w:rsidR="00D67773" w:rsidRPr="00FB792F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2D2E4F2" w14:textId="30371A6A" w:rsidR="00D036E7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4B6885">
        <w:rPr>
          <w:b/>
          <w:snapToGrid w:val="0"/>
          <w:lang w:eastAsia="en-US"/>
        </w:rPr>
        <w:t>Helena Fridman Konstantinidou</w:t>
      </w:r>
    </w:p>
    <w:p w14:paraId="2B23F569" w14:textId="77777777" w:rsidR="00B975F5" w:rsidRPr="00FB792F" w:rsidRDefault="00B975F5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2B4DE2C" w14:textId="701D3D43" w:rsidR="00EF5714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846091">
        <w:rPr>
          <w:b/>
          <w:snapToGrid w:val="0"/>
          <w:lang w:eastAsia="en-US"/>
        </w:rPr>
        <w:t>Pyry Niemi</w:t>
      </w: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E349AC" w14:textId="2BE783EF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BD299C" w14:textId="2A96FF3E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64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32"/>
      </w:tblGrid>
      <w:tr w:rsidR="00DE5153" w:rsidRPr="00DE5153" w14:paraId="1629423D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1D8B3E5" w14:textId="77777777" w:rsidR="00DE5153" w:rsidRPr="00DE5153" w:rsidRDefault="00DE5153" w:rsidP="00DE5153">
            <w:pPr>
              <w:widowControl/>
              <w:spacing w:line="256" w:lineRule="auto"/>
              <w:rPr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096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17A26A5" w14:textId="0E69AC50" w:rsidR="00DE5153" w:rsidRPr="00DE5153" w:rsidRDefault="00DE5153" w:rsidP="00DE5153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 w:rsidR="00E80754">
              <w:rPr>
                <w:b/>
                <w:color w:val="000000"/>
                <w:lang w:val="en-GB" w:eastAsia="en-US"/>
              </w:rPr>
              <w:t>1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E80754"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F82285">
              <w:rPr>
                <w:b/>
                <w:color w:val="000000"/>
                <w:lang w:val="en-GB" w:eastAsia="en-US"/>
              </w:rPr>
              <w:t>50</w:t>
            </w:r>
          </w:p>
        </w:tc>
      </w:tr>
      <w:tr w:rsidR="00DE5153" w:rsidRPr="00DE5153" w14:paraId="2B828F56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7DEDDC6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BEED6EF" w14:textId="6EE439AB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 w:rsidR="007D64C8">
              <w:rPr>
                <w:b/>
                <w:color w:val="000000"/>
                <w:sz w:val="22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B87F25" w14:textId="2FD06866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4F26CA2" w14:textId="209C675D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33E538C" w14:textId="2828C886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1813C0" w14:textId="30692679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BBA8A2F" w14:textId="7CE83653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E541A51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66638D9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AC19E19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0DB0658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8F089A" w14:textId="6941F0E3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349E359" w14:textId="2B36238B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A3A5D2" w14:textId="365F4BB3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51D56FB" w14:textId="107D8910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19ED865" w14:textId="7378FD0B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5E03B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48F2BB6E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9FC9C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Pyry Niemi (S)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CB52E" w14:textId="5C134406" w:rsidR="00715F00" w:rsidRPr="00DE5153" w:rsidRDefault="00895A14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F700A" w14:textId="21C31A85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A10AA" w14:textId="6E968E20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E2C37" w14:textId="44CC62FF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30763" w14:textId="4D7E4050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F066D" w14:textId="0390889C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67CE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7456D22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0D3B1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Annika Qarlsson (C)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F8EF5" w14:textId="6A25791D" w:rsidR="00715F00" w:rsidRPr="00DE5153" w:rsidRDefault="00895A14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250B" w14:textId="7F8FEBB4" w:rsidR="00715F00" w:rsidRPr="0053205B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0140" w14:textId="20D743A2" w:rsidR="00715F00" w:rsidRPr="0053205B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A973D" w14:textId="68D6E95F" w:rsidR="00715F00" w:rsidRPr="0053205B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8F8B2" w14:textId="430B3500" w:rsidR="00715F00" w:rsidRPr="0053205B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9901E" w14:textId="5AD574A7" w:rsidR="00715F00" w:rsidRPr="0053205B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AA55D" w14:textId="77777777" w:rsidR="00715F00" w:rsidRPr="0053205B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715F00" w:rsidRPr="00DE5153" w14:paraId="772BD4D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C8F54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Jessika Roswall (M) (Andre vice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5F61D" w14:textId="0AD54A68" w:rsidR="00715F00" w:rsidRPr="00DE5153" w:rsidRDefault="0083636E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F8A28" w14:textId="54DD22ED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EF48" w14:textId="7D4A67CD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F7354" w14:textId="4460016E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80CA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9F97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36CA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5AC7B95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92748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D799E" w14:textId="69E912D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F9809" w14:textId="451C4DFF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87200" w14:textId="2A7D2E64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A56F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65FC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605C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896A8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29699A2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1D4C3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00BFA0" w14:textId="6813ED84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566F" w14:textId="53B0CC3D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4BD29" w14:textId="36A2AE20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9A9C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2457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0368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8D7B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1B803E8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4B5C8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96DC7" w14:textId="5F8BC37B" w:rsidR="00715F00" w:rsidRPr="00DE5153" w:rsidRDefault="00161DAB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530C1" w14:textId="4291CA4B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C1E34" w14:textId="1F69832E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F6C50" w14:textId="5FEA5D7E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AEE1D" w14:textId="7F8B37B8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D9916" w14:textId="49E91C69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6D6E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6883E66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1EC9C1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DC5CD" w14:textId="577D06F0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0A04F8" w14:textId="6E0A842C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D5A1D" w14:textId="2DDA2ED0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6D0F7" w14:textId="4A396D91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B8A0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B9AA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86CD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18BBCEC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2A985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3D49" w14:textId="00321A40" w:rsidR="00715F00" w:rsidRPr="00DE5153" w:rsidRDefault="00895A14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5D58A" w14:textId="51E9FE41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D591" w14:textId="2642B6C2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6EBA0" w14:textId="2273E31C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2BB3" w14:textId="08F5F40B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B2BF2" w14:textId="0EF3B7A6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1CC6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7F79561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F7B08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D2DBF" w14:textId="7DE4AEA4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0E375" w14:textId="00247A0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2EF13" w14:textId="081F945C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A712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31F4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3151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20B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5812A8D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E8426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48ADCF" w14:textId="7280161A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094D2" w14:textId="247D7F8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A2616" w14:textId="6869F81B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4061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B649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E0D4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1422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3294B13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E3B9B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950A3" w14:textId="0FD7406B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77A45" w14:textId="7D92151D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A88FA" w14:textId="44601686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A57B" w14:textId="2A2BDD58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A1E2D" w14:textId="3E8B4DB6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6A8E" w14:textId="36D90411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8AAF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0B8F510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5F1D6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Sofia Damm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F83936" w14:textId="7ECBCF45" w:rsidR="00715F00" w:rsidRPr="00DE5153" w:rsidRDefault="00895A14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8DF5" w14:textId="0E7CE8CF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DB277" w14:textId="3965B92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45D7D" w14:textId="1E0271AE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3719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92DA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864C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03A1F1C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255E5B" w14:textId="5B044D0F" w:rsidR="00715F00" w:rsidRPr="00166DC1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66DC1">
              <w:rPr>
                <w:color w:val="000000"/>
                <w:sz w:val="18"/>
                <w:szCs w:val="18"/>
                <w:lang w:val="en-GB" w:eastAsia="en-US"/>
              </w:rPr>
              <w:t>Monica Haider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186FC" w14:textId="034E56AC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46366" w14:textId="6840E6C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D39" w14:textId="582D505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1D67E" w14:textId="338D8B7F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EAA7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E797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682B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1ED96171" w14:textId="77777777" w:rsidTr="00902C0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C497A9" w14:textId="4D1202A5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B15B8" w14:textId="2151123C" w:rsidR="00715F00" w:rsidRPr="00DE5153" w:rsidRDefault="00161DAB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7D2044" w14:textId="1CE25A34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BA440" w14:textId="354CF00B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F307" w14:textId="4CB3E378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0543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AD75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4AC0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5C8970D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7BE30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229A2" w14:textId="4FCF1094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429BC" w14:textId="6D569D6F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CAC5" w14:textId="63A195E8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CA741" w14:textId="3CEBCE5A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9519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BD3B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4EBD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5B81A1F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BA2C17" w14:textId="42514B8B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Maria Ferm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A353D" w14:textId="4868AFCA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9388F" w14:textId="32AB44AC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B7FCB" w14:textId="4900E329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2714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0852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163F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4CE0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2E41D130" w14:textId="77777777" w:rsidTr="000978AE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72F410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ADE30D1" w14:textId="186F3EE0" w:rsidR="00715F00" w:rsidRPr="00DE5153" w:rsidRDefault="00895A14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0366CB" w14:textId="3787A466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28B3B4E" w14:textId="42177BBA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26F1D1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BAE71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3F8BD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CE4529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42C72EFC" w14:textId="77777777" w:rsidTr="000978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E02DFDA" w14:textId="77777777" w:rsidR="00715F00" w:rsidRPr="00DE5153" w:rsidRDefault="00715F00" w:rsidP="00715F00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F5277A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9C40F4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18A6AE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6334F5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78BF3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84D44D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7563F4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1FBC4EDC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62546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Petersson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4E0CD3" w14:textId="55BBD116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EE713" w14:textId="39490F8F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3975F" w14:textId="472D8B62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2FEB1" w14:textId="684A6F26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1845A" w14:textId="4450BC09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F1F13" w14:textId="3E7DD2D2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8067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328B6207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62A02A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55587" w14:textId="7CDF45D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EFC1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A460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DCA3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499D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ECDE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E205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56C0F74E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3C77C4" w14:textId="7412A111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Olle Thorell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B7026" w14:textId="2BFE911A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2265" w14:textId="73A8C0EF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64632" w14:textId="37B3469D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FCD45" w14:textId="05FE5310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2B97E" w14:textId="5977EB25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2E00E" w14:textId="7C0DA989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A454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022340D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DC59D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Katarina Brännström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FFD53" w14:textId="20BF5CD1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64008" w14:textId="59D3786A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3584" w14:textId="7B3B5E14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8F526" w14:textId="53A85114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197BB" w14:textId="639E86DA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6D479" w14:textId="332DF883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2033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3FE05E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7B070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903EB" w14:textId="3B71C13F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8023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A12D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246B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F5DD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054B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E556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571C76A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8B241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57F51" w14:textId="732CA9D4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24042" w14:textId="6F7654C5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80B4E" w14:textId="566A787E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7552" w14:textId="3D4964D2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974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BDD2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10BB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6D5DB30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00BD7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7114B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4507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214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A5DA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822A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C0C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E772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47EC9D3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95B7F" w14:textId="3047F510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27F613" w14:textId="137C14DE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7EFB2" w14:textId="299F050D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373B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BA54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04E4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7466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4534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1730193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593F6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2DB4B" w14:textId="3E354816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3838B" w14:textId="68587D63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A4749" w14:textId="2C73C7F1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D828D" w14:textId="003C4E08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63C8F" w14:textId="2F952219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DEB8E" w14:textId="05A38A4B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2638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2C5D3A2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4331A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4F77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6464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2040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1674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39D0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C030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C726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0016733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8D8DA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7F9662" w14:textId="0E647E3E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90437" w14:textId="2CB19F65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B148" w14:textId="4A835DC8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5085F" w14:textId="6B946211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F100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6F5D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251B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2E39463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84EB74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D9343E" w14:textId="03864A52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63145" w14:textId="1725369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22ED" w14:textId="7540891B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17F2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765E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CAAB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D15C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28CADA1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486EE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428A2" w14:textId="404BD41C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77A9B" w14:textId="54170B0E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78F81" w14:textId="2946EC92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94A2A" w14:textId="4E7D986B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F024E" w14:textId="64CA8556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82408" w14:textId="6DFD0468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B1B7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249F6AF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1E517F" w14:textId="43F7909B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9306D">
              <w:rPr>
                <w:color w:val="000000"/>
                <w:sz w:val="18"/>
                <w:szCs w:val="18"/>
                <w:lang w:val="en-GB" w:eastAsia="en-US"/>
              </w:rPr>
              <w:t>Maria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9292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BFFC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13E7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5BFF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1EF5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7FEE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ABF0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66D32E8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D6CC5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9D3D6" w14:textId="2E970030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0955A" w14:textId="572D6D21" w:rsidR="00715F00" w:rsidRPr="002C630D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E8B04" w14:textId="7261F8F4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7F2D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B180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50DF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6C07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5015535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EAC2CC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EE2A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9ED0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6B62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7C2A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24BB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F924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BB61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1E68421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2B194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75AF7A" w14:textId="1A393D0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9D0BC" w14:textId="54918463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987F9" w14:textId="090DDD2D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246D4" w14:textId="05397A1A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4180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A4BF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0F58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3F7021E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BC4479" w14:textId="77966460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Heléne Björklund</w:t>
            </w: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9BA0C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510A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760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A21D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15A2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D29B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73D1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43D251E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D186B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Denis Begic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2AE91C" w14:textId="01F6E4CC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B8F4" w14:textId="62020140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D440D" w14:textId="516D1D18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897A4" w14:textId="764BB509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E3E2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3344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8BCD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7C3F158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9D397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B3C5E2" w14:textId="4D379DDB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B359B" w14:textId="507C578D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47896" w14:textId="0102AA1F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3074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C1C1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DA53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7540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3ACC5D7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2B15A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EB31BD" w14:textId="1D1B47FD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FF9B8" w14:textId="1D42FBBD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C14C9" w14:textId="48B2B94F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63020" w14:textId="6EBE395B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0EB93" w14:textId="4F724B43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A7033" w14:textId="1E9F0D95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F098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02617A6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29D87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626FAC" w14:textId="036DC024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311E5" w14:textId="0BB03F01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2540F" w14:textId="40185463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FA36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A6F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A990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CCEA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3253447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70A058D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527D1124" w14:textId="1A285F5E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307652D" w14:textId="6D909A6F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DC133AE" w14:textId="7222E8E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7E88D3A" w14:textId="173CCC6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F7EBD0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5C261F3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D8855E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7738EE90" w14:textId="77777777" w:rsidTr="00867119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7798F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346451" w14:textId="0923D936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96BC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9019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FC8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BD9B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BD3D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AA5D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79D164B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24F2C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Åsa Coenraads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8204C5" w14:textId="555558B0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DE2EA" w14:textId="5F8197AC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713AF" w14:textId="632CF761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AF0F9" w14:textId="5CFC6241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B5679" w14:textId="028C5743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14DE1" w14:textId="3DAE0C2D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5761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0D5A200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12B30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69E914" w14:textId="19DF6B33" w:rsidR="00715F00" w:rsidRPr="00EC257D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F9BA0" w14:textId="12545BE0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309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F57F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4D83C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5513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9A8B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21EE044E" w14:textId="77777777" w:rsidTr="00867119">
        <w:trPr>
          <w:trHeight w:val="339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8B016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10BD4" w14:textId="46382AA9" w:rsidR="00715F00" w:rsidRPr="00694A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FAE31" w14:textId="09A48B5D" w:rsidR="00715F00" w:rsidRPr="00694A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A500A" w14:textId="5011C4B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D58FD" w14:textId="451FCB33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BB515" w14:textId="59524B4E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B1EF" w14:textId="5915EF8A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E65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7D6915D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27F6A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Hans Rothenberg (M)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F62F3" w14:textId="73C95D3F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3FA25" w14:textId="0883152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00647" w14:textId="4B68DD14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DAB69" w14:textId="43EBF1B4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597E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D1AB6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9352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5D56C87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780943" w14:textId="184ECF8D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5B2DF1"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82AAD" w14:textId="2231F26D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A18CC" w14:textId="439ABC2D" w:rsidR="00715F00" w:rsidRPr="00C27CF2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761DF4" w14:textId="01C76E12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7FD4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D166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1B72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B1F9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71E4205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54FC7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66DB9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21E3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D39D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F855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BAEA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8184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947C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0EFFCC7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7B8C11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40DA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D2E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598B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181C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D419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AB0A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6B16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6D59A0B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6542FE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BF552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208D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9F3D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DB50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7F4D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7ACD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EE02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134FFAA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776BF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Ann-Britt Åsebol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4BFE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332C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09E3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18EB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D2FA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977A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09A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0A5DFCE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E50ADF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EC4E1" w14:textId="61CE7BA2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3D829" w14:textId="5A008A82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87072" w14:textId="506BFE1D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E66D5" w14:textId="00657CA9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BD3A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41C3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C372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0B2D4DB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BC53C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Linghem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6F10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97D6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D76F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8EC2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907A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8AB2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ACFA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715F00" w:rsidRPr="00DE5153" w14:paraId="26EBA88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0BAF6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53CF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19AB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8378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78EA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8C7F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BBE5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1321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6ECD342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ADD70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1E1A87" w14:textId="3AA58024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C8CB9" w14:textId="0EF18EA5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F93B0" w14:textId="415C59E5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191C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2DDD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4FA2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CEEA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5F78FB2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1564C6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BEDB7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67DB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07C6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1C02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67E1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079A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8873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62B8F5B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474E9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Skellefteå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9F181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C731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8047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EF05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60CA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0F3A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F5CD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715F00" w:rsidRPr="00DE5153" w14:paraId="1A892BB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B7A9B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F61CA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630C5" w14:textId="1AF381D1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9EA4E" w14:textId="7FE54E23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E8C06" w14:textId="004F5E6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EAC47" w14:textId="4A1AC6F4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4016C" w14:textId="39936F21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7801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7931D6C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5E40D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AC85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4364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2192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AE5B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ACE4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87A3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59CE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0909AA7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08C63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A80710" w14:textId="6FF93802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3D2AB" w14:textId="1EDA4B9D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5CC8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3375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00E6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6606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D7CC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69240C9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DCDFC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Markus Wiechel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1EBF8" w14:textId="7A31A6A3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69402" w14:textId="4760E724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907F1" w14:textId="6F87CA18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5BA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2EAD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8E7E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5EEB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0BFA85A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02FD1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B3E6" w14:textId="0F0B4183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5626" w14:textId="27CF2CA5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3B03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D1C7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9779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CBEF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6893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73013A8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4E72C5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9DE8E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D3FE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8AA0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EA73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2453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562E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478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7454B5B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12EB03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2A4AB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09B6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5B6B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FB2E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FC7C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0C29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E4E5E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452B86B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CC35C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7D65A" w14:textId="34447D25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72A6A" w14:textId="305F6570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2F7AE" w14:textId="0AC7DC69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4998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2257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4D94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0E48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5D367E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1DC6CA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412FC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237A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E36E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DBE1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3828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44C8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8300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0061A82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E94D46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Angelica Lundberg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4634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0A289" w14:textId="59F21172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273A" w14:textId="09493E92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5C484" w14:textId="5243ACCE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1044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CCE5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39C5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0D95A7A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7D6F7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AB72D" w14:textId="0F4C8492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1F404" w14:textId="662D0F5F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BB1FE9" w14:textId="130C9E99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3FB0B" w14:textId="36943B46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2C73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04F6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23F5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0A58247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4E905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03E9B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9ED5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3171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AC51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90D5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512BE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E156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2EC2101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7C332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C399BE" w14:textId="0C8ABDCA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DCC96" w14:textId="712DFE89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E8A09" w14:textId="40E0A8F4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2323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C611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64AC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0C6A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58B73E2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EF51B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Kjell-Arne Ottosson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F9947" w14:textId="68F25D7A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7F58F" w14:textId="5FAD96C2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454B4" w14:textId="620E7656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24A7E" w14:textId="3F5CB166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09A1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447C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2C54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2AFF0F3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D79C8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CE2C0" w14:textId="7E656724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3B551" w14:textId="404A532B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FCEE5" w14:textId="4F851A2F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12BA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4F7F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A9FF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6C42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5CA8BC8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5F67F2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79B9EA" w14:textId="4281B7BA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E144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DED6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A101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58239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B0F0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C8D6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3025873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05524F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6F73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78FC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40DE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52DE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DF2F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EF2F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B52D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0A0AEC0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C096DB" w14:textId="3BEC0A7E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68158B" w14:textId="5989FB06" w:rsidR="00715F00" w:rsidRPr="00DE5153" w:rsidRDefault="00161DAB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0F41F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3BEF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0B4D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7342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9EE3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50A5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12B7A6D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0D670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36C1B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1CC6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BD70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3E25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EADB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B59B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C99D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6168345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87C9F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5ADB7F" w14:textId="3DDCE960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372C6" w14:textId="51F0879D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6F56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0C08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7455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C51A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56A3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4FAEADE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ADCE11" w14:textId="0B8362B5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Malin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Björk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74CCD" w14:textId="30A76CA8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A1A3C" w14:textId="446CF34D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D2766" w14:textId="004DD18E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D1EFD" w14:textId="4969F0F5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AACD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4E29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5565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6E0F7B4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B53919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58A6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A5F0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BE3A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8AD4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C0DB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E7748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D743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44837C6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F8455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8883C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34D9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488D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1E0D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C72C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CE74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09F1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2C8ECC6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348A030" w14:textId="14BBB4CD" w:rsidR="00715F00" w:rsidRPr="000512AF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highlight w:val="yellow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Nooshi Dadgostar </w:t>
            </w:r>
            <w:r w:rsidRPr="00B73707">
              <w:rPr>
                <w:color w:val="000000"/>
                <w:sz w:val="18"/>
                <w:szCs w:val="18"/>
                <w:lang w:val="en-GB" w:eastAsia="en-US"/>
              </w:rPr>
              <w:t>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61553" w14:textId="46E69A70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CDA5B" w14:textId="6BA68B09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1D7A9" w14:textId="69B3ADC3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B38F3" w14:textId="5FDEAABD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491D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2E4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89B6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012487F2" w14:textId="77777777" w:rsidTr="00867119">
        <w:trPr>
          <w:trHeight w:val="21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4493A2" w14:textId="4A46BDC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E0B698" w14:textId="0C6A13E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9D217" w14:textId="673236B8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D9346" w14:textId="13B378E9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7B2E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6426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E02A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3C2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63C95A7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800D1A" w14:textId="34DF63B4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Håkan Svenneling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839582" w14:textId="010E3F34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B735E" w14:textId="56EA99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55C082" w14:textId="7916E849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6E92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B8AA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2404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9561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179DF8B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18A4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43E02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BF24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A055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B2D3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1D48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2C7B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53D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27492F4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5BFC6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F709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EEA8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92F0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E6A3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DF38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3A42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D7BF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1E533C1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3DA7CFB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69D8BBA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AA2FE0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9F7697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396EDA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027E23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51DCA1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2DFC9F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41EE4C7F" w14:textId="77777777" w:rsidTr="00867119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34AC1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A227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895F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E8FD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19E1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B013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B916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5C2C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47AED6D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DF975C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295F97" w14:textId="0D5299E5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4F22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ABB4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E747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700D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87C3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14B3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2CEECD9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74E4D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7C448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CE36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BC3E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7293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51B1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D21B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3339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70A7FD1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53153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61D19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3972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A9DA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E7AB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5912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F19A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7FF3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5235534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A50FB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59519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B49C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8F9F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9F01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D66B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A870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BA7E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64E7118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C9EA5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301A5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F7CC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12E43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8F5F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1714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39B7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0FD6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174A532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98DE4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935ED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B632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6EC3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FC94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A5CF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D99A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D0D7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715F00" w:rsidRPr="00DE5153" w14:paraId="25ECA17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63E05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A2F091" w14:textId="17BFA251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C348" w14:textId="2FD48653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75FC3" w14:textId="504E737C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17951" w14:textId="61B74E94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806D5" w14:textId="5E52C819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AF8D6" w14:textId="56D8D416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9137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4B27F00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1FAEE8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E8A64" w14:textId="3C0699B0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FD8C6" w14:textId="3FEB2C13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C087C" w14:textId="50509EDC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E4DBF" w14:textId="4EA2A2E9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963E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AE57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10D4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2EBD9F2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62F3692" w14:textId="498EA15C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Bolund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D6191" w14:textId="7A35F68B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4F268" w14:textId="1170B66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46E0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CD75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DAFD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FD4C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1971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4649492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8E65B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013B0" w14:textId="205EF579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01F5B" w14:textId="5A0B7CE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FA66B" w14:textId="7605DD66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05833" w14:textId="5926761B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463C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4E5E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44DC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345512C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4882B7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Lars Adaktusson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F86D50" w14:textId="1660DEA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6844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D9F7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C566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A842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CBFD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1FC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76F2138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BEFF8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5E2C6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A01A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EFB4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7B8E5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F8EF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D9C4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1799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1EE61DD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E4306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21E41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920A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7552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A9DD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752A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A6D9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B180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0C9AE2E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136B4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07D9D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CCC9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0D12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5D13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98F0F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2265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5272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041043B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FF571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CD66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A57C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755A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ECA22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5B9D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82B4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0198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1479E83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03482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F3FD9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4B31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86C4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DB1B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8550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2142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C01B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30D320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CEB58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17390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305A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D92A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0754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7FDF6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9B47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C97A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2409C81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E878E2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658CD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9EF8C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7B1F6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31DF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20A8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A25C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E84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5D78A0A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4E854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B0719" w14:textId="2DC2B8EC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C26EC" w14:textId="6F30C00B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DE13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688C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D76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61D0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364A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0191425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B8D00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Anna Sibinska (MP)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12A6A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0B21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C9FCE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B62F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FD83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5E0C9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D6B1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58FDCE5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AA00C8" w14:textId="44AA27CD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997E77">
              <w:rPr>
                <w:color w:val="000000"/>
                <w:sz w:val="18"/>
                <w:szCs w:val="18"/>
                <w:lang w:val="en-GB" w:eastAsia="en-US"/>
              </w:rPr>
              <w:t xml:space="preserve">Janine Alm Ericson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CCCF3" w14:textId="55434BF0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F78D7" w14:textId="35994D9D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BC5E4" w14:textId="07C5429E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3AA59" w14:textId="2FD13404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AEF2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658D4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AA1C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7E4DCE8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E211D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D4037B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6685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E9A1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A4A2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CC12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A7AA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FA305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154DF33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FA1254" w14:textId="186C59C6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9DD3F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A88F3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854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ACF9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99311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BBF2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11C0D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19007D3D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79672A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7A7B3" w14:textId="67BB880B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695804" w14:textId="38C4F999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2710F" w14:textId="05C384A9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843F6" w14:textId="6732DDAB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40357" w14:textId="5FE4CA54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10BAE" w14:textId="574D2A5B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DB58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755301CD" w14:textId="77777777" w:rsidTr="0031245F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noWrap/>
            <w:hideMark/>
          </w:tcPr>
          <w:p w14:paraId="42D13E77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705622A2" w14:textId="5EF1D6D9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337BA507" w14:textId="138F6B6D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2976C0E8" w14:textId="50078E16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4BD34312" w14:textId="11C5101B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02C0EBA0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3E1C03AF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53C63102" w14:textId="77777777" w:rsidR="00715F00" w:rsidRPr="00DE5153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715F00" w:rsidRPr="00DE5153" w14:paraId="48FDD40B" w14:textId="77777777" w:rsidTr="000978AE">
        <w:trPr>
          <w:trHeight w:val="300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C78FAC7" w14:textId="77777777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8396DF3" w14:textId="34E68D74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E3BCBF5" w14:textId="7CB93263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70C5731" w14:textId="1EAA0CC9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F79968A" w14:textId="309D53F1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6911E9F" w14:textId="77777777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850A895" w14:textId="77777777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960287C" w14:textId="77777777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715F00" w:rsidRPr="00DE5153" w14:paraId="79749687" w14:textId="77777777" w:rsidTr="000978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F4F72F" w14:textId="49D7E6A5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color w:val="000000"/>
                <w:lang w:val="en-GB" w:eastAsia="en-US"/>
              </w:rPr>
              <w:t xml:space="preserve">EXTRA </w:t>
            </w: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BBB471" w14:textId="77777777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006423F" w14:textId="77777777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B2833A4" w14:textId="77777777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05202BA" w14:textId="77777777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53F85D7" w14:textId="77777777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0FE7501" w14:textId="77777777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CDB706B" w14:textId="77777777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83636E" w:rsidRPr="00DE5153" w14:paraId="68339A8F" w14:textId="77777777" w:rsidTr="000978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D9FFD68" w14:textId="17339B18" w:rsidR="0083636E" w:rsidRPr="0083636E" w:rsidRDefault="0083636E" w:rsidP="00715F00">
            <w:pPr>
              <w:widowControl/>
              <w:spacing w:line="256" w:lineRule="auto"/>
              <w:rPr>
                <w:color w:val="000000"/>
                <w:lang w:val="en-GB" w:eastAsia="en-US"/>
              </w:rPr>
            </w:pPr>
            <w:r w:rsidRPr="0083636E">
              <w:rPr>
                <w:color w:val="000000"/>
                <w:sz w:val="18"/>
                <w:lang w:val="en-GB" w:eastAsia="en-US"/>
              </w:rPr>
              <w:t>Andrea Törnestam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DC943F0" w14:textId="5DD2B8F1" w:rsidR="0083636E" w:rsidRPr="00F61746" w:rsidRDefault="0083636E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D404120" w14:textId="77777777" w:rsidR="0083636E" w:rsidRPr="00F61746" w:rsidRDefault="0083636E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50F5B0B" w14:textId="77777777" w:rsidR="0083636E" w:rsidRPr="00F61746" w:rsidRDefault="0083636E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924767C" w14:textId="77777777" w:rsidR="0083636E" w:rsidRPr="00F61746" w:rsidRDefault="0083636E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6E24372" w14:textId="77777777" w:rsidR="0083636E" w:rsidRPr="00F61746" w:rsidRDefault="0083636E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142426E" w14:textId="77777777" w:rsidR="0083636E" w:rsidRPr="00F61746" w:rsidRDefault="0083636E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5FB63E2" w14:textId="77777777" w:rsidR="0083636E" w:rsidRPr="00F61746" w:rsidRDefault="0083636E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715F00" w:rsidRPr="00DE5153" w14:paraId="653DF5E6" w14:textId="77777777" w:rsidTr="001A00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4EA2A8F" w14:textId="4BE24926" w:rsidR="00715F00" w:rsidRPr="00040DA6" w:rsidRDefault="0083636E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ClasGöran Carlsson </w:t>
            </w:r>
            <w:r w:rsidR="00881D56">
              <w:rPr>
                <w:color w:val="000000"/>
                <w:sz w:val="18"/>
                <w:szCs w:val="18"/>
                <w:lang w:eastAsia="en-US"/>
              </w:rPr>
              <w:t>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66F90AE" w14:textId="780DEDF5" w:rsidR="00715F00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10E5028" w14:textId="419FB723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D25EC6A" w14:textId="0B090B51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2EB8F33" w14:textId="77777777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1E17890" w14:textId="77777777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1DAE868" w14:textId="77777777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612AB2F" w14:textId="77777777" w:rsidR="00715F00" w:rsidRPr="00F61746" w:rsidRDefault="00715F00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83636E" w:rsidRPr="00DE5153" w14:paraId="2E5D1775" w14:textId="77777777" w:rsidTr="001A00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8D403E6" w14:textId="5765FDCA" w:rsidR="0083636E" w:rsidRDefault="0083636E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Kerstin Lundgren (C)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8A6561D" w14:textId="496ECC3C" w:rsidR="0083636E" w:rsidRDefault="0083636E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0425BEB" w14:textId="77777777" w:rsidR="0083636E" w:rsidRPr="00F61746" w:rsidRDefault="0083636E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CCD27DA" w14:textId="77777777" w:rsidR="0083636E" w:rsidRPr="00F61746" w:rsidRDefault="0083636E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57EBC1A" w14:textId="77777777" w:rsidR="0083636E" w:rsidRPr="00F61746" w:rsidRDefault="0083636E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A02E61F" w14:textId="77777777" w:rsidR="0083636E" w:rsidRPr="00F61746" w:rsidRDefault="0083636E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C430157" w14:textId="77777777" w:rsidR="0083636E" w:rsidRPr="00F61746" w:rsidRDefault="0083636E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197246C" w14:textId="77777777" w:rsidR="0083636E" w:rsidRPr="00F61746" w:rsidRDefault="0083636E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83636E" w:rsidRPr="00DE5153" w14:paraId="450A0DDE" w14:textId="77777777" w:rsidTr="001A00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49074DD" w14:textId="734E3835" w:rsidR="0083636E" w:rsidRDefault="0083636E" w:rsidP="00715F00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Amanda Palmstierna (MP)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4E00007" w14:textId="3A9DF9EE" w:rsidR="0083636E" w:rsidRDefault="0083636E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06DD9CB" w14:textId="77777777" w:rsidR="0083636E" w:rsidRPr="00F61746" w:rsidRDefault="0083636E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1492500" w14:textId="77777777" w:rsidR="0083636E" w:rsidRPr="00F61746" w:rsidRDefault="0083636E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E1D4C2F" w14:textId="77777777" w:rsidR="0083636E" w:rsidRPr="00F61746" w:rsidRDefault="0083636E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500A973" w14:textId="77777777" w:rsidR="0083636E" w:rsidRPr="00F61746" w:rsidRDefault="0083636E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5717CB7" w14:textId="77777777" w:rsidR="0083636E" w:rsidRPr="00F61746" w:rsidRDefault="0083636E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DCA4D73" w14:textId="77777777" w:rsidR="0083636E" w:rsidRPr="00F61746" w:rsidRDefault="0083636E" w:rsidP="00715F00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47B205AF" w14:textId="77777777" w:rsidR="00B06222" w:rsidRPr="00321ABF" w:rsidRDefault="00B0622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C80B21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E838F5A" w14:textId="77777777" w:rsidR="00401370" w:rsidRPr="00E47E4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681F29D6" w14:textId="1D6987AD" w:rsidR="00401370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 w:rsidR="004F7CC0">
              <w:rPr>
                <w:color w:val="000000" w:themeColor="text1"/>
                <w:sz w:val="20"/>
                <w:lang w:eastAsia="en-US"/>
              </w:rPr>
              <w:t>X</w:t>
            </w:r>
            <w:r w:rsidR="00F33092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5C6DFF">
              <w:rPr>
                <w:color w:val="000000" w:themeColor="text1"/>
                <w:sz w:val="20"/>
                <w:lang w:eastAsia="en-US"/>
              </w:rPr>
              <w:t>från</w:t>
            </w:r>
            <w:r w:rsidR="00F86A81" w:rsidRPr="00E47E48">
              <w:rPr>
                <w:color w:val="000000" w:themeColor="text1"/>
                <w:sz w:val="20"/>
                <w:lang w:eastAsia="en-US"/>
              </w:rPr>
              <w:t xml:space="preserve"> kl</w:t>
            </w:r>
            <w:r w:rsidR="00A95D39">
              <w:rPr>
                <w:color w:val="000000" w:themeColor="text1"/>
                <w:sz w:val="20"/>
                <w:lang w:eastAsia="en-US"/>
              </w:rPr>
              <w:t>.</w:t>
            </w:r>
            <w:r w:rsidR="00517ADC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4F7CC0">
              <w:rPr>
                <w:color w:val="000000" w:themeColor="text1"/>
                <w:sz w:val="20"/>
                <w:lang w:eastAsia="en-US"/>
              </w:rPr>
              <w:br/>
            </w:r>
            <w:r w:rsidR="00FC775A">
              <w:rPr>
                <w:color w:val="000000" w:themeColor="text1"/>
                <w:sz w:val="20"/>
                <w:lang w:eastAsia="en-US"/>
              </w:rPr>
              <w:t>2</w:t>
            </w:r>
            <w:r w:rsidR="00FC775A" w:rsidRPr="00E47E48">
              <w:rPr>
                <w:color w:val="000000" w:themeColor="text1"/>
                <w:sz w:val="20"/>
                <w:lang w:eastAsia="en-US"/>
              </w:rPr>
              <w:t xml:space="preserve">) </w:t>
            </w:r>
            <w:r w:rsidR="004F7CC0">
              <w:rPr>
                <w:color w:val="000000" w:themeColor="text1"/>
                <w:sz w:val="20"/>
                <w:lang w:eastAsia="en-US"/>
              </w:rPr>
              <w:t>X</w:t>
            </w:r>
            <w:r w:rsidR="00FC775A">
              <w:rPr>
                <w:color w:val="000000" w:themeColor="text1"/>
                <w:sz w:val="20"/>
                <w:lang w:eastAsia="en-US"/>
              </w:rPr>
              <w:t xml:space="preserve"> från</w:t>
            </w:r>
            <w:r w:rsidR="00FC775A" w:rsidRPr="00E47E48">
              <w:rPr>
                <w:color w:val="000000" w:themeColor="text1"/>
                <w:sz w:val="20"/>
                <w:lang w:eastAsia="en-US"/>
              </w:rPr>
              <w:t xml:space="preserve"> kl</w:t>
            </w:r>
            <w:r w:rsidR="00FC775A">
              <w:rPr>
                <w:color w:val="000000" w:themeColor="text1"/>
                <w:sz w:val="20"/>
                <w:lang w:eastAsia="en-US"/>
              </w:rPr>
              <w:t xml:space="preserve">. </w:t>
            </w:r>
          </w:p>
          <w:p w14:paraId="0759B977" w14:textId="77777777" w:rsidR="004B56B9" w:rsidRPr="00E47E48" w:rsidRDefault="004B56B9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D433D5A" w14:textId="06FB22C3" w:rsidR="00F70DB9" w:rsidRPr="000475F8" w:rsidRDefault="00F70DB9" w:rsidP="00691F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75C6F678" w14:textId="1D6FEDAC" w:rsidR="00A539ED" w:rsidRPr="00161DAB" w:rsidRDefault="001D5D16" w:rsidP="00161DAB">
      <w:pPr>
        <w:widowControl/>
        <w:spacing w:after="160" w:line="259" w:lineRule="auto"/>
        <w:rPr>
          <w:b/>
        </w:rPr>
      </w:pPr>
      <w:r>
        <w:rPr>
          <w:sz w:val="22"/>
          <w:szCs w:val="22"/>
        </w:rPr>
        <w:br/>
      </w:r>
    </w:p>
    <w:sectPr w:rsidR="00A539ED" w:rsidRPr="00161DAB" w:rsidSect="0031245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Sans Pro for Riksdagen Md">
    <w:altName w:val="Arial"/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altName w:val="Arial"/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1F0"/>
    <w:rsid w:val="00005AAC"/>
    <w:rsid w:val="00005B40"/>
    <w:rsid w:val="00007909"/>
    <w:rsid w:val="0001073C"/>
    <w:rsid w:val="00011127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212F3"/>
    <w:rsid w:val="00021347"/>
    <w:rsid w:val="0002170F"/>
    <w:rsid w:val="00023659"/>
    <w:rsid w:val="00023D0F"/>
    <w:rsid w:val="00024914"/>
    <w:rsid w:val="00026E5C"/>
    <w:rsid w:val="00027C77"/>
    <w:rsid w:val="00030298"/>
    <w:rsid w:val="00030827"/>
    <w:rsid w:val="00030B72"/>
    <w:rsid w:val="0003112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B59"/>
    <w:rsid w:val="00037D29"/>
    <w:rsid w:val="000404C6"/>
    <w:rsid w:val="00040DA6"/>
    <w:rsid w:val="00040DCE"/>
    <w:rsid w:val="00041543"/>
    <w:rsid w:val="00041C21"/>
    <w:rsid w:val="00041CA0"/>
    <w:rsid w:val="00041E75"/>
    <w:rsid w:val="00042158"/>
    <w:rsid w:val="00042651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0B2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37DA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7149"/>
    <w:rsid w:val="000A738D"/>
    <w:rsid w:val="000A7990"/>
    <w:rsid w:val="000A7CCD"/>
    <w:rsid w:val="000B005F"/>
    <w:rsid w:val="000B0C6C"/>
    <w:rsid w:val="000B11C3"/>
    <w:rsid w:val="000B1853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4B6"/>
    <w:rsid w:val="000C07FD"/>
    <w:rsid w:val="000C0E69"/>
    <w:rsid w:val="000C1655"/>
    <w:rsid w:val="000C211F"/>
    <w:rsid w:val="000C35C6"/>
    <w:rsid w:val="000C35F0"/>
    <w:rsid w:val="000C3B4C"/>
    <w:rsid w:val="000C50CD"/>
    <w:rsid w:val="000C5437"/>
    <w:rsid w:val="000C5D71"/>
    <w:rsid w:val="000C63AA"/>
    <w:rsid w:val="000C6D7A"/>
    <w:rsid w:val="000C7FF2"/>
    <w:rsid w:val="000D04A4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2E3C"/>
    <w:rsid w:val="000E359A"/>
    <w:rsid w:val="000E47E0"/>
    <w:rsid w:val="000E709A"/>
    <w:rsid w:val="000F007A"/>
    <w:rsid w:val="000F00F0"/>
    <w:rsid w:val="000F0706"/>
    <w:rsid w:val="000F248E"/>
    <w:rsid w:val="000F3B5D"/>
    <w:rsid w:val="000F3FD5"/>
    <w:rsid w:val="000F593C"/>
    <w:rsid w:val="000F61E0"/>
    <w:rsid w:val="000F638C"/>
    <w:rsid w:val="000F70F3"/>
    <w:rsid w:val="000F711C"/>
    <w:rsid w:val="000F71F8"/>
    <w:rsid w:val="000F7659"/>
    <w:rsid w:val="001002B1"/>
    <w:rsid w:val="00100CB0"/>
    <w:rsid w:val="00100FAE"/>
    <w:rsid w:val="00101A03"/>
    <w:rsid w:val="00101DEA"/>
    <w:rsid w:val="00103352"/>
    <w:rsid w:val="00103677"/>
    <w:rsid w:val="00103ED8"/>
    <w:rsid w:val="00104DAD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4519"/>
    <w:rsid w:val="00114844"/>
    <w:rsid w:val="00114BE7"/>
    <w:rsid w:val="00115016"/>
    <w:rsid w:val="0011555B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A4"/>
    <w:rsid w:val="00130C99"/>
    <w:rsid w:val="00131095"/>
    <w:rsid w:val="0013119E"/>
    <w:rsid w:val="0013177A"/>
    <w:rsid w:val="00131841"/>
    <w:rsid w:val="001318AD"/>
    <w:rsid w:val="00131C90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5D3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5409"/>
    <w:rsid w:val="001560E2"/>
    <w:rsid w:val="00156698"/>
    <w:rsid w:val="00156BEE"/>
    <w:rsid w:val="00156CE1"/>
    <w:rsid w:val="00156CE2"/>
    <w:rsid w:val="0016119F"/>
    <w:rsid w:val="00161C14"/>
    <w:rsid w:val="00161DAB"/>
    <w:rsid w:val="00162B64"/>
    <w:rsid w:val="00163542"/>
    <w:rsid w:val="00163AD8"/>
    <w:rsid w:val="0016466A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616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FB"/>
    <w:rsid w:val="001A0FD0"/>
    <w:rsid w:val="001A11D1"/>
    <w:rsid w:val="001A19C3"/>
    <w:rsid w:val="001A33CF"/>
    <w:rsid w:val="001A3928"/>
    <w:rsid w:val="001A42A0"/>
    <w:rsid w:val="001A4317"/>
    <w:rsid w:val="001A5043"/>
    <w:rsid w:val="001A56E8"/>
    <w:rsid w:val="001A5784"/>
    <w:rsid w:val="001A5C40"/>
    <w:rsid w:val="001A5EBB"/>
    <w:rsid w:val="001A69A3"/>
    <w:rsid w:val="001A7CF5"/>
    <w:rsid w:val="001A7E9F"/>
    <w:rsid w:val="001A7ED9"/>
    <w:rsid w:val="001B1434"/>
    <w:rsid w:val="001B1AF8"/>
    <w:rsid w:val="001B2F6B"/>
    <w:rsid w:val="001B300F"/>
    <w:rsid w:val="001B33BB"/>
    <w:rsid w:val="001B3C25"/>
    <w:rsid w:val="001B3CDD"/>
    <w:rsid w:val="001B43CC"/>
    <w:rsid w:val="001B5215"/>
    <w:rsid w:val="001B5F61"/>
    <w:rsid w:val="001B6CAA"/>
    <w:rsid w:val="001B7A96"/>
    <w:rsid w:val="001B7E82"/>
    <w:rsid w:val="001C05EA"/>
    <w:rsid w:val="001C105E"/>
    <w:rsid w:val="001C186B"/>
    <w:rsid w:val="001C1BF8"/>
    <w:rsid w:val="001C302C"/>
    <w:rsid w:val="001C3206"/>
    <w:rsid w:val="001C3AFA"/>
    <w:rsid w:val="001C3FB2"/>
    <w:rsid w:val="001C4520"/>
    <w:rsid w:val="001C4C64"/>
    <w:rsid w:val="001C4E65"/>
    <w:rsid w:val="001C56EE"/>
    <w:rsid w:val="001C5A1F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EDE"/>
    <w:rsid w:val="001D470B"/>
    <w:rsid w:val="001D5228"/>
    <w:rsid w:val="001D5D16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D34"/>
    <w:rsid w:val="001E3F2B"/>
    <w:rsid w:val="001E3FBD"/>
    <w:rsid w:val="001E54F9"/>
    <w:rsid w:val="001E6A3D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5015"/>
    <w:rsid w:val="001F7BE8"/>
    <w:rsid w:val="0020006C"/>
    <w:rsid w:val="00200BEB"/>
    <w:rsid w:val="002013AB"/>
    <w:rsid w:val="002017B1"/>
    <w:rsid w:val="002021B5"/>
    <w:rsid w:val="002024AA"/>
    <w:rsid w:val="00202915"/>
    <w:rsid w:val="00202C7A"/>
    <w:rsid w:val="002034D5"/>
    <w:rsid w:val="00203D6E"/>
    <w:rsid w:val="002041D5"/>
    <w:rsid w:val="00204383"/>
    <w:rsid w:val="00204DF2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30A"/>
    <w:rsid w:val="0021379E"/>
    <w:rsid w:val="002145CB"/>
    <w:rsid w:val="002145E1"/>
    <w:rsid w:val="00214745"/>
    <w:rsid w:val="00214C76"/>
    <w:rsid w:val="00215065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22DD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5D18"/>
    <w:rsid w:val="00226286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1B7"/>
    <w:rsid w:val="00236428"/>
    <w:rsid w:val="002365BE"/>
    <w:rsid w:val="00236AF0"/>
    <w:rsid w:val="00237EAB"/>
    <w:rsid w:val="00240C7C"/>
    <w:rsid w:val="002414EB"/>
    <w:rsid w:val="002429E3"/>
    <w:rsid w:val="0024367B"/>
    <w:rsid w:val="00243D42"/>
    <w:rsid w:val="002441BD"/>
    <w:rsid w:val="00245632"/>
    <w:rsid w:val="00247180"/>
    <w:rsid w:val="002475FA"/>
    <w:rsid w:val="00250F79"/>
    <w:rsid w:val="00251243"/>
    <w:rsid w:val="00252CE5"/>
    <w:rsid w:val="00253239"/>
    <w:rsid w:val="002533C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02C"/>
    <w:rsid w:val="0026356A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1F67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514F"/>
    <w:rsid w:val="0028520A"/>
    <w:rsid w:val="002854EF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6C9E"/>
    <w:rsid w:val="002B0293"/>
    <w:rsid w:val="002B1034"/>
    <w:rsid w:val="002B162B"/>
    <w:rsid w:val="002B1E0E"/>
    <w:rsid w:val="002B2004"/>
    <w:rsid w:val="002B2396"/>
    <w:rsid w:val="002B25A8"/>
    <w:rsid w:val="002B3511"/>
    <w:rsid w:val="002B37F7"/>
    <w:rsid w:val="002B3B88"/>
    <w:rsid w:val="002B4671"/>
    <w:rsid w:val="002B5236"/>
    <w:rsid w:val="002B58FE"/>
    <w:rsid w:val="002B5C95"/>
    <w:rsid w:val="002B6B2C"/>
    <w:rsid w:val="002B6BBA"/>
    <w:rsid w:val="002B7046"/>
    <w:rsid w:val="002B7A04"/>
    <w:rsid w:val="002C0213"/>
    <w:rsid w:val="002C056A"/>
    <w:rsid w:val="002C12C5"/>
    <w:rsid w:val="002C1D17"/>
    <w:rsid w:val="002C3265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21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1CD4"/>
    <w:rsid w:val="002F31A8"/>
    <w:rsid w:val="002F34A0"/>
    <w:rsid w:val="002F39C4"/>
    <w:rsid w:val="002F4959"/>
    <w:rsid w:val="002F5333"/>
    <w:rsid w:val="002F5CBB"/>
    <w:rsid w:val="002F6181"/>
    <w:rsid w:val="002F63F6"/>
    <w:rsid w:val="002F7406"/>
    <w:rsid w:val="0030233C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108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F9C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2826"/>
    <w:rsid w:val="003338B2"/>
    <w:rsid w:val="0033431B"/>
    <w:rsid w:val="00334DEE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360B"/>
    <w:rsid w:val="00343685"/>
    <w:rsid w:val="00343E93"/>
    <w:rsid w:val="00343EBA"/>
    <w:rsid w:val="00344103"/>
    <w:rsid w:val="003451B4"/>
    <w:rsid w:val="003451BA"/>
    <w:rsid w:val="00347554"/>
    <w:rsid w:val="003478EE"/>
    <w:rsid w:val="00347E47"/>
    <w:rsid w:val="003503EB"/>
    <w:rsid w:val="0035075A"/>
    <w:rsid w:val="0035087E"/>
    <w:rsid w:val="00350911"/>
    <w:rsid w:val="00350E3D"/>
    <w:rsid w:val="003511C6"/>
    <w:rsid w:val="00351B73"/>
    <w:rsid w:val="003522A6"/>
    <w:rsid w:val="0035267B"/>
    <w:rsid w:val="003533EC"/>
    <w:rsid w:val="0035364C"/>
    <w:rsid w:val="0035392D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0BC"/>
    <w:rsid w:val="00364639"/>
    <w:rsid w:val="00364C7D"/>
    <w:rsid w:val="00364CC8"/>
    <w:rsid w:val="00364D87"/>
    <w:rsid w:val="003655CB"/>
    <w:rsid w:val="00366EA9"/>
    <w:rsid w:val="0037012B"/>
    <w:rsid w:val="0037052A"/>
    <w:rsid w:val="003715DA"/>
    <w:rsid w:val="003726CD"/>
    <w:rsid w:val="00372DA9"/>
    <w:rsid w:val="00373DA4"/>
    <w:rsid w:val="00374C72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4B7"/>
    <w:rsid w:val="00392ABD"/>
    <w:rsid w:val="00392DEF"/>
    <w:rsid w:val="00393409"/>
    <w:rsid w:val="0039387F"/>
    <w:rsid w:val="003949FF"/>
    <w:rsid w:val="00394F50"/>
    <w:rsid w:val="00396A2B"/>
    <w:rsid w:val="003A0314"/>
    <w:rsid w:val="003A0DC2"/>
    <w:rsid w:val="003A0E8F"/>
    <w:rsid w:val="003A1AC8"/>
    <w:rsid w:val="003A1FD6"/>
    <w:rsid w:val="003A233F"/>
    <w:rsid w:val="003A2AC6"/>
    <w:rsid w:val="003A3984"/>
    <w:rsid w:val="003A52FE"/>
    <w:rsid w:val="003A5ADB"/>
    <w:rsid w:val="003A5FA3"/>
    <w:rsid w:val="003A60FF"/>
    <w:rsid w:val="003A6D98"/>
    <w:rsid w:val="003A70B5"/>
    <w:rsid w:val="003A7D6E"/>
    <w:rsid w:val="003B02BA"/>
    <w:rsid w:val="003B0445"/>
    <w:rsid w:val="003B075C"/>
    <w:rsid w:val="003B094C"/>
    <w:rsid w:val="003B0C64"/>
    <w:rsid w:val="003B1657"/>
    <w:rsid w:val="003B1855"/>
    <w:rsid w:val="003B2AA5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664"/>
    <w:rsid w:val="003D2844"/>
    <w:rsid w:val="003D4035"/>
    <w:rsid w:val="003D4684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F077D"/>
    <w:rsid w:val="003F1E86"/>
    <w:rsid w:val="003F20E8"/>
    <w:rsid w:val="003F3046"/>
    <w:rsid w:val="003F4E8C"/>
    <w:rsid w:val="003F5664"/>
    <w:rsid w:val="003F6389"/>
    <w:rsid w:val="003F63E1"/>
    <w:rsid w:val="003F7D67"/>
    <w:rsid w:val="003F7F24"/>
    <w:rsid w:val="00400F13"/>
    <w:rsid w:val="00401370"/>
    <w:rsid w:val="00401976"/>
    <w:rsid w:val="0040205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295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4276"/>
    <w:rsid w:val="00434CCD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6C5"/>
    <w:rsid w:val="004438DF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873"/>
    <w:rsid w:val="00474C2D"/>
    <w:rsid w:val="0047578A"/>
    <w:rsid w:val="004757D0"/>
    <w:rsid w:val="004757D4"/>
    <w:rsid w:val="00475A4F"/>
    <w:rsid w:val="004767F1"/>
    <w:rsid w:val="004770D8"/>
    <w:rsid w:val="00477A10"/>
    <w:rsid w:val="0048319C"/>
    <w:rsid w:val="00484A4F"/>
    <w:rsid w:val="00484B99"/>
    <w:rsid w:val="004854C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A44"/>
    <w:rsid w:val="0049749C"/>
    <w:rsid w:val="004A031D"/>
    <w:rsid w:val="004A090D"/>
    <w:rsid w:val="004A0C4E"/>
    <w:rsid w:val="004A1273"/>
    <w:rsid w:val="004A23CB"/>
    <w:rsid w:val="004A33ED"/>
    <w:rsid w:val="004A355B"/>
    <w:rsid w:val="004A411D"/>
    <w:rsid w:val="004A54ED"/>
    <w:rsid w:val="004A5543"/>
    <w:rsid w:val="004A587C"/>
    <w:rsid w:val="004A5DEE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6102"/>
    <w:rsid w:val="004B6885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D04CD"/>
    <w:rsid w:val="004D10DF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BFA"/>
    <w:rsid w:val="004E2E87"/>
    <w:rsid w:val="004E342F"/>
    <w:rsid w:val="004E39B2"/>
    <w:rsid w:val="004E6AD4"/>
    <w:rsid w:val="004E6D58"/>
    <w:rsid w:val="004E79E0"/>
    <w:rsid w:val="004E7C4F"/>
    <w:rsid w:val="004F138B"/>
    <w:rsid w:val="004F20A3"/>
    <w:rsid w:val="004F23BA"/>
    <w:rsid w:val="004F25A5"/>
    <w:rsid w:val="004F3229"/>
    <w:rsid w:val="004F3D22"/>
    <w:rsid w:val="004F439C"/>
    <w:rsid w:val="004F667C"/>
    <w:rsid w:val="004F698F"/>
    <w:rsid w:val="004F700D"/>
    <w:rsid w:val="004F726D"/>
    <w:rsid w:val="004F7597"/>
    <w:rsid w:val="004F7667"/>
    <w:rsid w:val="004F7CC0"/>
    <w:rsid w:val="00500190"/>
    <w:rsid w:val="00501235"/>
    <w:rsid w:val="00501B51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7A2"/>
    <w:rsid w:val="0050782D"/>
    <w:rsid w:val="0051041B"/>
    <w:rsid w:val="0051123F"/>
    <w:rsid w:val="00511577"/>
    <w:rsid w:val="00513208"/>
    <w:rsid w:val="00513FA6"/>
    <w:rsid w:val="005144B9"/>
    <w:rsid w:val="0051575D"/>
    <w:rsid w:val="00516FFA"/>
    <w:rsid w:val="00517ADC"/>
    <w:rsid w:val="00517BE7"/>
    <w:rsid w:val="00517CDE"/>
    <w:rsid w:val="00521932"/>
    <w:rsid w:val="005228EC"/>
    <w:rsid w:val="005230EA"/>
    <w:rsid w:val="0052351A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30"/>
    <w:rsid w:val="0053205B"/>
    <w:rsid w:val="00532321"/>
    <w:rsid w:val="00532BD9"/>
    <w:rsid w:val="0053303B"/>
    <w:rsid w:val="0053334B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5B92"/>
    <w:rsid w:val="00545C55"/>
    <w:rsid w:val="005462E1"/>
    <w:rsid w:val="00546B7E"/>
    <w:rsid w:val="00546D91"/>
    <w:rsid w:val="005516D7"/>
    <w:rsid w:val="00553C0C"/>
    <w:rsid w:val="00553C22"/>
    <w:rsid w:val="00553ECD"/>
    <w:rsid w:val="005545E6"/>
    <w:rsid w:val="00554798"/>
    <w:rsid w:val="00554907"/>
    <w:rsid w:val="00554D0A"/>
    <w:rsid w:val="0055728F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FFC"/>
    <w:rsid w:val="005669F4"/>
    <w:rsid w:val="00566A32"/>
    <w:rsid w:val="0056723C"/>
    <w:rsid w:val="005679F0"/>
    <w:rsid w:val="0057013F"/>
    <w:rsid w:val="0057036E"/>
    <w:rsid w:val="005717E1"/>
    <w:rsid w:val="00572B6B"/>
    <w:rsid w:val="00573410"/>
    <w:rsid w:val="00574540"/>
    <w:rsid w:val="00574543"/>
    <w:rsid w:val="0057463C"/>
    <w:rsid w:val="00575140"/>
    <w:rsid w:val="005757DE"/>
    <w:rsid w:val="00575B07"/>
    <w:rsid w:val="00575BC6"/>
    <w:rsid w:val="00576B4B"/>
    <w:rsid w:val="00577309"/>
    <w:rsid w:val="00577962"/>
    <w:rsid w:val="00577A6E"/>
    <w:rsid w:val="0058281E"/>
    <w:rsid w:val="0058354B"/>
    <w:rsid w:val="00583C67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071B"/>
    <w:rsid w:val="005A1DF2"/>
    <w:rsid w:val="005A23B8"/>
    <w:rsid w:val="005A29E9"/>
    <w:rsid w:val="005A35EA"/>
    <w:rsid w:val="005A3D68"/>
    <w:rsid w:val="005A444A"/>
    <w:rsid w:val="005A484D"/>
    <w:rsid w:val="005A56DF"/>
    <w:rsid w:val="005B133C"/>
    <w:rsid w:val="005B1A4D"/>
    <w:rsid w:val="005B1F18"/>
    <w:rsid w:val="005B255D"/>
    <w:rsid w:val="005B2DF1"/>
    <w:rsid w:val="005B36D1"/>
    <w:rsid w:val="005B38E3"/>
    <w:rsid w:val="005B495D"/>
    <w:rsid w:val="005B4E25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6DFF"/>
    <w:rsid w:val="005C7BB8"/>
    <w:rsid w:val="005D041A"/>
    <w:rsid w:val="005D1ACF"/>
    <w:rsid w:val="005D2342"/>
    <w:rsid w:val="005D270C"/>
    <w:rsid w:val="005D3733"/>
    <w:rsid w:val="005D40FA"/>
    <w:rsid w:val="005D4492"/>
    <w:rsid w:val="005D62DE"/>
    <w:rsid w:val="005D660E"/>
    <w:rsid w:val="005D6846"/>
    <w:rsid w:val="005D6CC9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385B"/>
    <w:rsid w:val="005E548B"/>
    <w:rsid w:val="005E5F1A"/>
    <w:rsid w:val="005E63C2"/>
    <w:rsid w:val="005E7984"/>
    <w:rsid w:val="005E7F70"/>
    <w:rsid w:val="005F0351"/>
    <w:rsid w:val="005F04F6"/>
    <w:rsid w:val="005F0CEF"/>
    <w:rsid w:val="005F2D81"/>
    <w:rsid w:val="005F3AD9"/>
    <w:rsid w:val="005F3FBB"/>
    <w:rsid w:val="005F5B63"/>
    <w:rsid w:val="005F6757"/>
    <w:rsid w:val="005F72C9"/>
    <w:rsid w:val="005F7EA6"/>
    <w:rsid w:val="006002F8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557F"/>
    <w:rsid w:val="0060564B"/>
    <w:rsid w:val="00605C7B"/>
    <w:rsid w:val="006060B0"/>
    <w:rsid w:val="0060661F"/>
    <w:rsid w:val="0061084F"/>
    <w:rsid w:val="00610B18"/>
    <w:rsid w:val="00611EC2"/>
    <w:rsid w:val="00612291"/>
    <w:rsid w:val="00613198"/>
    <w:rsid w:val="0061389C"/>
    <w:rsid w:val="00614670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0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374"/>
    <w:rsid w:val="00634BD2"/>
    <w:rsid w:val="00634FB8"/>
    <w:rsid w:val="00637245"/>
    <w:rsid w:val="0063732E"/>
    <w:rsid w:val="00637775"/>
    <w:rsid w:val="00641A00"/>
    <w:rsid w:val="00642489"/>
    <w:rsid w:val="00642E4D"/>
    <w:rsid w:val="00643A8F"/>
    <w:rsid w:val="00643BB2"/>
    <w:rsid w:val="00643C5D"/>
    <w:rsid w:val="0064406F"/>
    <w:rsid w:val="00644E80"/>
    <w:rsid w:val="00646624"/>
    <w:rsid w:val="00647D6F"/>
    <w:rsid w:val="00650029"/>
    <w:rsid w:val="006508B8"/>
    <w:rsid w:val="00650E56"/>
    <w:rsid w:val="00650E86"/>
    <w:rsid w:val="00651E95"/>
    <w:rsid w:val="006528FF"/>
    <w:rsid w:val="0065291C"/>
    <w:rsid w:val="006546C2"/>
    <w:rsid w:val="00654AD9"/>
    <w:rsid w:val="00654EAA"/>
    <w:rsid w:val="0065577F"/>
    <w:rsid w:val="0065609B"/>
    <w:rsid w:val="0065614B"/>
    <w:rsid w:val="0065645E"/>
    <w:rsid w:val="006570BE"/>
    <w:rsid w:val="0065775F"/>
    <w:rsid w:val="00657BA6"/>
    <w:rsid w:val="00660C90"/>
    <w:rsid w:val="00661580"/>
    <w:rsid w:val="00661700"/>
    <w:rsid w:val="00661ABE"/>
    <w:rsid w:val="00661BC9"/>
    <w:rsid w:val="00662653"/>
    <w:rsid w:val="00662DB5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80AFE"/>
    <w:rsid w:val="00680CDA"/>
    <w:rsid w:val="00680CDD"/>
    <w:rsid w:val="00681022"/>
    <w:rsid w:val="0068219E"/>
    <w:rsid w:val="006821A1"/>
    <w:rsid w:val="00682BB1"/>
    <w:rsid w:val="00684638"/>
    <w:rsid w:val="00684A1D"/>
    <w:rsid w:val="00684AC5"/>
    <w:rsid w:val="006864AD"/>
    <w:rsid w:val="00686646"/>
    <w:rsid w:val="006875F8"/>
    <w:rsid w:val="00690064"/>
    <w:rsid w:val="00690ABA"/>
    <w:rsid w:val="006911C2"/>
    <w:rsid w:val="00691669"/>
    <w:rsid w:val="00691C49"/>
    <w:rsid w:val="00691EF5"/>
    <w:rsid w:val="00691F37"/>
    <w:rsid w:val="006926D7"/>
    <w:rsid w:val="0069297C"/>
    <w:rsid w:val="0069393A"/>
    <w:rsid w:val="00693AF0"/>
    <w:rsid w:val="00693F90"/>
    <w:rsid w:val="00694A46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9BF"/>
    <w:rsid w:val="006F1C06"/>
    <w:rsid w:val="006F1D8F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1ED6"/>
    <w:rsid w:val="0070283A"/>
    <w:rsid w:val="007044C6"/>
    <w:rsid w:val="0070538F"/>
    <w:rsid w:val="00707AFC"/>
    <w:rsid w:val="00710306"/>
    <w:rsid w:val="00711B6C"/>
    <w:rsid w:val="00712556"/>
    <w:rsid w:val="00712851"/>
    <w:rsid w:val="0071297F"/>
    <w:rsid w:val="00713883"/>
    <w:rsid w:val="00714898"/>
    <w:rsid w:val="007149F6"/>
    <w:rsid w:val="00714CE4"/>
    <w:rsid w:val="0071597E"/>
    <w:rsid w:val="00715F00"/>
    <w:rsid w:val="007161C1"/>
    <w:rsid w:val="00716F0E"/>
    <w:rsid w:val="007172EB"/>
    <w:rsid w:val="00717981"/>
    <w:rsid w:val="0072306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2C7F"/>
    <w:rsid w:val="00734182"/>
    <w:rsid w:val="00735A9E"/>
    <w:rsid w:val="00735C9B"/>
    <w:rsid w:val="007370DC"/>
    <w:rsid w:val="007402A2"/>
    <w:rsid w:val="007406E5"/>
    <w:rsid w:val="007411E1"/>
    <w:rsid w:val="007415CD"/>
    <w:rsid w:val="0074177A"/>
    <w:rsid w:val="00741AE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2202"/>
    <w:rsid w:val="00782B85"/>
    <w:rsid w:val="0078546E"/>
    <w:rsid w:val="007865F7"/>
    <w:rsid w:val="007876D5"/>
    <w:rsid w:val="0079028B"/>
    <w:rsid w:val="007903BD"/>
    <w:rsid w:val="0079162E"/>
    <w:rsid w:val="00791DB8"/>
    <w:rsid w:val="007924E9"/>
    <w:rsid w:val="007924FE"/>
    <w:rsid w:val="00793074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B01D1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123E"/>
    <w:rsid w:val="007D1344"/>
    <w:rsid w:val="007D1E67"/>
    <w:rsid w:val="007D2537"/>
    <w:rsid w:val="007D2919"/>
    <w:rsid w:val="007D2BB6"/>
    <w:rsid w:val="007D3BAE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4C8"/>
    <w:rsid w:val="007D6579"/>
    <w:rsid w:val="007D78E1"/>
    <w:rsid w:val="007D7EEE"/>
    <w:rsid w:val="007D7F38"/>
    <w:rsid w:val="007E02E7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632A"/>
    <w:rsid w:val="007F65E2"/>
    <w:rsid w:val="007F7198"/>
    <w:rsid w:val="00801FB7"/>
    <w:rsid w:val="00802188"/>
    <w:rsid w:val="0080288C"/>
    <w:rsid w:val="00804110"/>
    <w:rsid w:val="0080437A"/>
    <w:rsid w:val="00805091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F3A"/>
    <w:rsid w:val="00813061"/>
    <w:rsid w:val="00813C8C"/>
    <w:rsid w:val="0081534D"/>
    <w:rsid w:val="00815EDF"/>
    <w:rsid w:val="00816AE3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36E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108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4EAE"/>
    <w:rsid w:val="0085576F"/>
    <w:rsid w:val="00855DE6"/>
    <w:rsid w:val="008563F7"/>
    <w:rsid w:val="0085698E"/>
    <w:rsid w:val="00856C2B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3DF0"/>
    <w:rsid w:val="00874635"/>
    <w:rsid w:val="00874A67"/>
    <w:rsid w:val="00875069"/>
    <w:rsid w:val="00875376"/>
    <w:rsid w:val="008757FD"/>
    <w:rsid w:val="008761B2"/>
    <w:rsid w:val="00876288"/>
    <w:rsid w:val="0087677C"/>
    <w:rsid w:val="008807AF"/>
    <w:rsid w:val="008814A3"/>
    <w:rsid w:val="00881D56"/>
    <w:rsid w:val="00882FDB"/>
    <w:rsid w:val="00883594"/>
    <w:rsid w:val="008845B6"/>
    <w:rsid w:val="00884959"/>
    <w:rsid w:val="008849CF"/>
    <w:rsid w:val="0088508E"/>
    <w:rsid w:val="008850C5"/>
    <w:rsid w:val="0088559E"/>
    <w:rsid w:val="00886D37"/>
    <w:rsid w:val="00886E74"/>
    <w:rsid w:val="00887096"/>
    <w:rsid w:val="00887313"/>
    <w:rsid w:val="00887D67"/>
    <w:rsid w:val="008900BD"/>
    <w:rsid w:val="008901CD"/>
    <w:rsid w:val="008906AB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A14"/>
    <w:rsid w:val="00895E67"/>
    <w:rsid w:val="00896477"/>
    <w:rsid w:val="00896B90"/>
    <w:rsid w:val="008972F0"/>
    <w:rsid w:val="00897F59"/>
    <w:rsid w:val="008A0FD6"/>
    <w:rsid w:val="008A13F0"/>
    <w:rsid w:val="008A2FAD"/>
    <w:rsid w:val="008A3295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943"/>
    <w:rsid w:val="008B7C2A"/>
    <w:rsid w:val="008B7EC1"/>
    <w:rsid w:val="008C0124"/>
    <w:rsid w:val="008C0667"/>
    <w:rsid w:val="008C1282"/>
    <w:rsid w:val="008C2FC2"/>
    <w:rsid w:val="008C3771"/>
    <w:rsid w:val="008C47D5"/>
    <w:rsid w:val="008C4E2B"/>
    <w:rsid w:val="008C55D0"/>
    <w:rsid w:val="008C60EF"/>
    <w:rsid w:val="008C633B"/>
    <w:rsid w:val="008C77A0"/>
    <w:rsid w:val="008D0848"/>
    <w:rsid w:val="008D1064"/>
    <w:rsid w:val="008D11ED"/>
    <w:rsid w:val="008D16FE"/>
    <w:rsid w:val="008D17CE"/>
    <w:rsid w:val="008D36A6"/>
    <w:rsid w:val="008D39A6"/>
    <w:rsid w:val="008D3BE8"/>
    <w:rsid w:val="008D40B2"/>
    <w:rsid w:val="008D4731"/>
    <w:rsid w:val="008D4AD9"/>
    <w:rsid w:val="008D5B24"/>
    <w:rsid w:val="008D5C77"/>
    <w:rsid w:val="008D6F19"/>
    <w:rsid w:val="008D71C4"/>
    <w:rsid w:val="008D78E3"/>
    <w:rsid w:val="008D7ECB"/>
    <w:rsid w:val="008E0577"/>
    <w:rsid w:val="008E14BE"/>
    <w:rsid w:val="008E190A"/>
    <w:rsid w:val="008E243E"/>
    <w:rsid w:val="008E25AD"/>
    <w:rsid w:val="008E298D"/>
    <w:rsid w:val="008E37A5"/>
    <w:rsid w:val="008E40E4"/>
    <w:rsid w:val="008E556D"/>
    <w:rsid w:val="008E580B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4FB4"/>
    <w:rsid w:val="008F5430"/>
    <w:rsid w:val="008F5C48"/>
    <w:rsid w:val="008F61F8"/>
    <w:rsid w:val="008F6295"/>
    <w:rsid w:val="008F71FF"/>
    <w:rsid w:val="008F7B94"/>
    <w:rsid w:val="008F7FC8"/>
    <w:rsid w:val="009004DF"/>
    <w:rsid w:val="009012B0"/>
    <w:rsid w:val="00901C1B"/>
    <w:rsid w:val="00902897"/>
    <w:rsid w:val="00902C05"/>
    <w:rsid w:val="0090349F"/>
    <w:rsid w:val="00903BB6"/>
    <w:rsid w:val="00903C90"/>
    <w:rsid w:val="009045AE"/>
    <w:rsid w:val="00906388"/>
    <w:rsid w:val="0090674E"/>
    <w:rsid w:val="009068A8"/>
    <w:rsid w:val="00906A1F"/>
    <w:rsid w:val="00906A89"/>
    <w:rsid w:val="00907ADE"/>
    <w:rsid w:val="00907C0C"/>
    <w:rsid w:val="00910104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0CC1"/>
    <w:rsid w:val="009310D4"/>
    <w:rsid w:val="009316FE"/>
    <w:rsid w:val="00931BC5"/>
    <w:rsid w:val="0093220B"/>
    <w:rsid w:val="00932852"/>
    <w:rsid w:val="00932EE8"/>
    <w:rsid w:val="009336C6"/>
    <w:rsid w:val="00933BC0"/>
    <w:rsid w:val="0093451F"/>
    <w:rsid w:val="00934C1B"/>
    <w:rsid w:val="00934FB9"/>
    <w:rsid w:val="009360C1"/>
    <w:rsid w:val="009363F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E1B"/>
    <w:rsid w:val="0095620E"/>
    <w:rsid w:val="00957035"/>
    <w:rsid w:val="00957403"/>
    <w:rsid w:val="00957E2B"/>
    <w:rsid w:val="00961419"/>
    <w:rsid w:val="00961BBC"/>
    <w:rsid w:val="00962678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6D57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825"/>
    <w:rsid w:val="00996A49"/>
    <w:rsid w:val="00997954"/>
    <w:rsid w:val="00997E77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5923"/>
    <w:rsid w:val="009A6300"/>
    <w:rsid w:val="009A6872"/>
    <w:rsid w:val="009A7347"/>
    <w:rsid w:val="009A7896"/>
    <w:rsid w:val="009B031D"/>
    <w:rsid w:val="009B157F"/>
    <w:rsid w:val="009B1FAC"/>
    <w:rsid w:val="009B23EC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1753"/>
    <w:rsid w:val="009C19E1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479"/>
    <w:rsid w:val="009C5D32"/>
    <w:rsid w:val="009C5D43"/>
    <w:rsid w:val="009C6257"/>
    <w:rsid w:val="009C654A"/>
    <w:rsid w:val="009C67B0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E34"/>
    <w:rsid w:val="009E4271"/>
    <w:rsid w:val="009E4277"/>
    <w:rsid w:val="009F05F2"/>
    <w:rsid w:val="009F0D9A"/>
    <w:rsid w:val="009F274E"/>
    <w:rsid w:val="009F3A49"/>
    <w:rsid w:val="009F3DCC"/>
    <w:rsid w:val="009F3E8C"/>
    <w:rsid w:val="009F43E3"/>
    <w:rsid w:val="009F505E"/>
    <w:rsid w:val="009F595C"/>
    <w:rsid w:val="009F65F8"/>
    <w:rsid w:val="009F6B0C"/>
    <w:rsid w:val="009F7055"/>
    <w:rsid w:val="009F70A3"/>
    <w:rsid w:val="009F74D3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21BA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D0F"/>
    <w:rsid w:val="00A34E63"/>
    <w:rsid w:val="00A350C5"/>
    <w:rsid w:val="00A3512E"/>
    <w:rsid w:val="00A36B1B"/>
    <w:rsid w:val="00A36C74"/>
    <w:rsid w:val="00A372A4"/>
    <w:rsid w:val="00A37304"/>
    <w:rsid w:val="00A37376"/>
    <w:rsid w:val="00A377D7"/>
    <w:rsid w:val="00A37FC4"/>
    <w:rsid w:val="00A40406"/>
    <w:rsid w:val="00A41E05"/>
    <w:rsid w:val="00A42052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9ED"/>
    <w:rsid w:val="00A53C01"/>
    <w:rsid w:val="00A5462B"/>
    <w:rsid w:val="00A54919"/>
    <w:rsid w:val="00A54B17"/>
    <w:rsid w:val="00A54C8E"/>
    <w:rsid w:val="00A5541E"/>
    <w:rsid w:val="00A554E8"/>
    <w:rsid w:val="00A5678E"/>
    <w:rsid w:val="00A56ED2"/>
    <w:rsid w:val="00A602C8"/>
    <w:rsid w:val="00A605E2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77C1D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2E1"/>
    <w:rsid w:val="00A90A3E"/>
    <w:rsid w:val="00A90DEF"/>
    <w:rsid w:val="00A90E2F"/>
    <w:rsid w:val="00A91804"/>
    <w:rsid w:val="00A9229C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56CD"/>
    <w:rsid w:val="00AB5C4A"/>
    <w:rsid w:val="00AB770D"/>
    <w:rsid w:val="00AB7E1F"/>
    <w:rsid w:val="00AC0218"/>
    <w:rsid w:val="00AC174D"/>
    <w:rsid w:val="00AC25D8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06A2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4AC1"/>
    <w:rsid w:val="00B058DF"/>
    <w:rsid w:val="00B06222"/>
    <w:rsid w:val="00B06354"/>
    <w:rsid w:val="00B06F00"/>
    <w:rsid w:val="00B07C05"/>
    <w:rsid w:val="00B100EA"/>
    <w:rsid w:val="00B10E78"/>
    <w:rsid w:val="00B13211"/>
    <w:rsid w:val="00B13295"/>
    <w:rsid w:val="00B13B2E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6CB"/>
    <w:rsid w:val="00B45956"/>
    <w:rsid w:val="00B45C6A"/>
    <w:rsid w:val="00B47109"/>
    <w:rsid w:val="00B47854"/>
    <w:rsid w:val="00B479E7"/>
    <w:rsid w:val="00B51877"/>
    <w:rsid w:val="00B52DE4"/>
    <w:rsid w:val="00B52F21"/>
    <w:rsid w:val="00B530FC"/>
    <w:rsid w:val="00B54275"/>
    <w:rsid w:val="00B549B3"/>
    <w:rsid w:val="00B54D10"/>
    <w:rsid w:val="00B55044"/>
    <w:rsid w:val="00B552ED"/>
    <w:rsid w:val="00B55755"/>
    <w:rsid w:val="00B55B2B"/>
    <w:rsid w:val="00B55C75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A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1A86"/>
    <w:rsid w:val="00BA22A3"/>
    <w:rsid w:val="00BA42EB"/>
    <w:rsid w:val="00BA46B8"/>
    <w:rsid w:val="00BA4F50"/>
    <w:rsid w:val="00BA5123"/>
    <w:rsid w:val="00BA52B1"/>
    <w:rsid w:val="00BA52DF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71A"/>
    <w:rsid w:val="00BC1E6C"/>
    <w:rsid w:val="00BC21C8"/>
    <w:rsid w:val="00BC21CD"/>
    <w:rsid w:val="00BC3775"/>
    <w:rsid w:val="00BC3A48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174F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63AE"/>
    <w:rsid w:val="00BD697D"/>
    <w:rsid w:val="00BE08FA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E7E64"/>
    <w:rsid w:val="00BF07DB"/>
    <w:rsid w:val="00BF15B6"/>
    <w:rsid w:val="00BF1958"/>
    <w:rsid w:val="00BF1E60"/>
    <w:rsid w:val="00BF2646"/>
    <w:rsid w:val="00BF2CE2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5B6A"/>
    <w:rsid w:val="00C05C94"/>
    <w:rsid w:val="00C067E0"/>
    <w:rsid w:val="00C07184"/>
    <w:rsid w:val="00C074E9"/>
    <w:rsid w:val="00C103CF"/>
    <w:rsid w:val="00C10761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D8F"/>
    <w:rsid w:val="00C227BA"/>
    <w:rsid w:val="00C23735"/>
    <w:rsid w:val="00C23872"/>
    <w:rsid w:val="00C24423"/>
    <w:rsid w:val="00C250E0"/>
    <w:rsid w:val="00C25112"/>
    <w:rsid w:val="00C2620B"/>
    <w:rsid w:val="00C27509"/>
    <w:rsid w:val="00C27CF2"/>
    <w:rsid w:val="00C27E7E"/>
    <w:rsid w:val="00C30C97"/>
    <w:rsid w:val="00C31FD5"/>
    <w:rsid w:val="00C329E3"/>
    <w:rsid w:val="00C32A0E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6DC"/>
    <w:rsid w:val="00C40CB2"/>
    <w:rsid w:val="00C414FE"/>
    <w:rsid w:val="00C4151A"/>
    <w:rsid w:val="00C42896"/>
    <w:rsid w:val="00C42C72"/>
    <w:rsid w:val="00C42FE6"/>
    <w:rsid w:val="00C430A2"/>
    <w:rsid w:val="00C43516"/>
    <w:rsid w:val="00C4481D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AA9"/>
    <w:rsid w:val="00C62D31"/>
    <w:rsid w:val="00C63345"/>
    <w:rsid w:val="00C64890"/>
    <w:rsid w:val="00C64AAF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7BD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6886"/>
    <w:rsid w:val="00CA6887"/>
    <w:rsid w:val="00CA73E9"/>
    <w:rsid w:val="00CA743D"/>
    <w:rsid w:val="00CB0AC3"/>
    <w:rsid w:val="00CB1278"/>
    <w:rsid w:val="00CB1683"/>
    <w:rsid w:val="00CB24AA"/>
    <w:rsid w:val="00CB2C6E"/>
    <w:rsid w:val="00CB3EEA"/>
    <w:rsid w:val="00CB41A1"/>
    <w:rsid w:val="00CB42B6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3FD7"/>
    <w:rsid w:val="00CD4BA4"/>
    <w:rsid w:val="00CD4BDB"/>
    <w:rsid w:val="00CD4C13"/>
    <w:rsid w:val="00CD54A5"/>
    <w:rsid w:val="00CD58E4"/>
    <w:rsid w:val="00CD5EEF"/>
    <w:rsid w:val="00CD5FBB"/>
    <w:rsid w:val="00CD7CAD"/>
    <w:rsid w:val="00CD7E6F"/>
    <w:rsid w:val="00CE0654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BFA"/>
    <w:rsid w:val="00D014C6"/>
    <w:rsid w:val="00D01C18"/>
    <w:rsid w:val="00D021A7"/>
    <w:rsid w:val="00D02C54"/>
    <w:rsid w:val="00D036E7"/>
    <w:rsid w:val="00D03DAF"/>
    <w:rsid w:val="00D04E3F"/>
    <w:rsid w:val="00D0502F"/>
    <w:rsid w:val="00D05216"/>
    <w:rsid w:val="00D065D7"/>
    <w:rsid w:val="00D07A4D"/>
    <w:rsid w:val="00D07ECB"/>
    <w:rsid w:val="00D10492"/>
    <w:rsid w:val="00D10C7C"/>
    <w:rsid w:val="00D11CD8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27A84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2EB4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5B2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42"/>
    <w:rsid w:val="00DB1F6A"/>
    <w:rsid w:val="00DB2534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D046C"/>
    <w:rsid w:val="00DD052E"/>
    <w:rsid w:val="00DD2643"/>
    <w:rsid w:val="00DD272E"/>
    <w:rsid w:val="00DD2757"/>
    <w:rsid w:val="00DD38DD"/>
    <w:rsid w:val="00DD41FE"/>
    <w:rsid w:val="00DD469D"/>
    <w:rsid w:val="00DD4DC7"/>
    <w:rsid w:val="00DD53D2"/>
    <w:rsid w:val="00DD57AC"/>
    <w:rsid w:val="00DD5C32"/>
    <w:rsid w:val="00DD700B"/>
    <w:rsid w:val="00DD77FA"/>
    <w:rsid w:val="00DD7900"/>
    <w:rsid w:val="00DD7C8E"/>
    <w:rsid w:val="00DE08DB"/>
    <w:rsid w:val="00DE0B94"/>
    <w:rsid w:val="00DE11A2"/>
    <w:rsid w:val="00DE1665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5746"/>
    <w:rsid w:val="00DE6979"/>
    <w:rsid w:val="00DE70A4"/>
    <w:rsid w:val="00DE7395"/>
    <w:rsid w:val="00DE73D2"/>
    <w:rsid w:val="00DE7680"/>
    <w:rsid w:val="00DF0323"/>
    <w:rsid w:val="00DF04A8"/>
    <w:rsid w:val="00DF0B27"/>
    <w:rsid w:val="00DF0C8F"/>
    <w:rsid w:val="00DF1630"/>
    <w:rsid w:val="00DF1689"/>
    <w:rsid w:val="00DF2558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4298"/>
    <w:rsid w:val="00E044F7"/>
    <w:rsid w:val="00E056A9"/>
    <w:rsid w:val="00E05A7D"/>
    <w:rsid w:val="00E05C40"/>
    <w:rsid w:val="00E061AA"/>
    <w:rsid w:val="00E06331"/>
    <w:rsid w:val="00E07C46"/>
    <w:rsid w:val="00E106F6"/>
    <w:rsid w:val="00E10F56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25E8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7C"/>
    <w:rsid w:val="00E31DA6"/>
    <w:rsid w:val="00E320ED"/>
    <w:rsid w:val="00E32A7A"/>
    <w:rsid w:val="00E33171"/>
    <w:rsid w:val="00E333AF"/>
    <w:rsid w:val="00E333F8"/>
    <w:rsid w:val="00E340F5"/>
    <w:rsid w:val="00E34B2D"/>
    <w:rsid w:val="00E34DA0"/>
    <w:rsid w:val="00E35283"/>
    <w:rsid w:val="00E3547B"/>
    <w:rsid w:val="00E3555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0210"/>
    <w:rsid w:val="00E41555"/>
    <w:rsid w:val="00E41763"/>
    <w:rsid w:val="00E42ACC"/>
    <w:rsid w:val="00E42B74"/>
    <w:rsid w:val="00E43A46"/>
    <w:rsid w:val="00E44757"/>
    <w:rsid w:val="00E44922"/>
    <w:rsid w:val="00E44CC0"/>
    <w:rsid w:val="00E46397"/>
    <w:rsid w:val="00E463F9"/>
    <w:rsid w:val="00E46907"/>
    <w:rsid w:val="00E46959"/>
    <w:rsid w:val="00E47E48"/>
    <w:rsid w:val="00E51534"/>
    <w:rsid w:val="00E52CBE"/>
    <w:rsid w:val="00E52CEA"/>
    <w:rsid w:val="00E53A71"/>
    <w:rsid w:val="00E5535D"/>
    <w:rsid w:val="00E559D0"/>
    <w:rsid w:val="00E56059"/>
    <w:rsid w:val="00E57FD5"/>
    <w:rsid w:val="00E6013A"/>
    <w:rsid w:val="00E603E3"/>
    <w:rsid w:val="00E6087B"/>
    <w:rsid w:val="00E62553"/>
    <w:rsid w:val="00E628CA"/>
    <w:rsid w:val="00E630EB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35BE"/>
    <w:rsid w:val="00E83C8F"/>
    <w:rsid w:val="00E848F5"/>
    <w:rsid w:val="00E85B39"/>
    <w:rsid w:val="00E8622D"/>
    <w:rsid w:val="00E864D6"/>
    <w:rsid w:val="00E86984"/>
    <w:rsid w:val="00E901CC"/>
    <w:rsid w:val="00E90D79"/>
    <w:rsid w:val="00E9107E"/>
    <w:rsid w:val="00E91821"/>
    <w:rsid w:val="00E9233F"/>
    <w:rsid w:val="00E923D1"/>
    <w:rsid w:val="00E9264D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6349"/>
    <w:rsid w:val="00EA6438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6E8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28C"/>
    <w:rsid w:val="00EC3EFC"/>
    <w:rsid w:val="00EC4645"/>
    <w:rsid w:val="00EC4753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06B7"/>
    <w:rsid w:val="00ED225F"/>
    <w:rsid w:val="00ED23D9"/>
    <w:rsid w:val="00ED395B"/>
    <w:rsid w:val="00ED45C4"/>
    <w:rsid w:val="00ED52B0"/>
    <w:rsid w:val="00ED55F2"/>
    <w:rsid w:val="00ED600D"/>
    <w:rsid w:val="00ED6691"/>
    <w:rsid w:val="00ED75BD"/>
    <w:rsid w:val="00ED7A9E"/>
    <w:rsid w:val="00EE02E8"/>
    <w:rsid w:val="00EE1754"/>
    <w:rsid w:val="00EE18B8"/>
    <w:rsid w:val="00EE1EE6"/>
    <w:rsid w:val="00EE2BCA"/>
    <w:rsid w:val="00EE2F1A"/>
    <w:rsid w:val="00EE3EA2"/>
    <w:rsid w:val="00EE4154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714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7760"/>
    <w:rsid w:val="00F377DF"/>
    <w:rsid w:val="00F3799F"/>
    <w:rsid w:val="00F37CF0"/>
    <w:rsid w:val="00F37F47"/>
    <w:rsid w:val="00F40A12"/>
    <w:rsid w:val="00F411A4"/>
    <w:rsid w:val="00F41DBE"/>
    <w:rsid w:val="00F422CA"/>
    <w:rsid w:val="00F4316A"/>
    <w:rsid w:val="00F4413D"/>
    <w:rsid w:val="00F444E8"/>
    <w:rsid w:val="00F47692"/>
    <w:rsid w:val="00F50282"/>
    <w:rsid w:val="00F503DE"/>
    <w:rsid w:val="00F50CDF"/>
    <w:rsid w:val="00F50E75"/>
    <w:rsid w:val="00F51154"/>
    <w:rsid w:val="00F51914"/>
    <w:rsid w:val="00F51AE5"/>
    <w:rsid w:val="00F52E0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9C7"/>
    <w:rsid w:val="00F656C3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285"/>
    <w:rsid w:val="00F825AD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CA"/>
    <w:rsid w:val="00FA2CC0"/>
    <w:rsid w:val="00FA3028"/>
    <w:rsid w:val="00FA33A9"/>
    <w:rsid w:val="00FA3FD6"/>
    <w:rsid w:val="00FA4443"/>
    <w:rsid w:val="00FA4C4D"/>
    <w:rsid w:val="00FA575D"/>
    <w:rsid w:val="00FA598A"/>
    <w:rsid w:val="00FA642C"/>
    <w:rsid w:val="00FA6B12"/>
    <w:rsid w:val="00FA7036"/>
    <w:rsid w:val="00FB14D1"/>
    <w:rsid w:val="00FB1A8A"/>
    <w:rsid w:val="00FB24ED"/>
    <w:rsid w:val="00FB2D34"/>
    <w:rsid w:val="00FB359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356"/>
    <w:rsid w:val="00FC775A"/>
    <w:rsid w:val="00FC79D4"/>
    <w:rsid w:val="00FD0BB9"/>
    <w:rsid w:val="00FD1716"/>
    <w:rsid w:val="00FD1FC5"/>
    <w:rsid w:val="00FD283B"/>
    <w:rsid w:val="00FD2FE6"/>
    <w:rsid w:val="00FD3992"/>
    <w:rsid w:val="00FD6FA0"/>
    <w:rsid w:val="00FD7FE3"/>
    <w:rsid w:val="00FE24EF"/>
    <w:rsid w:val="00FE2CA2"/>
    <w:rsid w:val="00FE305E"/>
    <w:rsid w:val="00FE3BB4"/>
    <w:rsid w:val="00FE3F92"/>
    <w:rsid w:val="00FE3FE3"/>
    <w:rsid w:val="00FE40AF"/>
    <w:rsid w:val="00FE4C54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6886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0808ab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B05A1-62A0-42D3-8623-3748D58FF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43</TotalTime>
  <Pages>5</Pages>
  <Words>702</Words>
  <Characters>3832</Characters>
  <Application>Microsoft Office Word</Application>
  <DocSecurity>0</DocSecurity>
  <Lines>1916</Lines>
  <Paragraphs>238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Helena Fridman Konstantinidou</cp:lastModifiedBy>
  <cp:revision>6</cp:revision>
  <cp:lastPrinted>2021-11-18T12:14:00Z</cp:lastPrinted>
  <dcterms:created xsi:type="dcterms:W3CDTF">2022-06-28T10:53:00Z</dcterms:created>
  <dcterms:modified xsi:type="dcterms:W3CDTF">2022-07-05T12:05:00Z</dcterms:modified>
</cp:coreProperties>
</file>