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23 oktober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Riksrevisorns årliga rapport 2024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Flexiblare regler för utbetalning från pensionsförsäkring och pensionssparkonto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Crister Carlsson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Aktsamhet vid bygg-, rivnings- och markåtgärder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Två frågor om taxi – prisuppgiftsskyldigheten och ålderskravet för taxiförarlegitimation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Rantsi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EU-förordningen om utbyggnad av infrastruktur för alternativa drivmedel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bestämmelser till EU:s förordning om digitala tjänster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Steg på vägen mot en mer effektiv miljöprövning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Joakim Järrebring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Joanna Lewerentz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 Andersson Tay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Stina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kortutbildade arbetssökandes övergång till reguljär utbildning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Serkan Köse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Avancerat ramavtal mellan Europeiska unionen och dess medlemsstater, å ena sidan, och Republiken Chile, å andra sidan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Eriksson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Lorena Delgado Varas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oktober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2024-10-23</SAFIR_Sammantradesdatum_Doc>
    <SAFIR_SammantradeID xmlns="C07A1A6C-0B19-41D9-BDF8-F523BA3921EB">b20f9765-8473-4616-98b7-402f7188c349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E5741D9F-0D4B-45D0-81F2-B49566E8911D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oktober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