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6BFD0129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</w:t>
            </w:r>
            <w:r w:rsidR="00F9138F">
              <w:rPr>
                <w:b/>
                <w:sz w:val="22"/>
                <w:szCs w:val="22"/>
              </w:rPr>
              <w:t>20</w:t>
            </w:r>
            <w:r w:rsidRPr="00AA46EB">
              <w:rPr>
                <w:b/>
                <w:sz w:val="22"/>
                <w:szCs w:val="22"/>
              </w:rPr>
              <w:t>/2</w:t>
            </w:r>
            <w:r w:rsidR="00F9138F">
              <w:rPr>
                <w:b/>
                <w:sz w:val="22"/>
                <w:szCs w:val="22"/>
              </w:rPr>
              <w:t>1</w:t>
            </w:r>
            <w:r w:rsidRPr="00AA46EB">
              <w:rPr>
                <w:b/>
                <w:sz w:val="22"/>
                <w:szCs w:val="22"/>
              </w:rPr>
              <w:t>:</w:t>
            </w:r>
            <w:r w:rsidR="00EF595A">
              <w:rPr>
                <w:b/>
                <w:sz w:val="22"/>
                <w:szCs w:val="22"/>
              </w:rPr>
              <w:t>4</w:t>
            </w:r>
            <w:r w:rsidR="00786E94">
              <w:rPr>
                <w:b/>
                <w:sz w:val="22"/>
                <w:szCs w:val="22"/>
              </w:rPr>
              <w:t>6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17735276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</w:t>
            </w:r>
            <w:r w:rsidR="00602B01">
              <w:rPr>
                <w:sz w:val="22"/>
                <w:szCs w:val="22"/>
              </w:rPr>
              <w:t>1</w:t>
            </w:r>
            <w:r w:rsidRPr="00AA46EB">
              <w:rPr>
                <w:sz w:val="22"/>
                <w:szCs w:val="22"/>
              </w:rPr>
              <w:t>-</w:t>
            </w:r>
            <w:r w:rsidR="00952299">
              <w:rPr>
                <w:sz w:val="22"/>
                <w:szCs w:val="22"/>
              </w:rPr>
              <w:t>0</w:t>
            </w:r>
            <w:r w:rsidR="007368F0">
              <w:rPr>
                <w:sz w:val="22"/>
                <w:szCs w:val="22"/>
              </w:rPr>
              <w:t>3</w:t>
            </w:r>
            <w:r w:rsidR="00A955FF" w:rsidRPr="00AA46EB">
              <w:rPr>
                <w:sz w:val="22"/>
                <w:szCs w:val="22"/>
              </w:rPr>
              <w:t>-</w:t>
            </w:r>
            <w:r w:rsidR="00EE1A14">
              <w:rPr>
                <w:sz w:val="22"/>
                <w:szCs w:val="22"/>
              </w:rPr>
              <w:t>2</w:t>
            </w:r>
            <w:r w:rsidR="00786E94">
              <w:rPr>
                <w:sz w:val="22"/>
                <w:szCs w:val="22"/>
              </w:rPr>
              <w:t>5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114A7912" w14:textId="40BA9E6A" w:rsidR="00725D41" w:rsidRPr="00AA46EB" w:rsidRDefault="00FD7BE4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25D41" w:rsidRPr="00AA46EB">
              <w:rPr>
                <w:sz w:val="22"/>
                <w:szCs w:val="22"/>
              </w:rPr>
              <w:t>.00–</w:t>
            </w:r>
            <w:r>
              <w:rPr>
                <w:sz w:val="22"/>
                <w:szCs w:val="22"/>
              </w:rPr>
              <w:t>9</w:t>
            </w:r>
            <w:r w:rsidR="00ED4BE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11211CE7" w14:textId="12BF5432" w:rsidR="00CB5D85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</w:p>
        </w:tc>
        <w:tc>
          <w:tcPr>
            <w:tcW w:w="6565" w:type="dxa"/>
          </w:tcPr>
          <w:p w14:paraId="4853F081" w14:textId="510DCF44" w:rsidR="00725D41" w:rsidRPr="00AA46EB" w:rsidRDefault="00725D41" w:rsidP="000F2853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6E72853A" w14:textId="52A9F8EC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088"/>
      </w:tblGrid>
      <w:tr w:rsidR="00725D41" w:rsidRPr="00AA46EB" w14:paraId="1B2E1B6E" w14:textId="77777777" w:rsidTr="00AA46EB">
        <w:tc>
          <w:tcPr>
            <w:tcW w:w="497" w:type="dxa"/>
          </w:tcPr>
          <w:p w14:paraId="02694041" w14:textId="77777777" w:rsidR="00725D41" w:rsidRPr="00AA46EB" w:rsidRDefault="00725D41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088" w:type="dxa"/>
          </w:tcPr>
          <w:p w14:paraId="72A1CED8" w14:textId="77777777" w:rsidR="006C25E8" w:rsidRDefault="006C25E8" w:rsidP="006C25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44892BE8" w14:textId="77777777" w:rsidR="006C25E8" w:rsidRPr="00071AA1" w:rsidRDefault="006C25E8" w:rsidP="006C25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D662B70" w14:textId="693BBAD6" w:rsidR="006C25E8" w:rsidRDefault="006C25E8" w:rsidP="006C25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Se särskilt protokoll 20</w:t>
            </w:r>
            <w:r w:rsidR="0036416E">
              <w:rPr>
                <w:snapToGrid w:val="0"/>
                <w:sz w:val="22"/>
                <w:szCs w:val="22"/>
              </w:rPr>
              <w:t>20</w:t>
            </w:r>
            <w:r>
              <w:rPr>
                <w:snapToGrid w:val="0"/>
                <w:sz w:val="22"/>
                <w:szCs w:val="22"/>
              </w:rPr>
              <w:t>/</w:t>
            </w:r>
            <w:r w:rsidR="0036416E">
              <w:rPr>
                <w:snapToGrid w:val="0"/>
                <w:sz w:val="22"/>
                <w:szCs w:val="22"/>
              </w:rPr>
              <w:t>21</w:t>
            </w:r>
            <w:r>
              <w:rPr>
                <w:snapToGrid w:val="0"/>
                <w:sz w:val="22"/>
                <w:szCs w:val="22"/>
              </w:rPr>
              <w:t>:</w:t>
            </w:r>
            <w:r w:rsidR="0036416E">
              <w:rPr>
                <w:snapToGrid w:val="0"/>
                <w:sz w:val="22"/>
                <w:szCs w:val="22"/>
              </w:rPr>
              <w:t>42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23269BA7" w14:textId="3B4F0DFA" w:rsidR="00725D41" w:rsidRPr="00EE1A14" w:rsidRDefault="00725D41" w:rsidP="006C25E8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300FE0" w:rsidRPr="00AA46EB" w14:paraId="3AF0B46D" w14:textId="77777777" w:rsidTr="00AA46EB">
        <w:tc>
          <w:tcPr>
            <w:tcW w:w="497" w:type="dxa"/>
          </w:tcPr>
          <w:p w14:paraId="4024B397" w14:textId="7C2CEA6C" w:rsidR="00300FE0" w:rsidRPr="00AA46EB" w:rsidRDefault="00300FE0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7088" w:type="dxa"/>
          </w:tcPr>
          <w:p w14:paraId="5B0A7328" w14:textId="77777777" w:rsidR="00300FE0" w:rsidRDefault="00300FE0" w:rsidP="007D15B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74C63" w:rsidRPr="00AA46EB" w14:paraId="590C7DBA" w14:textId="77777777" w:rsidTr="00AA46EB">
        <w:tc>
          <w:tcPr>
            <w:tcW w:w="7585" w:type="dxa"/>
            <w:gridSpan w:val="2"/>
          </w:tcPr>
          <w:p w14:paraId="5C9164F8" w14:textId="77777777" w:rsidR="00C905BC" w:rsidRPr="00AA46EB" w:rsidRDefault="00C905BC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DA423C9" w14:textId="77777777" w:rsidR="00F66346" w:rsidRPr="00AA46EB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Vid protokollet</w:t>
            </w:r>
          </w:p>
          <w:p w14:paraId="5161CC5E" w14:textId="25C830FF" w:rsidR="00071AA1" w:rsidRPr="00660600" w:rsidRDefault="00071AA1" w:rsidP="00071AA1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Justera</w:t>
            </w:r>
            <w:r>
              <w:rPr>
                <w:sz w:val="22"/>
                <w:szCs w:val="22"/>
              </w:rPr>
              <w:t>t 2021-04-06</w:t>
            </w:r>
            <w:r w:rsidRPr="00660600">
              <w:rPr>
                <w:sz w:val="22"/>
                <w:szCs w:val="22"/>
              </w:rPr>
              <w:t xml:space="preserve"> </w:t>
            </w:r>
          </w:p>
          <w:p w14:paraId="160DC1EA" w14:textId="4ECEDE75" w:rsidR="00920F2C" w:rsidRPr="00071AA1" w:rsidRDefault="00F66346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71AA1">
              <w:rPr>
                <w:sz w:val="22"/>
                <w:szCs w:val="22"/>
              </w:rPr>
              <w:t>Karin Enström</w:t>
            </w:r>
          </w:p>
          <w:p w14:paraId="5664187E" w14:textId="77777777" w:rsidR="00865055" w:rsidRPr="00AA46EB" w:rsidRDefault="00865055" w:rsidP="00C74C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FF6614C" w14:textId="4BBC464D" w:rsidR="00FB0AE9" w:rsidRDefault="00FB0AE9" w:rsidP="000F2853">
      <w:pPr>
        <w:widowControl/>
        <w:spacing w:after="160" w:line="259" w:lineRule="auto"/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F9138F" w14:paraId="1413D5E7" w14:textId="77777777" w:rsidTr="00C304DD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17E5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CC479BE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87F47C9" w14:textId="030D3F30" w:rsidR="00F9138F" w:rsidRDefault="00F9138F" w:rsidP="00C304D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F00B43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F00B43">
              <w:rPr>
                <w:sz w:val="20"/>
              </w:rPr>
              <w:t>0</w:t>
            </w:r>
            <w:r w:rsidR="00A9592D">
              <w:rPr>
                <w:sz w:val="20"/>
              </w:rPr>
              <w:t>3</w:t>
            </w:r>
            <w:r w:rsidR="00F00B43">
              <w:rPr>
                <w:sz w:val="20"/>
              </w:rPr>
              <w:t>-</w:t>
            </w:r>
            <w:r w:rsidR="00A9592D">
              <w:rPr>
                <w:sz w:val="20"/>
              </w:rPr>
              <w:t>01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F1DB16" w14:textId="77777777" w:rsidR="00F9138F" w:rsidRDefault="00F9138F" w:rsidP="00C304D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B893" w14:textId="77777777" w:rsidR="00F9138F" w:rsidRDefault="00F9138F" w:rsidP="00C304D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4ABDA96" w14:textId="77777777" w:rsidR="00F9138F" w:rsidRDefault="00F9138F" w:rsidP="00C304DD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3FED77A5" w14:textId="74711915" w:rsidR="00F9138F" w:rsidRDefault="00F9138F" w:rsidP="00C304D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EF595A">
              <w:rPr>
                <w:sz w:val="16"/>
                <w:szCs w:val="16"/>
              </w:rPr>
              <w:t>4</w:t>
            </w:r>
            <w:r w:rsidR="00A62E01">
              <w:rPr>
                <w:sz w:val="16"/>
                <w:szCs w:val="16"/>
              </w:rPr>
              <w:t>6</w:t>
            </w:r>
          </w:p>
        </w:tc>
      </w:tr>
      <w:tr w:rsidR="00F9138F" w14:paraId="11063DB4" w14:textId="77777777" w:rsidTr="00C304DD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B40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DB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48C5" w14:textId="31DC2B06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28408" w14:textId="1F19AEFB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0184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08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E7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040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F9138F" w14:paraId="363CE91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D1D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3E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A08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4ED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CD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D9E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F96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8612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4CA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0F6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7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709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E33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7FB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9C4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2A702E" w14:paraId="2DB7119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7ABE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1B1A8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EA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BADF" w14:textId="26EFB2F0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D20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4324" w14:textId="375A86BC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B72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70B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48B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451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189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356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23A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A8B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A76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5B4B4463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B010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8F2F" w14:textId="262B4B80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218F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F4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03C7" w14:textId="10BD351B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A4D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7545" w14:textId="54B07674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C0B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095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6A6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FD4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F2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08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8E6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16A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B2D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4CBD9791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791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02C8" w14:textId="65BEE1E3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78B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7F4" w14:textId="4F52FE5E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6C7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7C8D" w14:textId="45AB150A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1F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4B4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C7E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912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DA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792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AE7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2B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7F0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A702E" w14:paraId="59133C30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6AB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Obminska (M)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F4E6" w14:textId="42888DD0" w:rsidR="002A702E" w:rsidRDefault="001D30C0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5218F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68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C46" w14:textId="047B0D32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DB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D217" w14:textId="3DF53EE8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27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AB8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164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C9D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08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EE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497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B93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3C6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A702E" w14:paraId="02387576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8ED4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A71" w14:textId="2FBFB0EB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9A7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0399" w14:textId="022539AD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F72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C3A" w14:textId="7FB5F281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6B9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56B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D88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D80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83F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804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428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47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21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A702E" w14:paraId="2CD7F64C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EDD9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229A" w14:textId="6E3220ED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426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500" w14:textId="6386B5F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868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1C01" w14:textId="69224A3B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162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7E9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09D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9D0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AA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3AA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EBE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424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889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A702E" w14:paraId="13C6298A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905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EF97" w14:textId="16F7E7F6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498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94" w14:textId="093ED883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CDC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4BA" w14:textId="41FFB13A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3E5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F80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35F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A75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8CB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3A0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865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C45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25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A702E" w14:paraId="3527F398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4615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D22C" w14:textId="64847970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D45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5509" w14:textId="139D66F2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0ED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10E6" w14:textId="4B04D648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0E8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91F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19B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D77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342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F1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345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9CD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9BA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A702E" w14:paraId="2C355AD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8ED7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7A4FCF" w14:textId="3F42A20C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9BC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0A7D" w14:textId="74280DDF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5E8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A03B" w14:textId="1882FCC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CB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E3F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4F8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E59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015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298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8EA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BDD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FC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7480409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B5D2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62441E" w14:textId="54863243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4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CDFC" w14:textId="53166F62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E5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C7D4" w14:textId="3FA90AF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D50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2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DB3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CC9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56C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0AA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73E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001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564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A702E" w14:paraId="1C9CC94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1BE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A9489A" w14:textId="69551F84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08E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27EF" w14:textId="2B322820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E77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CDBA" w14:textId="1EBBF1A6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234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11F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186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F6B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4E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F13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52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AE7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0D8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A702E" w14:paraId="79716AE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2AA9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B66D98" w14:textId="3562B1BA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2FC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54D7" w14:textId="56907B30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AA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A1E" w14:textId="3E3A1DA8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7C7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CA9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87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576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CCE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6BC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764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4CF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E6F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A702E" w14:paraId="3C8C13A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B2E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11391" w14:textId="2B58314F" w:rsidR="002A702E" w:rsidRDefault="00ED6305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738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677" w14:textId="5603FC24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B93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3F7C" w14:textId="7FD2D360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3CF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473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079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C47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C61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8D4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0C5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7CA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1A5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05F3870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AF9A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A7ACD8" w14:textId="043E8F5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B10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9210" w14:textId="24372AC9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EB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039" w14:textId="71ECCB10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47F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64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CD5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01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06A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2CA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EEE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32F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05B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1013AD30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055C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37E0FA" w14:textId="7CFA9DD8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B25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5239" w14:textId="589E6A98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02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A6DE" w14:textId="7371322A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45E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6BA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FE5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A9C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A87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6BB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15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60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B2F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39E722E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7BCCA" w14:textId="542928A4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 xml:space="preserve">Anna Sibinska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26D9F" w14:textId="7EF0D27D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373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0E22" w14:textId="6224AA1E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E24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92E9" w14:textId="506C3471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DBA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25F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052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077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AAC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8D7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72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C28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21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08A8D22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29A8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F5075" w14:textId="4EA913EC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ED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DEE5" w14:textId="7A3351EF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DEE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B9A8" w14:textId="339F1D49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19E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864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D19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2F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387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120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E26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2C7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B16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541180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1EC5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F5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0CE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B86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A8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CFD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682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C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C17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E3A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5DB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71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2C7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FD3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157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A702E" w14:paraId="7BC347F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C100" w14:textId="77777777" w:rsidR="002A702E" w:rsidRDefault="002A702E" w:rsidP="002A702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F677" w14:textId="7FBB24C1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86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53B" w14:textId="5F5CA1E1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74C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206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0F8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127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56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ECA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90B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AD5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37E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5DF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583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067678E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75E0" w14:textId="77777777" w:rsidR="002A702E" w:rsidRDefault="002A702E" w:rsidP="002A702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D86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EDC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BE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1B3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0F0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7DF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BD4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3D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F25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DB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224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E7D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D15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D2F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74CEA7C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96B2C" w14:textId="77777777" w:rsidR="002A702E" w:rsidRDefault="002A702E" w:rsidP="002A702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61395F" w14:textId="51092792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C8C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51C3" w14:textId="7B161042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984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D77" w14:textId="1DDB248E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EEA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6C8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EC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AA6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130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A73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227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58B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FB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30A97EBF" w14:textId="77777777" w:rsidTr="00C304DD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807E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D93DB6" w14:textId="673FF370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41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D916" w14:textId="349BCED6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D35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B335" w14:textId="187AA86B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C2D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4EC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D80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2CC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BCE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2E3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4B1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C4A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65A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0F0C6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03422" w14:textId="77777777" w:rsidR="002A702E" w:rsidRDefault="002A702E" w:rsidP="002A702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CF8E1" w14:textId="4344B2B5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CBB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298B" w14:textId="2E005472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741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71D8" w14:textId="585AC9E6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3CF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7B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611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78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52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70B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832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866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FFA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1C10ED0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EBD72" w14:textId="77777777" w:rsidR="002A702E" w:rsidRDefault="002A702E" w:rsidP="002A702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69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F2E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9AA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DEF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7B3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7E4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B52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4B9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E96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C0F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3FF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7D3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6D1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123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62DE47F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9F06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8A9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7B6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3C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572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412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20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1D3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14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E3A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F4D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585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DE5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6AF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C0B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06F3A29B" w14:textId="77777777" w:rsidTr="00C304DD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B582D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657B" w14:textId="5DA064F0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DCD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6CE1" w14:textId="6F153204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F8F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CDB6" w14:textId="5DB475B9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788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18A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B9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F89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AF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515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054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D8C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00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3F00B4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CA7B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1B708" w14:textId="735F05BE" w:rsidR="002A702E" w:rsidRDefault="0036416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B2C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71E7" w14:textId="1C279AB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71F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6F9C" w14:textId="1B2CAE4E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A8E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BD0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A39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6B4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C4F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8A4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F5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805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5A1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0DABE5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7B73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856" w14:textId="56495BA1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DF8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1D8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5AD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329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8D9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006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DAD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394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8D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F0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9DA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30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6C0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76ADB7C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364EF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F526" w14:textId="1F6C35B3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81D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A3D" w14:textId="2AF7D7E0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3B5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55F" w14:textId="366710AF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330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53A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CD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E2D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AD9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4EA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543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F17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252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29C4D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6E78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99F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085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45A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F32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170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F8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67A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29D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2C3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18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CEC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70A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3C1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0EA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557FF4DE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F899E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75F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9C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D6D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1B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B00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E85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203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7FB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EBE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7F0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CB4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7A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1B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312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0EDF2F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D5F8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657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159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24D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D8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2C4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0ED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2C0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336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EF7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C9A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E2B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C9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079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2AC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2496BDA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72F83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7C7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2A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17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C31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FF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F64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43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AD5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E65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C49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EAD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C67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24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CF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32380B4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11BA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E6C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B2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0BC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54A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DE4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AEB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4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DBA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C17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2C5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4AE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A6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541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B70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36FB9BD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5F305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83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8D5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3B2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77F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3F2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C84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66F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F2A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FF5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33B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23D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F1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0BF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286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54352D22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1EDB" w14:textId="4B3DB40F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A7A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815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DD7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CED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E99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17A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091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2E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DF8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1CA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027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A05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501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73B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752EBFF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15768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F36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2F8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0C9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89E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06F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F31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E21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8EA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980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111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781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6C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6AC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F68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6327853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F4B3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3BE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4A8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1FC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873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F67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69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2E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068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DB8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BC1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831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126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B56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501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4416B0F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E3B2F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0B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C6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6C1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725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5DA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7DE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E34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45F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49F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0AE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4A1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2BD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01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40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1A1F02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EE392" w14:textId="0F07A125" w:rsidR="002A702E" w:rsidRDefault="002A702E" w:rsidP="002A702E">
            <w:pPr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>Camilla Hansén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1F9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F5F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E63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8B8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485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992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1918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E2A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F44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638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7DA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2A7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A15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9AD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49628AB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A949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D01BA7" w14:textId="1554C841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B01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DEDC" w14:textId="7D15A9EF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31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BAD5" w14:textId="01217F1A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80A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98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1D6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EFD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68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3AF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8C0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7C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FC1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3E8A29A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08D8F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832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92E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09F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960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A56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0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0E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B18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ECF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B69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DBC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62B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CE8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805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1BD321B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DA1CC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E1A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07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BB4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3CA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A74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B80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68F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C0C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3AD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E13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C5E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7B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F8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1B5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11A0799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10A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120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04F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2AB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FC9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BAC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59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FE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445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FFB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E7F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2C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D63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68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40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5C4E62D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5EE79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768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88A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912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915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A9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75D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98C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558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DA5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9A2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430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9B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8DE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994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44F3F7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11EC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649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2D1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0B4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A7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8FB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51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4A9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CA7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0CD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B88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F3F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7F7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B00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0F2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7C56F0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5E8B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F05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88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58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BD1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E6E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6FA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5E6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C3B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96E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CC7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0C6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D27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F8A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73C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0DCD2893" w14:textId="77777777" w:rsidTr="00C304DD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131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E1103D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2A702E" w14:paraId="6A248750" w14:textId="77777777" w:rsidTr="00C304DD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3E3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2524B6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69B946B" w14:textId="77777777" w:rsidR="00865055" w:rsidRDefault="00865055" w:rsidP="00220710"/>
    <w:sectPr w:rsidR="00865055" w:rsidSect="00131C6A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135366"/>
    <w:multiLevelType w:val="hybridMultilevel"/>
    <w:tmpl w:val="29E8F854"/>
    <w:lvl w:ilvl="0" w:tplc="6F56B624">
      <w:numFmt w:val="bullet"/>
      <w:lvlText w:val="–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2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BC5669"/>
    <w:multiLevelType w:val="hybridMultilevel"/>
    <w:tmpl w:val="8416A958"/>
    <w:lvl w:ilvl="0" w:tplc="63B0DA18">
      <w:start w:val="2020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125465"/>
    <w:multiLevelType w:val="hybridMultilevel"/>
    <w:tmpl w:val="D40202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20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7"/>
  </w:num>
  <w:num w:numId="13">
    <w:abstractNumId w:val="16"/>
  </w:num>
  <w:num w:numId="14">
    <w:abstractNumId w:val="12"/>
  </w:num>
  <w:num w:numId="15">
    <w:abstractNumId w:val="11"/>
  </w:num>
  <w:num w:numId="16">
    <w:abstractNumId w:val="15"/>
  </w:num>
  <w:num w:numId="17">
    <w:abstractNumId w:val="19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13"/>
  </w:num>
  <w:num w:numId="21">
    <w:abstractNumId w:val="1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10A55"/>
    <w:rsid w:val="000144BE"/>
    <w:rsid w:val="000263F9"/>
    <w:rsid w:val="0006043F"/>
    <w:rsid w:val="00071AA1"/>
    <w:rsid w:val="00072429"/>
    <w:rsid w:val="00072835"/>
    <w:rsid w:val="00094A50"/>
    <w:rsid w:val="000A13DB"/>
    <w:rsid w:val="000A56C4"/>
    <w:rsid w:val="000C5482"/>
    <w:rsid w:val="000F2853"/>
    <w:rsid w:val="000F5776"/>
    <w:rsid w:val="00107412"/>
    <w:rsid w:val="001150B1"/>
    <w:rsid w:val="00131C6A"/>
    <w:rsid w:val="00136DBE"/>
    <w:rsid w:val="0014124C"/>
    <w:rsid w:val="00147CC0"/>
    <w:rsid w:val="001738B7"/>
    <w:rsid w:val="00175973"/>
    <w:rsid w:val="00182EF0"/>
    <w:rsid w:val="001A6F90"/>
    <w:rsid w:val="001D30C0"/>
    <w:rsid w:val="001D3B0A"/>
    <w:rsid w:val="001D6F36"/>
    <w:rsid w:val="001E7D8D"/>
    <w:rsid w:val="001F750B"/>
    <w:rsid w:val="00220710"/>
    <w:rsid w:val="0024179D"/>
    <w:rsid w:val="0026777C"/>
    <w:rsid w:val="0028015F"/>
    <w:rsid w:val="00280BC7"/>
    <w:rsid w:val="00282A12"/>
    <w:rsid w:val="002A702E"/>
    <w:rsid w:val="002B7046"/>
    <w:rsid w:val="002C00A0"/>
    <w:rsid w:val="002C1744"/>
    <w:rsid w:val="002C5236"/>
    <w:rsid w:val="00300FE0"/>
    <w:rsid w:val="003155B1"/>
    <w:rsid w:val="00321CAF"/>
    <w:rsid w:val="00323E43"/>
    <w:rsid w:val="00325519"/>
    <w:rsid w:val="00332BD5"/>
    <w:rsid w:val="0036416E"/>
    <w:rsid w:val="003750A3"/>
    <w:rsid w:val="00375A1E"/>
    <w:rsid w:val="00386CC5"/>
    <w:rsid w:val="00391C8A"/>
    <w:rsid w:val="003972E5"/>
    <w:rsid w:val="00397869"/>
    <w:rsid w:val="003A6FCA"/>
    <w:rsid w:val="003B0F58"/>
    <w:rsid w:val="003B25C0"/>
    <w:rsid w:val="003B68E1"/>
    <w:rsid w:val="003D1C45"/>
    <w:rsid w:val="003D7E7B"/>
    <w:rsid w:val="003E5814"/>
    <w:rsid w:val="003E7097"/>
    <w:rsid w:val="003F38F6"/>
    <w:rsid w:val="004055FE"/>
    <w:rsid w:val="004118CB"/>
    <w:rsid w:val="00413CBB"/>
    <w:rsid w:val="00430B29"/>
    <w:rsid w:val="00431E1F"/>
    <w:rsid w:val="00435AD7"/>
    <w:rsid w:val="00435E54"/>
    <w:rsid w:val="00454B9F"/>
    <w:rsid w:val="00473B85"/>
    <w:rsid w:val="004941EE"/>
    <w:rsid w:val="004A64CA"/>
    <w:rsid w:val="004A6B49"/>
    <w:rsid w:val="004C69A7"/>
    <w:rsid w:val="004D19CC"/>
    <w:rsid w:val="004F5341"/>
    <w:rsid w:val="00500093"/>
    <w:rsid w:val="00501B03"/>
    <w:rsid w:val="00506AFB"/>
    <w:rsid w:val="005218F0"/>
    <w:rsid w:val="00527B22"/>
    <w:rsid w:val="005315D0"/>
    <w:rsid w:val="0054539E"/>
    <w:rsid w:val="00585C22"/>
    <w:rsid w:val="005955A8"/>
    <w:rsid w:val="005A06A0"/>
    <w:rsid w:val="005B4221"/>
    <w:rsid w:val="005F4CC7"/>
    <w:rsid w:val="005F51E5"/>
    <w:rsid w:val="005F65FB"/>
    <w:rsid w:val="00602B01"/>
    <w:rsid w:val="0062295E"/>
    <w:rsid w:val="00643703"/>
    <w:rsid w:val="00655861"/>
    <w:rsid w:val="006605FF"/>
    <w:rsid w:val="00674C4D"/>
    <w:rsid w:val="00685881"/>
    <w:rsid w:val="006C25E8"/>
    <w:rsid w:val="006C7DC9"/>
    <w:rsid w:val="006D1877"/>
    <w:rsid w:val="006D3AF9"/>
    <w:rsid w:val="006E1176"/>
    <w:rsid w:val="00712851"/>
    <w:rsid w:val="007149F6"/>
    <w:rsid w:val="007210B8"/>
    <w:rsid w:val="00725D41"/>
    <w:rsid w:val="007317ED"/>
    <w:rsid w:val="007368F0"/>
    <w:rsid w:val="007377B2"/>
    <w:rsid w:val="00737FB2"/>
    <w:rsid w:val="007758D6"/>
    <w:rsid w:val="007772D7"/>
    <w:rsid w:val="00786E94"/>
    <w:rsid w:val="00790A46"/>
    <w:rsid w:val="007A4545"/>
    <w:rsid w:val="007B4DDB"/>
    <w:rsid w:val="007B6A85"/>
    <w:rsid w:val="007C2C20"/>
    <w:rsid w:val="007D15B1"/>
    <w:rsid w:val="007E0BB9"/>
    <w:rsid w:val="00820D6E"/>
    <w:rsid w:val="00826215"/>
    <w:rsid w:val="008337D2"/>
    <w:rsid w:val="00850813"/>
    <w:rsid w:val="00860F11"/>
    <w:rsid w:val="00865055"/>
    <w:rsid w:val="0087112D"/>
    <w:rsid w:val="00874A67"/>
    <w:rsid w:val="00876357"/>
    <w:rsid w:val="00877E30"/>
    <w:rsid w:val="0089168C"/>
    <w:rsid w:val="008D3BE8"/>
    <w:rsid w:val="008F5C48"/>
    <w:rsid w:val="008F5E64"/>
    <w:rsid w:val="00920F2C"/>
    <w:rsid w:val="00925EF5"/>
    <w:rsid w:val="00934651"/>
    <w:rsid w:val="00951A97"/>
    <w:rsid w:val="00952299"/>
    <w:rsid w:val="00966DA6"/>
    <w:rsid w:val="00971BA3"/>
    <w:rsid w:val="00977A26"/>
    <w:rsid w:val="00980BA4"/>
    <w:rsid w:val="009855B9"/>
    <w:rsid w:val="0099322A"/>
    <w:rsid w:val="009A62AC"/>
    <w:rsid w:val="009E3885"/>
    <w:rsid w:val="009F0B3F"/>
    <w:rsid w:val="009F3280"/>
    <w:rsid w:val="00A11339"/>
    <w:rsid w:val="00A148DE"/>
    <w:rsid w:val="00A2412F"/>
    <w:rsid w:val="00A27F07"/>
    <w:rsid w:val="00A318A0"/>
    <w:rsid w:val="00A37376"/>
    <w:rsid w:val="00A62E01"/>
    <w:rsid w:val="00A9524D"/>
    <w:rsid w:val="00A955FF"/>
    <w:rsid w:val="00A9592D"/>
    <w:rsid w:val="00AA46EB"/>
    <w:rsid w:val="00AB22B8"/>
    <w:rsid w:val="00AB242E"/>
    <w:rsid w:val="00AD561F"/>
    <w:rsid w:val="00AF6851"/>
    <w:rsid w:val="00B026D0"/>
    <w:rsid w:val="00B21831"/>
    <w:rsid w:val="00B31F82"/>
    <w:rsid w:val="00B33D71"/>
    <w:rsid w:val="00B430CC"/>
    <w:rsid w:val="00B45F50"/>
    <w:rsid w:val="00B52181"/>
    <w:rsid w:val="00B63581"/>
    <w:rsid w:val="00B66D32"/>
    <w:rsid w:val="00B7187A"/>
    <w:rsid w:val="00B71B68"/>
    <w:rsid w:val="00B87ECA"/>
    <w:rsid w:val="00BB3810"/>
    <w:rsid w:val="00BC7ED8"/>
    <w:rsid w:val="00BD7A57"/>
    <w:rsid w:val="00BF5667"/>
    <w:rsid w:val="00C04BEE"/>
    <w:rsid w:val="00C10F16"/>
    <w:rsid w:val="00C265A7"/>
    <w:rsid w:val="00C5500B"/>
    <w:rsid w:val="00C74C63"/>
    <w:rsid w:val="00C754DE"/>
    <w:rsid w:val="00C905BC"/>
    <w:rsid w:val="00C91D61"/>
    <w:rsid w:val="00C92F8A"/>
    <w:rsid w:val="00CA08EE"/>
    <w:rsid w:val="00CA7261"/>
    <w:rsid w:val="00CB1CB4"/>
    <w:rsid w:val="00CB5D85"/>
    <w:rsid w:val="00CC08C4"/>
    <w:rsid w:val="00CC096B"/>
    <w:rsid w:val="00D10CCE"/>
    <w:rsid w:val="00D21AD5"/>
    <w:rsid w:val="00D66118"/>
    <w:rsid w:val="00D6635B"/>
    <w:rsid w:val="00D8468E"/>
    <w:rsid w:val="00D9432F"/>
    <w:rsid w:val="00DA3C74"/>
    <w:rsid w:val="00DB5CF8"/>
    <w:rsid w:val="00DB6C3D"/>
    <w:rsid w:val="00DC044B"/>
    <w:rsid w:val="00DE3D8E"/>
    <w:rsid w:val="00DE593B"/>
    <w:rsid w:val="00DF62D8"/>
    <w:rsid w:val="00E062D3"/>
    <w:rsid w:val="00E16680"/>
    <w:rsid w:val="00E51E4F"/>
    <w:rsid w:val="00E7376D"/>
    <w:rsid w:val="00EB23A9"/>
    <w:rsid w:val="00ED054E"/>
    <w:rsid w:val="00ED4BE0"/>
    <w:rsid w:val="00ED6305"/>
    <w:rsid w:val="00EE1A14"/>
    <w:rsid w:val="00EF595A"/>
    <w:rsid w:val="00F00B43"/>
    <w:rsid w:val="00F0167C"/>
    <w:rsid w:val="00F063C4"/>
    <w:rsid w:val="00F12699"/>
    <w:rsid w:val="00F36225"/>
    <w:rsid w:val="00F573DC"/>
    <w:rsid w:val="00F66346"/>
    <w:rsid w:val="00F66E5F"/>
    <w:rsid w:val="00F9138F"/>
    <w:rsid w:val="00F96383"/>
    <w:rsid w:val="00FB0AE9"/>
    <w:rsid w:val="00FB3EE7"/>
    <w:rsid w:val="00FC56F0"/>
    <w:rsid w:val="00FD292C"/>
    <w:rsid w:val="00FD7BE4"/>
    <w:rsid w:val="00FE7BDF"/>
    <w:rsid w:val="00FF0714"/>
    <w:rsid w:val="00FF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41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F39FBA-395B-47D7-A99D-27196D75ED88}">
  <ds:schemaRefs>
    <ds:schemaRef ds:uri="http://purl.org/dc/elements/1.1/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299A5CE-BE7D-43B0-A1E9-1FDEA0D59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2</Pages>
  <Words>362</Words>
  <Characters>1829</Characters>
  <Application>Microsoft Office Word</Application>
  <DocSecurity>4</DocSecurity>
  <Lines>1829</Lines>
  <Paragraphs>199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Anna Bolmström</cp:lastModifiedBy>
  <cp:revision>2</cp:revision>
  <cp:lastPrinted>2021-03-23T12:12:00Z</cp:lastPrinted>
  <dcterms:created xsi:type="dcterms:W3CDTF">2021-04-09T14:45:00Z</dcterms:created>
  <dcterms:modified xsi:type="dcterms:W3CDTF">2021-04-09T14:45:00Z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