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141" w:type="dxa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141"/>
      </w:tblGrid>
      <w:tr w:rsidR="0096348C" w:rsidRPr="00477C9F" w14:paraId="4053800E" w14:textId="77777777" w:rsidTr="00406C15">
        <w:tc>
          <w:tcPr>
            <w:tcW w:w="9141" w:type="dxa"/>
          </w:tcPr>
          <w:p w14:paraId="4053800C" w14:textId="77777777" w:rsidR="0096348C" w:rsidRPr="00477C9F" w:rsidRDefault="0096348C" w:rsidP="00477C9F">
            <w:pPr>
              <w:rPr>
                <w:sz w:val="22"/>
                <w:szCs w:val="22"/>
              </w:rPr>
            </w:pPr>
            <w:r w:rsidRPr="00477C9F">
              <w:rPr>
                <w:sz w:val="22"/>
                <w:szCs w:val="22"/>
              </w:rPr>
              <w:t>RIKSDAGEN</w:t>
            </w:r>
          </w:p>
          <w:p w14:paraId="4053800D" w14:textId="035B0295" w:rsidR="0096348C" w:rsidRPr="00477C9F" w:rsidRDefault="00477C9F" w:rsidP="00477C9F">
            <w:pPr>
              <w:rPr>
                <w:sz w:val="22"/>
                <w:szCs w:val="22"/>
              </w:rPr>
            </w:pPr>
            <w:r w:rsidRPr="00477C9F">
              <w:rPr>
                <w:sz w:val="22"/>
                <w:szCs w:val="22"/>
              </w:rPr>
              <w:t>KONSTITUTIONS</w:t>
            </w:r>
            <w:r w:rsidR="0096348C" w:rsidRPr="00477C9F">
              <w:rPr>
                <w:sz w:val="22"/>
                <w:szCs w:val="22"/>
              </w:rPr>
              <w:t>UTSKOTTET</w:t>
            </w:r>
          </w:p>
        </w:tc>
      </w:tr>
    </w:tbl>
    <w:p w14:paraId="4053800F" w14:textId="77777777" w:rsidR="0096348C" w:rsidRPr="00477C9F" w:rsidRDefault="0096348C" w:rsidP="00477C9F">
      <w:pPr>
        <w:rPr>
          <w:sz w:val="22"/>
          <w:szCs w:val="22"/>
        </w:rPr>
      </w:pPr>
    </w:p>
    <w:p w14:paraId="40538010" w14:textId="77777777" w:rsidR="0096348C" w:rsidRPr="00477C9F" w:rsidRDefault="0096348C" w:rsidP="00477C9F">
      <w:pPr>
        <w:rPr>
          <w:sz w:val="22"/>
          <w:szCs w:val="22"/>
        </w:rPr>
      </w:pPr>
    </w:p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85"/>
        <w:gridCol w:w="6463"/>
      </w:tblGrid>
      <w:tr w:rsidR="0096348C" w:rsidRPr="00477C9F" w14:paraId="40538014" w14:textId="77777777" w:rsidTr="00012D39">
        <w:trPr>
          <w:cantSplit/>
          <w:trHeight w:val="742"/>
        </w:trPr>
        <w:tc>
          <w:tcPr>
            <w:tcW w:w="1985" w:type="dxa"/>
          </w:tcPr>
          <w:p w14:paraId="40538011" w14:textId="6F9EAB8C" w:rsidR="0096348C" w:rsidRPr="00477C9F" w:rsidRDefault="008B3118" w:rsidP="00477C9F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SÄRSKILT </w:t>
            </w:r>
            <w:r w:rsidRPr="00477C9F">
              <w:rPr>
                <w:b/>
                <w:sz w:val="22"/>
                <w:szCs w:val="22"/>
              </w:rPr>
              <w:t>PROTOKOLL</w:t>
            </w:r>
          </w:p>
        </w:tc>
        <w:tc>
          <w:tcPr>
            <w:tcW w:w="6463" w:type="dxa"/>
          </w:tcPr>
          <w:p w14:paraId="40538012" w14:textId="4D75CEA1" w:rsidR="0096348C" w:rsidRPr="00477C9F" w:rsidRDefault="000B7C05" w:rsidP="00477C9F">
            <w:pPr>
              <w:rPr>
                <w:b/>
                <w:sz w:val="22"/>
                <w:szCs w:val="22"/>
              </w:rPr>
            </w:pPr>
            <w:r w:rsidRPr="00477C9F">
              <w:rPr>
                <w:b/>
                <w:sz w:val="22"/>
                <w:szCs w:val="22"/>
              </w:rPr>
              <w:t>UTSKOTTSSAMMANTRÄDE 201</w:t>
            </w:r>
            <w:r w:rsidR="00477C9F" w:rsidRPr="00477C9F">
              <w:rPr>
                <w:b/>
                <w:sz w:val="22"/>
                <w:szCs w:val="22"/>
              </w:rPr>
              <w:t>8</w:t>
            </w:r>
            <w:r w:rsidRPr="00477C9F">
              <w:rPr>
                <w:b/>
                <w:sz w:val="22"/>
                <w:szCs w:val="22"/>
              </w:rPr>
              <w:t>/1</w:t>
            </w:r>
            <w:r w:rsidR="00477C9F" w:rsidRPr="00477C9F">
              <w:rPr>
                <w:b/>
                <w:sz w:val="22"/>
                <w:szCs w:val="22"/>
              </w:rPr>
              <w:t>9</w:t>
            </w:r>
            <w:r w:rsidR="0096348C" w:rsidRPr="00477C9F">
              <w:rPr>
                <w:b/>
                <w:sz w:val="22"/>
                <w:szCs w:val="22"/>
              </w:rPr>
              <w:t>:</w:t>
            </w:r>
            <w:r w:rsidR="00AF5FF8">
              <w:rPr>
                <w:b/>
                <w:sz w:val="22"/>
                <w:szCs w:val="22"/>
              </w:rPr>
              <w:t>41</w:t>
            </w:r>
          </w:p>
          <w:p w14:paraId="40538013" w14:textId="77777777" w:rsidR="0096348C" w:rsidRPr="00477C9F" w:rsidRDefault="0096348C" w:rsidP="00477C9F">
            <w:pPr>
              <w:rPr>
                <w:b/>
                <w:sz w:val="22"/>
                <w:szCs w:val="22"/>
              </w:rPr>
            </w:pPr>
          </w:p>
        </w:tc>
      </w:tr>
      <w:tr w:rsidR="0096348C" w:rsidRPr="00477C9F" w14:paraId="40538017" w14:textId="77777777" w:rsidTr="00477C9F">
        <w:tc>
          <w:tcPr>
            <w:tcW w:w="1985" w:type="dxa"/>
          </w:tcPr>
          <w:p w14:paraId="40538015" w14:textId="77777777" w:rsidR="0096348C" w:rsidRPr="00477C9F" w:rsidRDefault="0096348C" w:rsidP="00477C9F">
            <w:pPr>
              <w:rPr>
                <w:sz w:val="22"/>
                <w:szCs w:val="22"/>
              </w:rPr>
            </w:pPr>
            <w:r w:rsidRPr="00477C9F">
              <w:rPr>
                <w:sz w:val="22"/>
                <w:szCs w:val="22"/>
              </w:rPr>
              <w:t>DATUM</w:t>
            </w:r>
          </w:p>
        </w:tc>
        <w:tc>
          <w:tcPr>
            <w:tcW w:w="6463" w:type="dxa"/>
          </w:tcPr>
          <w:p w14:paraId="40538016" w14:textId="0B07C47F" w:rsidR="0096348C" w:rsidRPr="00477C9F" w:rsidRDefault="009D1BB5" w:rsidP="00AF5FF8">
            <w:pPr>
              <w:rPr>
                <w:sz w:val="22"/>
                <w:szCs w:val="22"/>
              </w:rPr>
            </w:pPr>
            <w:r w:rsidRPr="00477C9F">
              <w:rPr>
                <w:sz w:val="22"/>
                <w:szCs w:val="22"/>
              </w:rPr>
              <w:t>201</w:t>
            </w:r>
            <w:r w:rsidR="000C4720">
              <w:rPr>
                <w:sz w:val="22"/>
                <w:szCs w:val="22"/>
              </w:rPr>
              <w:t>9</w:t>
            </w:r>
            <w:r w:rsidR="00D52626" w:rsidRPr="00477C9F">
              <w:rPr>
                <w:sz w:val="22"/>
                <w:szCs w:val="22"/>
              </w:rPr>
              <w:t>-</w:t>
            </w:r>
            <w:r w:rsidR="004B3B55">
              <w:rPr>
                <w:sz w:val="22"/>
                <w:szCs w:val="22"/>
              </w:rPr>
              <w:t>0</w:t>
            </w:r>
            <w:r w:rsidR="00AF5FF8">
              <w:rPr>
                <w:sz w:val="22"/>
                <w:szCs w:val="22"/>
              </w:rPr>
              <w:t>6</w:t>
            </w:r>
            <w:r w:rsidR="00A37318">
              <w:rPr>
                <w:sz w:val="22"/>
                <w:szCs w:val="22"/>
              </w:rPr>
              <w:t>-</w:t>
            </w:r>
            <w:r w:rsidR="00AF5FF8">
              <w:rPr>
                <w:sz w:val="22"/>
                <w:szCs w:val="22"/>
              </w:rPr>
              <w:t>03</w:t>
            </w:r>
          </w:p>
        </w:tc>
      </w:tr>
      <w:tr w:rsidR="0096348C" w:rsidRPr="00477C9F" w14:paraId="4053801A" w14:textId="77777777" w:rsidTr="00477C9F">
        <w:tc>
          <w:tcPr>
            <w:tcW w:w="1985" w:type="dxa"/>
          </w:tcPr>
          <w:p w14:paraId="40538018" w14:textId="77777777" w:rsidR="0096348C" w:rsidRPr="00477C9F" w:rsidRDefault="0096348C" w:rsidP="00477C9F">
            <w:pPr>
              <w:rPr>
                <w:sz w:val="22"/>
                <w:szCs w:val="22"/>
              </w:rPr>
            </w:pPr>
            <w:r w:rsidRPr="00477C9F">
              <w:rPr>
                <w:sz w:val="22"/>
                <w:szCs w:val="22"/>
              </w:rPr>
              <w:t>TID</w:t>
            </w:r>
          </w:p>
        </w:tc>
        <w:tc>
          <w:tcPr>
            <w:tcW w:w="6463" w:type="dxa"/>
          </w:tcPr>
          <w:p w14:paraId="5BF0DE10" w14:textId="77777777" w:rsidR="002478F7" w:rsidRDefault="005F66F7" w:rsidP="002478F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16.36</w:t>
            </w:r>
            <w:r w:rsidR="003E1DDD">
              <w:rPr>
                <w:sz w:val="22"/>
                <w:szCs w:val="22"/>
              </w:rPr>
              <w:t>–</w:t>
            </w:r>
            <w:r>
              <w:rPr>
                <w:sz w:val="22"/>
                <w:szCs w:val="22"/>
              </w:rPr>
              <w:t>17.05</w:t>
            </w:r>
          </w:p>
          <w:p w14:paraId="40538019" w14:textId="3B83E0C1" w:rsidR="005F66F7" w:rsidRPr="00477C9F" w:rsidRDefault="005F66F7" w:rsidP="002478F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17.16–17.32</w:t>
            </w:r>
          </w:p>
        </w:tc>
      </w:tr>
      <w:tr w:rsidR="0096348C" w:rsidRPr="00477C9F" w14:paraId="4053801D" w14:textId="77777777" w:rsidTr="00477C9F">
        <w:tc>
          <w:tcPr>
            <w:tcW w:w="1985" w:type="dxa"/>
          </w:tcPr>
          <w:p w14:paraId="4053801B" w14:textId="77777777" w:rsidR="0096348C" w:rsidRPr="00477C9F" w:rsidRDefault="0096348C" w:rsidP="00477C9F">
            <w:pPr>
              <w:rPr>
                <w:sz w:val="22"/>
                <w:szCs w:val="22"/>
              </w:rPr>
            </w:pPr>
            <w:r w:rsidRPr="00477C9F">
              <w:rPr>
                <w:sz w:val="22"/>
                <w:szCs w:val="22"/>
              </w:rPr>
              <w:t>NÄRVARANDE</w:t>
            </w:r>
          </w:p>
        </w:tc>
        <w:tc>
          <w:tcPr>
            <w:tcW w:w="6463" w:type="dxa"/>
          </w:tcPr>
          <w:p w14:paraId="4053801C" w14:textId="77777777" w:rsidR="0096348C" w:rsidRPr="00477C9F" w:rsidRDefault="0096348C" w:rsidP="00477C9F">
            <w:pPr>
              <w:rPr>
                <w:sz w:val="22"/>
                <w:szCs w:val="22"/>
              </w:rPr>
            </w:pPr>
            <w:r w:rsidRPr="00477C9F">
              <w:rPr>
                <w:sz w:val="22"/>
                <w:szCs w:val="22"/>
              </w:rPr>
              <w:t>Se bilaga 1</w:t>
            </w:r>
          </w:p>
        </w:tc>
      </w:tr>
    </w:tbl>
    <w:p w14:paraId="4053801E" w14:textId="77777777" w:rsidR="0096348C" w:rsidRPr="00477C9F" w:rsidRDefault="0096348C" w:rsidP="00477C9F">
      <w:pPr>
        <w:rPr>
          <w:sz w:val="22"/>
          <w:szCs w:val="22"/>
        </w:rPr>
      </w:pPr>
    </w:p>
    <w:p w14:paraId="4053801F" w14:textId="77777777" w:rsidR="0096348C" w:rsidRPr="001701A7" w:rsidRDefault="0096348C" w:rsidP="00477C9F">
      <w:pPr>
        <w:tabs>
          <w:tab w:val="left" w:pos="1701"/>
        </w:tabs>
        <w:rPr>
          <w:snapToGrid w:val="0"/>
          <w:color w:val="000000"/>
          <w:sz w:val="22"/>
          <w:szCs w:val="22"/>
        </w:rPr>
      </w:pPr>
    </w:p>
    <w:p w14:paraId="40538020" w14:textId="77777777" w:rsidR="0096348C" w:rsidRPr="001701A7" w:rsidRDefault="0096348C" w:rsidP="00477C9F">
      <w:pPr>
        <w:tabs>
          <w:tab w:val="left" w:pos="1701"/>
        </w:tabs>
        <w:rPr>
          <w:snapToGrid w:val="0"/>
          <w:color w:val="000000"/>
          <w:sz w:val="22"/>
          <w:szCs w:val="22"/>
        </w:rPr>
      </w:pPr>
    </w:p>
    <w:tbl>
      <w:tblPr>
        <w:tblpPr w:leftFromText="141" w:rightFromText="141" w:vertAnchor="text" w:tblpXSpec="right" w:tblpY="1"/>
        <w:tblOverlap w:val="never"/>
        <w:tblW w:w="7513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567"/>
        <w:gridCol w:w="6946"/>
      </w:tblGrid>
      <w:tr w:rsidR="00B424DB" w:rsidRPr="0055226E" w14:paraId="5A4C47E4" w14:textId="77777777" w:rsidTr="0051083F">
        <w:tc>
          <w:tcPr>
            <w:tcW w:w="567" w:type="dxa"/>
          </w:tcPr>
          <w:p w14:paraId="5C02F0E0" w14:textId="712E9530" w:rsidR="00B424DB" w:rsidRPr="00EE1494" w:rsidRDefault="002478F7" w:rsidP="002C6422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EE1494">
              <w:rPr>
                <w:b/>
                <w:snapToGrid w:val="0"/>
                <w:sz w:val="22"/>
                <w:szCs w:val="22"/>
              </w:rPr>
              <w:t>§</w:t>
            </w:r>
            <w:r>
              <w:rPr>
                <w:b/>
                <w:snapToGrid w:val="0"/>
                <w:sz w:val="22"/>
                <w:szCs w:val="22"/>
              </w:rPr>
              <w:t xml:space="preserve"> </w:t>
            </w:r>
            <w:r w:rsidR="002C6422">
              <w:rPr>
                <w:b/>
                <w:snapToGrid w:val="0"/>
                <w:sz w:val="22"/>
                <w:szCs w:val="22"/>
              </w:rPr>
              <w:t>1</w:t>
            </w:r>
          </w:p>
        </w:tc>
        <w:tc>
          <w:tcPr>
            <w:tcW w:w="6946" w:type="dxa"/>
          </w:tcPr>
          <w:p w14:paraId="58EEF109" w14:textId="77777777" w:rsidR="002478F7" w:rsidRPr="00027BDF" w:rsidRDefault="002478F7" w:rsidP="002478F7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CE574D">
              <w:rPr>
                <w:b/>
                <w:color w:val="000000"/>
                <w:sz w:val="22"/>
                <w:szCs w:val="22"/>
              </w:rPr>
              <w:t>Granskningsbetänkande (KU20)</w:t>
            </w:r>
            <w:r w:rsidRPr="00CE574D">
              <w:rPr>
                <w:b/>
                <w:bCs/>
                <w:color w:val="000000"/>
                <w:sz w:val="22"/>
                <w:szCs w:val="22"/>
              </w:rPr>
              <w:t xml:space="preserve"> </w:t>
            </w:r>
          </w:p>
          <w:p w14:paraId="61A1BD7C" w14:textId="77777777" w:rsidR="002478F7" w:rsidRPr="00316045" w:rsidRDefault="002478F7" w:rsidP="002478F7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  <w:p w14:paraId="14EF2860" w14:textId="77777777" w:rsidR="002478F7" w:rsidRPr="00316045" w:rsidRDefault="002478F7" w:rsidP="002478F7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316045">
              <w:rPr>
                <w:snapToGrid w:val="0"/>
                <w:sz w:val="22"/>
                <w:szCs w:val="22"/>
              </w:rPr>
              <w:t>Utskottet behandlade utkast till betänkande 2018/19:KU20</w:t>
            </w:r>
            <w:r>
              <w:rPr>
                <w:snapToGrid w:val="0"/>
                <w:sz w:val="22"/>
                <w:szCs w:val="22"/>
              </w:rPr>
              <w:t xml:space="preserve"> delvis</w:t>
            </w:r>
            <w:r w:rsidRPr="00316045">
              <w:rPr>
                <w:snapToGrid w:val="0"/>
                <w:sz w:val="22"/>
                <w:szCs w:val="22"/>
              </w:rPr>
              <w:t>.</w:t>
            </w:r>
          </w:p>
          <w:p w14:paraId="77DFA866" w14:textId="77777777" w:rsidR="00B424DB" w:rsidRPr="00CE574D" w:rsidRDefault="00B424DB" w:rsidP="0051083F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</w:tc>
      </w:tr>
      <w:tr w:rsidR="002478F7" w:rsidRPr="0055226E" w14:paraId="1836E900" w14:textId="77777777" w:rsidTr="00316045">
        <w:trPr>
          <w:trHeight w:val="1121"/>
        </w:trPr>
        <w:tc>
          <w:tcPr>
            <w:tcW w:w="567" w:type="dxa"/>
          </w:tcPr>
          <w:p w14:paraId="27E4CB30" w14:textId="5CBFB60C" w:rsidR="002478F7" w:rsidRPr="00EE1494" w:rsidRDefault="002478F7" w:rsidP="002C6422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EE1494">
              <w:rPr>
                <w:b/>
                <w:snapToGrid w:val="0"/>
                <w:sz w:val="22"/>
                <w:szCs w:val="22"/>
              </w:rPr>
              <w:t>§</w:t>
            </w:r>
            <w:r>
              <w:rPr>
                <w:b/>
                <w:snapToGrid w:val="0"/>
                <w:sz w:val="22"/>
                <w:szCs w:val="22"/>
              </w:rPr>
              <w:t xml:space="preserve"> </w:t>
            </w:r>
            <w:r w:rsidR="002C6422">
              <w:rPr>
                <w:b/>
                <w:snapToGrid w:val="0"/>
                <w:sz w:val="22"/>
                <w:szCs w:val="22"/>
              </w:rPr>
              <w:t>2</w:t>
            </w:r>
          </w:p>
        </w:tc>
        <w:tc>
          <w:tcPr>
            <w:tcW w:w="6946" w:type="dxa"/>
            <w:shd w:val="clear" w:color="auto" w:fill="auto"/>
          </w:tcPr>
          <w:p w14:paraId="165B946B" w14:textId="52BF7869" w:rsidR="002478F7" w:rsidRDefault="002478F7" w:rsidP="002478F7">
            <w:pPr>
              <w:tabs>
                <w:tab w:val="left" w:pos="1701"/>
              </w:tabs>
              <w:rPr>
                <w:b/>
                <w:color w:val="000000"/>
                <w:sz w:val="22"/>
                <w:szCs w:val="22"/>
              </w:rPr>
            </w:pPr>
            <w:r w:rsidRPr="002478F7">
              <w:rPr>
                <w:b/>
                <w:color w:val="000000"/>
                <w:sz w:val="22"/>
                <w:szCs w:val="22"/>
              </w:rPr>
              <w:t xml:space="preserve">Ajournering </w:t>
            </w:r>
          </w:p>
          <w:p w14:paraId="167B3F85" w14:textId="77777777" w:rsidR="002478F7" w:rsidRPr="002478F7" w:rsidRDefault="002478F7" w:rsidP="002478F7">
            <w:pPr>
              <w:tabs>
                <w:tab w:val="left" w:pos="1701"/>
              </w:tabs>
              <w:rPr>
                <w:b/>
                <w:color w:val="000000"/>
                <w:sz w:val="22"/>
                <w:szCs w:val="22"/>
              </w:rPr>
            </w:pPr>
          </w:p>
          <w:p w14:paraId="245F4372" w14:textId="77777777" w:rsidR="002478F7" w:rsidRDefault="002478F7" w:rsidP="002478F7">
            <w:pPr>
              <w:tabs>
                <w:tab w:val="left" w:pos="1701"/>
              </w:tabs>
              <w:rPr>
                <w:color w:val="000000"/>
                <w:sz w:val="22"/>
                <w:szCs w:val="22"/>
              </w:rPr>
            </w:pPr>
            <w:r w:rsidRPr="002478F7">
              <w:rPr>
                <w:color w:val="000000"/>
                <w:sz w:val="22"/>
                <w:szCs w:val="22"/>
              </w:rPr>
              <w:t>Utskottet beslutade att ajournera sammanträdet.</w:t>
            </w:r>
          </w:p>
          <w:p w14:paraId="0F53AD95" w14:textId="238AF17E" w:rsidR="00925BE1" w:rsidRPr="002478F7" w:rsidRDefault="00925BE1" w:rsidP="002478F7">
            <w:pPr>
              <w:tabs>
                <w:tab w:val="left" w:pos="1701"/>
              </w:tabs>
              <w:rPr>
                <w:color w:val="000000"/>
                <w:sz w:val="22"/>
                <w:szCs w:val="22"/>
              </w:rPr>
            </w:pPr>
          </w:p>
        </w:tc>
      </w:tr>
      <w:tr w:rsidR="006C4A47" w:rsidRPr="0055226E" w14:paraId="2E89850B" w14:textId="77777777" w:rsidTr="00316045">
        <w:trPr>
          <w:trHeight w:val="1121"/>
        </w:trPr>
        <w:tc>
          <w:tcPr>
            <w:tcW w:w="567" w:type="dxa"/>
          </w:tcPr>
          <w:p w14:paraId="21E75A39" w14:textId="46471826" w:rsidR="006C4A47" w:rsidRPr="00EE1494" w:rsidRDefault="006C4A47" w:rsidP="002C6422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EE1494">
              <w:rPr>
                <w:b/>
                <w:snapToGrid w:val="0"/>
                <w:sz w:val="22"/>
                <w:szCs w:val="22"/>
              </w:rPr>
              <w:t>§</w:t>
            </w:r>
            <w:r w:rsidR="00D23495">
              <w:rPr>
                <w:b/>
                <w:snapToGrid w:val="0"/>
                <w:sz w:val="22"/>
                <w:szCs w:val="22"/>
              </w:rPr>
              <w:t xml:space="preserve"> </w:t>
            </w:r>
            <w:r w:rsidR="002C6422">
              <w:rPr>
                <w:b/>
                <w:snapToGrid w:val="0"/>
                <w:sz w:val="22"/>
                <w:szCs w:val="22"/>
              </w:rPr>
              <w:t>3</w:t>
            </w:r>
          </w:p>
        </w:tc>
        <w:tc>
          <w:tcPr>
            <w:tcW w:w="6946" w:type="dxa"/>
            <w:shd w:val="clear" w:color="auto" w:fill="auto"/>
          </w:tcPr>
          <w:p w14:paraId="331B49A6" w14:textId="77777777" w:rsidR="00D23495" w:rsidRPr="00027BDF" w:rsidRDefault="00D23495" w:rsidP="00D23495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CE574D">
              <w:rPr>
                <w:b/>
                <w:color w:val="000000"/>
                <w:sz w:val="22"/>
                <w:szCs w:val="22"/>
              </w:rPr>
              <w:t>Granskningsbetänkande (KU20)</w:t>
            </w:r>
            <w:r w:rsidRPr="00CE574D">
              <w:rPr>
                <w:b/>
                <w:bCs/>
                <w:color w:val="000000"/>
                <w:sz w:val="22"/>
                <w:szCs w:val="22"/>
              </w:rPr>
              <w:t xml:space="preserve"> </w:t>
            </w:r>
          </w:p>
          <w:p w14:paraId="38E53CD2" w14:textId="77777777" w:rsidR="00D23495" w:rsidRPr="00316045" w:rsidRDefault="00D23495" w:rsidP="00D23495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  <w:p w14:paraId="4D5B241F" w14:textId="72AB1F8F" w:rsidR="00D23495" w:rsidRPr="00316045" w:rsidRDefault="002478F7" w:rsidP="00D23495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2478F7">
              <w:rPr>
                <w:snapToGrid w:val="0"/>
                <w:sz w:val="22"/>
                <w:szCs w:val="22"/>
              </w:rPr>
              <w:t>Utskottet återupptog behandlingen av utkast till betänkande</w:t>
            </w:r>
            <w:r w:rsidR="00D23495" w:rsidRPr="00316045">
              <w:rPr>
                <w:snapToGrid w:val="0"/>
                <w:sz w:val="22"/>
                <w:szCs w:val="22"/>
              </w:rPr>
              <w:t xml:space="preserve"> 2018/19:KU20</w:t>
            </w:r>
            <w:r w:rsidR="00D23495">
              <w:rPr>
                <w:snapToGrid w:val="0"/>
                <w:sz w:val="22"/>
                <w:szCs w:val="22"/>
              </w:rPr>
              <w:t xml:space="preserve"> delvis</w:t>
            </w:r>
            <w:r w:rsidR="00D23495" w:rsidRPr="00316045">
              <w:rPr>
                <w:snapToGrid w:val="0"/>
                <w:sz w:val="22"/>
                <w:szCs w:val="22"/>
              </w:rPr>
              <w:t>.</w:t>
            </w:r>
          </w:p>
          <w:p w14:paraId="3C859F51" w14:textId="77777777" w:rsidR="00D23495" w:rsidRDefault="00D23495" w:rsidP="00D23495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  <w:p w14:paraId="6D3DA909" w14:textId="77777777" w:rsidR="00D23495" w:rsidRPr="00316045" w:rsidRDefault="00D23495" w:rsidP="00D23495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316045">
              <w:rPr>
                <w:snapToGrid w:val="0"/>
                <w:sz w:val="22"/>
                <w:szCs w:val="22"/>
              </w:rPr>
              <w:t>Ärendet bordlades.</w:t>
            </w:r>
          </w:p>
          <w:p w14:paraId="437D0730" w14:textId="77777777" w:rsidR="006C4A47" w:rsidRPr="00CE574D" w:rsidRDefault="006C4A47" w:rsidP="00D23495">
            <w:pPr>
              <w:tabs>
                <w:tab w:val="left" w:pos="1701"/>
              </w:tabs>
              <w:spacing w:after="120"/>
              <w:rPr>
                <w:rFonts w:eastAsiaTheme="minorHAnsi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</w:tr>
    </w:tbl>
    <w:p w14:paraId="25360CF0" w14:textId="56558206" w:rsidR="003F5A13" w:rsidRDefault="003F5A13"/>
    <w:tbl>
      <w:tblPr>
        <w:tblpPr w:leftFromText="141" w:rightFromText="141" w:vertAnchor="text" w:tblpXSpec="right" w:tblpY="1"/>
        <w:tblOverlap w:val="never"/>
        <w:tblW w:w="7380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7380"/>
      </w:tblGrid>
      <w:tr w:rsidR="007967E9" w:rsidRPr="0055226E" w14:paraId="5B995EC3" w14:textId="77777777" w:rsidTr="005C5BE3">
        <w:tc>
          <w:tcPr>
            <w:tcW w:w="7380" w:type="dxa"/>
          </w:tcPr>
          <w:p w14:paraId="51F0EA46" w14:textId="341F0600" w:rsidR="007967E9" w:rsidRPr="0055226E" w:rsidRDefault="007967E9" w:rsidP="0051083F">
            <w:pPr>
              <w:tabs>
                <w:tab w:val="left" w:pos="1701"/>
              </w:tabs>
              <w:rPr>
                <w:sz w:val="22"/>
                <w:szCs w:val="22"/>
              </w:rPr>
            </w:pPr>
            <w:r w:rsidRPr="0055226E">
              <w:rPr>
                <w:sz w:val="22"/>
                <w:szCs w:val="22"/>
              </w:rPr>
              <w:br w:type="page"/>
              <w:t>Vid protokollet</w:t>
            </w:r>
          </w:p>
          <w:p w14:paraId="6F3604E6" w14:textId="0EED471D" w:rsidR="007967E9" w:rsidRPr="0055226E" w:rsidRDefault="00925BE1" w:rsidP="0051083F">
            <w:pPr>
              <w:tabs>
                <w:tab w:val="left" w:pos="1701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Justerat 2019-06-11</w:t>
            </w:r>
          </w:p>
          <w:p w14:paraId="32B4C293" w14:textId="58AAB397" w:rsidR="007967E9" w:rsidRPr="0055226E" w:rsidRDefault="007967E9" w:rsidP="0051083F">
            <w:pPr>
              <w:tabs>
                <w:tab w:val="left" w:pos="1701"/>
              </w:tabs>
              <w:rPr>
                <w:sz w:val="22"/>
                <w:szCs w:val="22"/>
              </w:rPr>
            </w:pPr>
            <w:r w:rsidRPr="0055226E">
              <w:rPr>
                <w:sz w:val="22"/>
                <w:szCs w:val="22"/>
              </w:rPr>
              <w:t>Karin Enström</w:t>
            </w:r>
          </w:p>
        </w:tc>
      </w:tr>
    </w:tbl>
    <w:p w14:paraId="73D4027A" w14:textId="6CC2AA77" w:rsidR="00677E48" w:rsidRDefault="00AD5CAA" w:rsidP="001701A7">
      <w:pPr>
        <w:widowControl/>
        <w:autoSpaceDE w:val="0"/>
        <w:autoSpaceDN w:val="0"/>
        <w:adjustRightInd w:val="0"/>
        <w:spacing w:after="120"/>
      </w:pPr>
      <w:r>
        <w:br w:type="page"/>
      </w:r>
    </w:p>
    <w:tbl>
      <w:tblPr>
        <w:tblW w:w="8966" w:type="dxa"/>
        <w:tblInd w:w="-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48"/>
        <w:gridCol w:w="10"/>
        <w:gridCol w:w="3392"/>
        <w:gridCol w:w="77"/>
        <w:gridCol w:w="392"/>
        <w:gridCol w:w="348"/>
        <w:gridCol w:w="398"/>
        <w:gridCol w:w="382"/>
        <w:gridCol w:w="372"/>
        <w:gridCol w:w="372"/>
        <w:gridCol w:w="372"/>
        <w:gridCol w:w="372"/>
        <w:gridCol w:w="372"/>
        <w:gridCol w:w="235"/>
        <w:gridCol w:w="137"/>
        <w:gridCol w:w="372"/>
        <w:gridCol w:w="375"/>
        <w:gridCol w:w="365"/>
        <w:gridCol w:w="139"/>
        <w:gridCol w:w="236"/>
      </w:tblGrid>
      <w:tr w:rsidR="00BF6D6B" w14:paraId="0EFFEA1B" w14:textId="77777777" w:rsidTr="00AE4E34">
        <w:trPr>
          <w:trHeight w:val="569"/>
        </w:trPr>
        <w:tc>
          <w:tcPr>
            <w:tcW w:w="3727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331D748A" w14:textId="7A364AB8" w:rsidR="00BF6D6B" w:rsidRPr="00E931D7" w:rsidRDefault="00BF6D6B" w:rsidP="00B643A5">
            <w:pPr>
              <w:tabs>
                <w:tab w:val="left" w:pos="1701"/>
              </w:tabs>
              <w:ind w:right="-70"/>
              <w:rPr>
                <w:sz w:val="22"/>
                <w:szCs w:val="22"/>
              </w:rPr>
            </w:pPr>
            <w:r w:rsidRPr="00E931D7">
              <w:rPr>
                <w:sz w:val="22"/>
                <w:szCs w:val="22"/>
              </w:rPr>
              <w:lastRenderedPageBreak/>
              <w:t>KONSTITUTIONSUTSKOTTET</w:t>
            </w:r>
          </w:p>
          <w:p w14:paraId="59FA121F" w14:textId="77777777" w:rsidR="00196B77" w:rsidRDefault="00196B77" w:rsidP="0094314B">
            <w:pPr>
              <w:tabs>
                <w:tab w:val="left" w:pos="1701"/>
              </w:tabs>
              <w:ind w:right="-70"/>
              <w:rPr>
                <w:sz w:val="20"/>
              </w:rPr>
            </w:pPr>
          </w:p>
          <w:p w14:paraId="5900F13D" w14:textId="78C28876" w:rsidR="00BF6D6B" w:rsidRPr="004C2FEE" w:rsidRDefault="00196B77" w:rsidP="0094314B">
            <w:pPr>
              <w:tabs>
                <w:tab w:val="left" w:pos="1701"/>
              </w:tabs>
              <w:ind w:right="-70"/>
              <w:rPr>
                <w:sz w:val="20"/>
              </w:rPr>
            </w:pPr>
            <w:r>
              <w:rPr>
                <w:sz w:val="20"/>
              </w:rPr>
              <w:t>(Kompletteringsval 2019-05-08)</w:t>
            </w:r>
          </w:p>
        </w:tc>
        <w:tc>
          <w:tcPr>
            <w:tcW w:w="3615" w:type="dxa"/>
            <w:gridSpan w:val="10"/>
            <w:tcBorders>
              <w:top w:val="nil"/>
              <w:left w:val="nil"/>
              <w:bottom w:val="nil"/>
              <w:right w:val="nil"/>
            </w:tcBorders>
          </w:tcPr>
          <w:p w14:paraId="1433890E" w14:textId="77777777" w:rsidR="00BF6D6B" w:rsidRPr="008E2326" w:rsidRDefault="00BF6D6B" w:rsidP="00B643A5">
            <w:pPr>
              <w:tabs>
                <w:tab w:val="left" w:pos="1701"/>
              </w:tabs>
              <w:jc w:val="center"/>
              <w:rPr>
                <w:b/>
                <w:sz w:val="22"/>
                <w:szCs w:val="22"/>
              </w:rPr>
            </w:pPr>
            <w:r w:rsidRPr="008E2326">
              <w:rPr>
                <w:b/>
                <w:sz w:val="22"/>
                <w:szCs w:val="22"/>
              </w:rPr>
              <w:t>NÄRVAROFÖRTECKNING</w:t>
            </w:r>
          </w:p>
        </w:tc>
        <w:tc>
          <w:tcPr>
            <w:tcW w:w="1624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181D9409" w14:textId="77777777" w:rsidR="00BF6D6B" w:rsidRPr="00E931D7" w:rsidRDefault="00BF6D6B" w:rsidP="00B643A5">
            <w:pPr>
              <w:tabs>
                <w:tab w:val="left" w:pos="1701"/>
              </w:tabs>
              <w:ind w:left="-45"/>
              <w:rPr>
                <w:b/>
                <w:sz w:val="22"/>
                <w:szCs w:val="22"/>
              </w:rPr>
            </w:pPr>
            <w:r w:rsidRPr="00E931D7">
              <w:rPr>
                <w:b/>
                <w:sz w:val="22"/>
                <w:szCs w:val="22"/>
              </w:rPr>
              <w:t>Bilaga 1</w:t>
            </w:r>
          </w:p>
          <w:p w14:paraId="41C4EEB8" w14:textId="5FFC64D8" w:rsidR="00BF6D6B" w:rsidRPr="006009F3" w:rsidRDefault="00BF6D6B" w:rsidP="00B643A5">
            <w:pPr>
              <w:tabs>
                <w:tab w:val="left" w:pos="1701"/>
              </w:tabs>
              <w:ind w:left="-45"/>
              <w:rPr>
                <w:sz w:val="16"/>
                <w:szCs w:val="16"/>
              </w:rPr>
            </w:pPr>
            <w:r w:rsidRPr="006009F3">
              <w:rPr>
                <w:sz w:val="16"/>
                <w:szCs w:val="16"/>
              </w:rPr>
              <w:t xml:space="preserve">till </w:t>
            </w:r>
            <w:r w:rsidR="006009F3" w:rsidRPr="006009F3">
              <w:rPr>
                <w:sz w:val="16"/>
                <w:szCs w:val="16"/>
              </w:rPr>
              <w:t xml:space="preserve">särskilt </w:t>
            </w:r>
            <w:r w:rsidRPr="006009F3">
              <w:rPr>
                <w:sz w:val="16"/>
                <w:szCs w:val="16"/>
              </w:rPr>
              <w:t>protokoll</w:t>
            </w:r>
          </w:p>
          <w:p w14:paraId="3B06CD54" w14:textId="6F7E5A8A" w:rsidR="00BF6D6B" w:rsidRDefault="00BF6D6B" w:rsidP="00B424DB">
            <w:pPr>
              <w:tabs>
                <w:tab w:val="left" w:pos="1701"/>
              </w:tabs>
              <w:ind w:left="-45"/>
            </w:pPr>
            <w:r w:rsidRPr="006009F3">
              <w:rPr>
                <w:sz w:val="16"/>
                <w:szCs w:val="16"/>
              </w:rPr>
              <w:t>2018/19:</w:t>
            </w:r>
            <w:r w:rsidR="00B424DB">
              <w:rPr>
                <w:sz w:val="16"/>
                <w:szCs w:val="16"/>
              </w:rPr>
              <w:t>4</w:t>
            </w:r>
            <w:r w:rsidR="00A61837">
              <w:rPr>
                <w:sz w:val="16"/>
                <w:szCs w:val="16"/>
              </w:rPr>
              <w:t>1</w:t>
            </w:r>
          </w:p>
        </w:tc>
      </w:tr>
      <w:tr w:rsidR="00BF6D6B" w:rsidRPr="00E931D7" w14:paraId="6D495085" w14:textId="77777777" w:rsidTr="00AE4E3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2"/>
          <w:wBefore w:w="258" w:type="dxa"/>
          <w:cantSplit/>
        </w:trPr>
        <w:tc>
          <w:tcPr>
            <w:tcW w:w="34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F811A0" w14:textId="4F5D4C7A" w:rsidR="00BF6D6B" w:rsidRPr="00E931D7" w:rsidRDefault="00BF6D6B" w:rsidP="00D31E0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74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C911F9" w14:textId="090C1D01" w:rsidR="00BF6D6B" w:rsidRPr="00E931D7" w:rsidRDefault="00FC593C" w:rsidP="00BF6A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§ 1</w:t>
            </w:r>
            <w:r w:rsidR="0089444A">
              <w:rPr>
                <w:sz w:val="20"/>
              </w:rPr>
              <w:t>-</w:t>
            </w:r>
            <w:r w:rsidR="005168D2">
              <w:rPr>
                <w:sz w:val="20"/>
              </w:rPr>
              <w:t>3</w:t>
            </w:r>
          </w:p>
        </w:tc>
        <w:tc>
          <w:tcPr>
            <w:tcW w:w="78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C35833" w14:textId="4F897F21" w:rsidR="00BF6D6B" w:rsidRPr="00E931D7" w:rsidRDefault="00BF6D6B" w:rsidP="002478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§</w:t>
            </w:r>
          </w:p>
        </w:tc>
        <w:tc>
          <w:tcPr>
            <w:tcW w:w="74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1B4EBB" w14:textId="47FC2D95" w:rsidR="00BF6D6B" w:rsidRPr="00E931D7" w:rsidRDefault="00BF6D6B" w:rsidP="002478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931D7">
              <w:rPr>
                <w:sz w:val="20"/>
              </w:rPr>
              <w:t>§</w:t>
            </w:r>
            <w:r w:rsidR="00A16835">
              <w:rPr>
                <w:sz w:val="20"/>
              </w:rPr>
              <w:t xml:space="preserve"> </w:t>
            </w:r>
          </w:p>
        </w:tc>
        <w:tc>
          <w:tcPr>
            <w:tcW w:w="74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A82A3C" w14:textId="3C1ABB01" w:rsidR="00BF6D6B" w:rsidRPr="00E931D7" w:rsidRDefault="00BF6D6B" w:rsidP="00FC02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931D7">
              <w:rPr>
                <w:sz w:val="20"/>
              </w:rPr>
              <w:t>§</w:t>
            </w:r>
            <w:r w:rsidR="00BB2693">
              <w:rPr>
                <w:sz w:val="20"/>
              </w:rPr>
              <w:t xml:space="preserve"> </w:t>
            </w:r>
            <w:bookmarkStart w:id="0" w:name="_GoBack"/>
            <w:bookmarkEnd w:id="0"/>
          </w:p>
        </w:tc>
        <w:tc>
          <w:tcPr>
            <w:tcW w:w="74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691284" w14:textId="39ADC808" w:rsidR="00BF6D6B" w:rsidRPr="00E931D7" w:rsidRDefault="00BF6D6B" w:rsidP="00C1537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931D7">
              <w:rPr>
                <w:sz w:val="20"/>
              </w:rPr>
              <w:t>§</w:t>
            </w:r>
            <w:r w:rsidR="00A16835">
              <w:rPr>
                <w:sz w:val="20"/>
              </w:rPr>
              <w:t xml:space="preserve"> </w:t>
            </w:r>
            <w:r w:rsidR="00BB2693">
              <w:rPr>
                <w:sz w:val="20"/>
              </w:rPr>
              <w:t xml:space="preserve"> </w:t>
            </w:r>
          </w:p>
        </w:tc>
        <w:tc>
          <w:tcPr>
            <w:tcW w:w="7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F8402C" w14:textId="79CB62E1" w:rsidR="00BF6D6B" w:rsidRPr="00E931D7" w:rsidRDefault="00BF6D6B" w:rsidP="008E2E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931D7">
              <w:rPr>
                <w:sz w:val="20"/>
              </w:rPr>
              <w:t>§</w:t>
            </w:r>
            <w:r w:rsidR="00C36D3B">
              <w:rPr>
                <w:sz w:val="20"/>
              </w:rPr>
              <w:t xml:space="preserve"> </w:t>
            </w:r>
          </w:p>
        </w:tc>
        <w:tc>
          <w:tcPr>
            <w:tcW w:w="74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C2B93D" w14:textId="66D0F3C6" w:rsidR="00BF6D6B" w:rsidRPr="00E931D7" w:rsidRDefault="00BF6D6B" w:rsidP="002F15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931D7">
              <w:rPr>
                <w:sz w:val="20"/>
              </w:rPr>
              <w:t>§</w:t>
            </w:r>
            <w:r w:rsidR="00D86999">
              <w:rPr>
                <w:sz w:val="20"/>
              </w:rPr>
              <w:t xml:space="preserve"> </w:t>
            </w:r>
          </w:p>
        </w:tc>
      </w:tr>
      <w:tr w:rsidR="008E2E73" w:rsidRPr="00E931D7" w14:paraId="078EE95C" w14:textId="77777777" w:rsidTr="00AE4E3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2"/>
          <w:wBefore w:w="258" w:type="dxa"/>
        </w:trPr>
        <w:tc>
          <w:tcPr>
            <w:tcW w:w="34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A2E5CB" w14:textId="77777777" w:rsidR="008E2E73" w:rsidRPr="00E931D7" w:rsidRDefault="008E2E73" w:rsidP="008E2E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931D7">
              <w:rPr>
                <w:b/>
                <w:i/>
                <w:sz w:val="20"/>
              </w:rPr>
              <w:t>LEDAMÖTER</w:t>
            </w:r>
          </w:p>
        </w:tc>
        <w:tc>
          <w:tcPr>
            <w:tcW w:w="3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5670BD" w14:textId="77777777" w:rsidR="008E2E73" w:rsidRPr="00E931D7" w:rsidRDefault="008E2E73" w:rsidP="008E2E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931D7">
              <w:rPr>
                <w:sz w:val="20"/>
              </w:rPr>
              <w:t>N</w:t>
            </w:r>
          </w:p>
        </w:tc>
        <w:tc>
          <w:tcPr>
            <w:tcW w:w="3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2FF441" w14:textId="77777777" w:rsidR="008E2E73" w:rsidRPr="00E931D7" w:rsidRDefault="008E2E73" w:rsidP="008E2E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931D7">
              <w:rPr>
                <w:sz w:val="20"/>
              </w:rPr>
              <w:t>V</w:t>
            </w: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BA232D" w14:textId="77777777" w:rsidR="008E2E73" w:rsidRPr="00E931D7" w:rsidRDefault="008E2E73" w:rsidP="008E2E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931D7">
              <w:rPr>
                <w:sz w:val="20"/>
              </w:rPr>
              <w:t>N</w:t>
            </w:r>
          </w:p>
        </w:tc>
        <w:tc>
          <w:tcPr>
            <w:tcW w:w="3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E44CB6" w14:textId="77777777" w:rsidR="008E2E73" w:rsidRPr="00E931D7" w:rsidRDefault="008E2E73" w:rsidP="008E2E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931D7">
              <w:rPr>
                <w:sz w:val="20"/>
              </w:rPr>
              <w:t>V</w:t>
            </w: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5FDA61" w14:textId="5736466F" w:rsidR="008E2E73" w:rsidRPr="00E931D7" w:rsidRDefault="008E2E73" w:rsidP="008E2E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931D7">
              <w:rPr>
                <w:sz w:val="20"/>
              </w:rPr>
              <w:t>N</w:t>
            </w: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49833F" w14:textId="77777777" w:rsidR="008E2E73" w:rsidRPr="00E931D7" w:rsidRDefault="008E2E73" w:rsidP="008E2E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931D7">
              <w:rPr>
                <w:sz w:val="20"/>
              </w:rPr>
              <w:t>V</w:t>
            </w: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3CD0B7" w14:textId="77777777" w:rsidR="008E2E73" w:rsidRPr="00E931D7" w:rsidRDefault="008E2E73" w:rsidP="008E2E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931D7">
              <w:rPr>
                <w:sz w:val="20"/>
              </w:rPr>
              <w:t>N</w:t>
            </w: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1FEB99" w14:textId="77777777" w:rsidR="008E2E73" w:rsidRPr="00E931D7" w:rsidRDefault="008E2E73" w:rsidP="008E2E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931D7">
              <w:rPr>
                <w:sz w:val="20"/>
              </w:rPr>
              <w:t>V</w:t>
            </w: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9E34D0" w14:textId="77777777" w:rsidR="008E2E73" w:rsidRPr="00E931D7" w:rsidRDefault="008E2E73" w:rsidP="008E2E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931D7">
              <w:rPr>
                <w:sz w:val="20"/>
              </w:rPr>
              <w:t>N</w:t>
            </w:r>
          </w:p>
        </w:tc>
        <w:tc>
          <w:tcPr>
            <w:tcW w:w="37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5CB626" w14:textId="77777777" w:rsidR="008E2E73" w:rsidRPr="00E931D7" w:rsidRDefault="008E2E73" w:rsidP="008E2E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931D7">
              <w:rPr>
                <w:sz w:val="20"/>
              </w:rPr>
              <w:t>V</w:t>
            </w: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C4BE8D" w14:textId="77777777" w:rsidR="008E2E73" w:rsidRPr="00E931D7" w:rsidRDefault="008E2E73" w:rsidP="008E2E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931D7">
              <w:rPr>
                <w:sz w:val="20"/>
              </w:rPr>
              <w:t>N</w:t>
            </w:r>
          </w:p>
        </w:tc>
        <w:tc>
          <w:tcPr>
            <w:tcW w:w="3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CEEC88" w14:textId="77777777" w:rsidR="008E2E73" w:rsidRPr="00E931D7" w:rsidRDefault="008E2E73" w:rsidP="008E2E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931D7">
              <w:rPr>
                <w:sz w:val="20"/>
              </w:rPr>
              <w:t>V</w:t>
            </w:r>
          </w:p>
        </w:tc>
        <w:tc>
          <w:tcPr>
            <w:tcW w:w="3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54F7EC" w14:textId="26441E89" w:rsidR="008E2E73" w:rsidRPr="00E931D7" w:rsidRDefault="008E2E73" w:rsidP="008E2E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931D7">
              <w:rPr>
                <w:sz w:val="20"/>
              </w:rPr>
              <w:t>N</w:t>
            </w:r>
          </w:p>
        </w:tc>
        <w:tc>
          <w:tcPr>
            <w:tcW w:w="3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B7DC64" w14:textId="200FF715" w:rsidR="008E2E73" w:rsidRPr="00E931D7" w:rsidRDefault="008E2E73" w:rsidP="008E2E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931D7">
              <w:rPr>
                <w:sz w:val="20"/>
              </w:rPr>
              <w:t>V</w:t>
            </w:r>
          </w:p>
        </w:tc>
      </w:tr>
      <w:tr w:rsidR="002478F7" w:rsidRPr="008E2326" w14:paraId="429C2BE4" w14:textId="77777777" w:rsidTr="00AE4E3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2"/>
          <w:wBefore w:w="258" w:type="dxa"/>
        </w:trPr>
        <w:tc>
          <w:tcPr>
            <w:tcW w:w="34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9B19CF" w14:textId="631DC71F" w:rsidR="002478F7" w:rsidRPr="00F24B88" w:rsidRDefault="002478F7" w:rsidP="002478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Karin Enström</w:t>
            </w:r>
            <w:r w:rsidRPr="000700C4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(M</w:t>
            </w:r>
            <w:r w:rsidRPr="008E2326">
              <w:rPr>
                <w:sz w:val="22"/>
                <w:szCs w:val="22"/>
              </w:rPr>
              <w:t xml:space="preserve">) </w:t>
            </w:r>
            <w:r>
              <w:rPr>
                <w:i/>
                <w:sz w:val="22"/>
                <w:szCs w:val="22"/>
              </w:rPr>
              <w:t>ordf.</w:t>
            </w:r>
          </w:p>
        </w:tc>
        <w:tc>
          <w:tcPr>
            <w:tcW w:w="3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39D432" w14:textId="769A9C13" w:rsidR="002478F7" w:rsidRPr="008E2326" w:rsidRDefault="002478F7" w:rsidP="002478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8E4C45" w14:textId="77777777" w:rsidR="002478F7" w:rsidRPr="008E2326" w:rsidRDefault="002478F7" w:rsidP="002478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10BF32" w14:textId="20E3FBB4" w:rsidR="002478F7" w:rsidRPr="008E2326" w:rsidRDefault="002478F7" w:rsidP="002478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83A9A0" w14:textId="77777777" w:rsidR="002478F7" w:rsidRPr="008E2326" w:rsidRDefault="002478F7" w:rsidP="002478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0F050B" w14:textId="51C846BD" w:rsidR="002478F7" w:rsidRPr="008E2326" w:rsidRDefault="002478F7" w:rsidP="002478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412706" w14:textId="77777777" w:rsidR="002478F7" w:rsidRPr="008E2326" w:rsidRDefault="002478F7" w:rsidP="002478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82FB94" w14:textId="46414A32" w:rsidR="002478F7" w:rsidRPr="008E2326" w:rsidRDefault="002478F7" w:rsidP="002478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FA33E9" w14:textId="77777777" w:rsidR="002478F7" w:rsidRPr="008E2326" w:rsidRDefault="002478F7" w:rsidP="002478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A62EA2" w14:textId="385230AB" w:rsidR="002478F7" w:rsidRPr="008E2326" w:rsidRDefault="002478F7" w:rsidP="002478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7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57F782" w14:textId="77777777" w:rsidR="002478F7" w:rsidRPr="008E2326" w:rsidRDefault="002478F7" w:rsidP="002478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BF1D54" w14:textId="1FDFFF0F" w:rsidR="002478F7" w:rsidRPr="008E2326" w:rsidRDefault="002478F7" w:rsidP="002478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D4F6F6" w14:textId="77777777" w:rsidR="002478F7" w:rsidRPr="008E2326" w:rsidRDefault="002478F7" w:rsidP="002478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12EDDF" w14:textId="77777777" w:rsidR="002478F7" w:rsidRPr="008E2326" w:rsidRDefault="002478F7" w:rsidP="002478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3C47D3" w14:textId="77777777" w:rsidR="002478F7" w:rsidRPr="008E2326" w:rsidRDefault="002478F7" w:rsidP="002478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2478F7" w:rsidRPr="008E2326" w14:paraId="65287168" w14:textId="77777777" w:rsidTr="00AE4E3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2"/>
          <w:wBefore w:w="258" w:type="dxa"/>
        </w:trPr>
        <w:tc>
          <w:tcPr>
            <w:tcW w:w="34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4CAA2F" w14:textId="086CD7E4" w:rsidR="002478F7" w:rsidRPr="008E2326" w:rsidRDefault="002478F7" w:rsidP="002478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i/>
                <w:sz w:val="22"/>
                <w:szCs w:val="22"/>
              </w:rPr>
            </w:pPr>
            <w:r w:rsidRPr="00354C78">
              <w:rPr>
                <w:sz w:val="22"/>
                <w:szCs w:val="22"/>
              </w:rPr>
              <w:t>Hans Ekström</w:t>
            </w:r>
            <w:r>
              <w:rPr>
                <w:sz w:val="22"/>
                <w:szCs w:val="22"/>
              </w:rPr>
              <w:t xml:space="preserve"> (S</w:t>
            </w:r>
            <w:r w:rsidRPr="008E2326">
              <w:rPr>
                <w:sz w:val="22"/>
                <w:szCs w:val="22"/>
              </w:rPr>
              <w:t xml:space="preserve">) </w:t>
            </w:r>
            <w:r w:rsidRPr="00584552">
              <w:rPr>
                <w:i/>
                <w:sz w:val="22"/>
                <w:szCs w:val="22"/>
              </w:rPr>
              <w:t>v. ordf.</w:t>
            </w:r>
          </w:p>
        </w:tc>
        <w:tc>
          <w:tcPr>
            <w:tcW w:w="3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29BD8B" w14:textId="648B6CB8" w:rsidR="002478F7" w:rsidRPr="008E2326" w:rsidRDefault="002478F7" w:rsidP="002478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5949B2" w14:textId="77777777" w:rsidR="002478F7" w:rsidRPr="008E2326" w:rsidRDefault="002478F7" w:rsidP="002478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6D2774" w14:textId="653BF8DD" w:rsidR="002478F7" w:rsidRPr="008E2326" w:rsidRDefault="002478F7" w:rsidP="002478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8F554B" w14:textId="77777777" w:rsidR="002478F7" w:rsidRPr="008E2326" w:rsidRDefault="002478F7" w:rsidP="002478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C81B5F" w14:textId="67E76816" w:rsidR="002478F7" w:rsidRPr="008E2326" w:rsidRDefault="002478F7" w:rsidP="002478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CF18E7" w14:textId="77777777" w:rsidR="002478F7" w:rsidRPr="008E2326" w:rsidRDefault="002478F7" w:rsidP="002478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FB2678" w14:textId="655E2612" w:rsidR="002478F7" w:rsidRPr="008E2326" w:rsidRDefault="002478F7" w:rsidP="002478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FF872E" w14:textId="77777777" w:rsidR="002478F7" w:rsidRPr="008E2326" w:rsidRDefault="002478F7" w:rsidP="002478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F1FBC1" w14:textId="4421E132" w:rsidR="002478F7" w:rsidRPr="008E2326" w:rsidRDefault="002478F7" w:rsidP="002478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7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53E151" w14:textId="77777777" w:rsidR="002478F7" w:rsidRPr="008E2326" w:rsidRDefault="002478F7" w:rsidP="002478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F7E833" w14:textId="0EE4FCF8" w:rsidR="002478F7" w:rsidRPr="008E2326" w:rsidRDefault="002478F7" w:rsidP="002478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93A519" w14:textId="77777777" w:rsidR="002478F7" w:rsidRPr="008E2326" w:rsidRDefault="002478F7" w:rsidP="002478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318F3D" w14:textId="77777777" w:rsidR="002478F7" w:rsidRPr="008E2326" w:rsidRDefault="002478F7" w:rsidP="002478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510B39" w14:textId="77777777" w:rsidR="002478F7" w:rsidRPr="008E2326" w:rsidRDefault="002478F7" w:rsidP="002478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2478F7" w:rsidRPr="008E2326" w14:paraId="146488FA" w14:textId="77777777" w:rsidTr="00AE4E3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2"/>
          <w:wBefore w:w="258" w:type="dxa"/>
        </w:trPr>
        <w:tc>
          <w:tcPr>
            <w:tcW w:w="34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938B9B" w14:textId="67A3E5A5" w:rsidR="002478F7" w:rsidRPr="008E2326" w:rsidRDefault="002478F7" w:rsidP="002478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8E2326">
              <w:rPr>
                <w:sz w:val="22"/>
                <w:szCs w:val="22"/>
              </w:rPr>
              <w:t>Ida Karkiainen</w:t>
            </w:r>
            <w:r w:rsidRPr="008E2326">
              <w:rPr>
                <w:sz w:val="22"/>
                <w:szCs w:val="22"/>
                <w:lang w:val="en-US"/>
              </w:rPr>
              <w:t xml:space="preserve"> (S)</w:t>
            </w:r>
          </w:p>
        </w:tc>
        <w:tc>
          <w:tcPr>
            <w:tcW w:w="3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5F9791" w14:textId="6ED07A36" w:rsidR="002478F7" w:rsidRPr="008E2326" w:rsidRDefault="002478F7" w:rsidP="002478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4682D8" w14:textId="77777777" w:rsidR="002478F7" w:rsidRPr="008E2326" w:rsidRDefault="002478F7" w:rsidP="002478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168B43" w14:textId="48C71345" w:rsidR="002478F7" w:rsidRPr="008E2326" w:rsidRDefault="002478F7" w:rsidP="002478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E9474E" w14:textId="77777777" w:rsidR="002478F7" w:rsidRPr="008E2326" w:rsidRDefault="002478F7" w:rsidP="002478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615D7F" w14:textId="01CE1C9B" w:rsidR="002478F7" w:rsidRPr="008E2326" w:rsidRDefault="002478F7" w:rsidP="002478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4C82AB" w14:textId="77777777" w:rsidR="002478F7" w:rsidRPr="008E2326" w:rsidRDefault="002478F7" w:rsidP="002478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3D9012" w14:textId="5FE8D206" w:rsidR="002478F7" w:rsidRPr="008E2326" w:rsidRDefault="002478F7" w:rsidP="002478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CCD3FD" w14:textId="77777777" w:rsidR="002478F7" w:rsidRPr="008E2326" w:rsidRDefault="002478F7" w:rsidP="002478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ED5565" w14:textId="62C9032B" w:rsidR="002478F7" w:rsidRPr="008E2326" w:rsidRDefault="002478F7" w:rsidP="002478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7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F1DE48" w14:textId="77777777" w:rsidR="002478F7" w:rsidRPr="008E2326" w:rsidRDefault="002478F7" w:rsidP="002478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E93ACA" w14:textId="3AE8E8EB" w:rsidR="002478F7" w:rsidRPr="008E2326" w:rsidRDefault="002478F7" w:rsidP="002478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810790" w14:textId="77777777" w:rsidR="002478F7" w:rsidRPr="008E2326" w:rsidRDefault="002478F7" w:rsidP="002478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0BF148" w14:textId="77777777" w:rsidR="002478F7" w:rsidRPr="008E2326" w:rsidRDefault="002478F7" w:rsidP="002478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344C6A" w14:textId="77777777" w:rsidR="002478F7" w:rsidRPr="008E2326" w:rsidRDefault="002478F7" w:rsidP="002478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</w:tr>
      <w:tr w:rsidR="002478F7" w:rsidRPr="008E2326" w14:paraId="470692CC" w14:textId="77777777" w:rsidTr="00AE4E3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2"/>
          <w:wBefore w:w="258" w:type="dxa"/>
        </w:trPr>
        <w:tc>
          <w:tcPr>
            <w:tcW w:w="34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E7AC12" w14:textId="75C6B1CC" w:rsidR="002478F7" w:rsidRPr="00D52B78" w:rsidRDefault="002478F7" w:rsidP="002478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0700C4">
              <w:rPr>
                <w:sz w:val="22"/>
                <w:szCs w:val="22"/>
              </w:rPr>
              <w:t>Marta Obminska</w:t>
            </w:r>
            <w:r w:rsidRPr="008E1F3B">
              <w:rPr>
                <w:sz w:val="22"/>
                <w:szCs w:val="22"/>
              </w:rPr>
              <w:t xml:space="preserve"> (M)</w:t>
            </w:r>
            <w:r w:rsidRPr="008E2326">
              <w:rPr>
                <w:i/>
                <w:sz w:val="22"/>
                <w:szCs w:val="22"/>
              </w:rPr>
              <w:t xml:space="preserve"> </w:t>
            </w:r>
          </w:p>
        </w:tc>
        <w:tc>
          <w:tcPr>
            <w:tcW w:w="3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C112CC" w14:textId="179886C1" w:rsidR="002478F7" w:rsidRPr="008E2326" w:rsidRDefault="0089444A" w:rsidP="002478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FAD115" w14:textId="77777777" w:rsidR="002478F7" w:rsidRPr="008E2326" w:rsidRDefault="002478F7" w:rsidP="002478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33FC95" w14:textId="183B27DE" w:rsidR="002478F7" w:rsidRPr="008E2326" w:rsidRDefault="002478F7" w:rsidP="002478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6D8D9B" w14:textId="77777777" w:rsidR="002478F7" w:rsidRPr="008E2326" w:rsidRDefault="002478F7" w:rsidP="002478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DE7D55" w14:textId="07141EFE" w:rsidR="002478F7" w:rsidRPr="008E2326" w:rsidRDefault="002478F7" w:rsidP="002478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7AE066" w14:textId="77777777" w:rsidR="002478F7" w:rsidRPr="008E2326" w:rsidRDefault="002478F7" w:rsidP="002478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FF7D93" w14:textId="44F1B0B0" w:rsidR="002478F7" w:rsidRPr="008E2326" w:rsidRDefault="002478F7" w:rsidP="002478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81460C" w14:textId="77777777" w:rsidR="002478F7" w:rsidRPr="008E2326" w:rsidRDefault="002478F7" w:rsidP="002478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690571" w14:textId="548B77D0" w:rsidR="002478F7" w:rsidRPr="008E2326" w:rsidRDefault="002478F7" w:rsidP="002478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7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0273AE" w14:textId="77777777" w:rsidR="002478F7" w:rsidRPr="008E2326" w:rsidRDefault="002478F7" w:rsidP="002478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1C9375" w14:textId="685385D7" w:rsidR="002478F7" w:rsidRPr="008E2326" w:rsidRDefault="002478F7" w:rsidP="002478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51C0A7" w14:textId="77777777" w:rsidR="002478F7" w:rsidRPr="008E2326" w:rsidRDefault="002478F7" w:rsidP="002478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5895A5" w14:textId="77777777" w:rsidR="002478F7" w:rsidRPr="008E2326" w:rsidRDefault="002478F7" w:rsidP="002478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719FA6" w14:textId="77777777" w:rsidR="002478F7" w:rsidRPr="008E2326" w:rsidRDefault="002478F7" w:rsidP="002478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</w:tr>
      <w:tr w:rsidR="002478F7" w:rsidRPr="008E2326" w14:paraId="241C82DC" w14:textId="77777777" w:rsidTr="00AE4E3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2"/>
          <w:wBefore w:w="258" w:type="dxa"/>
        </w:trPr>
        <w:tc>
          <w:tcPr>
            <w:tcW w:w="34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3A80BC" w14:textId="223E6A6D" w:rsidR="002478F7" w:rsidRPr="008E2326" w:rsidRDefault="002478F7" w:rsidP="002478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Matheus Enholm (SD)</w:t>
            </w:r>
          </w:p>
        </w:tc>
        <w:tc>
          <w:tcPr>
            <w:tcW w:w="3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69AA53" w14:textId="026F2CBB" w:rsidR="002478F7" w:rsidRPr="008E2326" w:rsidRDefault="002478F7" w:rsidP="002478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B81FEC" w14:textId="77777777" w:rsidR="002478F7" w:rsidRPr="008E2326" w:rsidRDefault="002478F7" w:rsidP="002478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AD7E9E" w14:textId="30753568" w:rsidR="002478F7" w:rsidRPr="008E2326" w:rsidRDefault="002478F7" w:rsidP="002478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DF6418" w14:textId="77777777" w:rsidR="002478F7" w:rsidRPr="008E2326" w:rsidRDefault="002478F7" w:rsidP="002478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0FA763" w14:textId="224D674A" w:rsidR="002478F7" w:rsidRPr="008E2326" w:rsidRDefault="002478F7" w:rsidP="002478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95636B" w14:textId="77777777" w:rsidR="002478F7" w:rsidRPr="008E2326" w:rsidRDefault="002478F7" w:rsidP="002478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13F3A3" w14:textId="4E5EB4DD" w:rsidR="002478F7" w:rsidRPr="008E2326" w:rsidRDefault="002478F7" w:rsidP="002478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76801D" w14:textId="77777777" w:rsidR="002478F7" w:rsidRPr="008E2326" w:rsidRDefault="002478F7" w:rsidP="002478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1DD8D0" w14:textId="058055AF" w:rsidR="002478F7" w:rsidRPr="008E2326" w:rsidRDefault="002478F7" w:rsidP="002478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7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137C34" w14:textId="77777777" w:rsidR="002478F7" w:rsidRPr="008E2326" w:rsidRDefault="002478F7" w:rsidP="002478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90AC2A" w14:textId="6AF9C13D" w:rsidR="002478F7" w:rsidRPr="008E2326" w:rsidRDefault="002478F7" w:rsidP="002478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296F7E" w14:textId="77777777" w:rsidR="002478F7" w:rsidRPr="008E2326" w:rsidRDefault="002478F7" w:rsidP="002478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A7235E" w14:textId="77777777" w:rsidR="002478F7" w:rsidRPr="008E2326" w:rsidRDefault="002478F7" w:rsidP="002478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04AAE2" w14:textId="77777777" w:rsidR="002478F7" w:rsidRPr="008E2326" w:rsidRDefault="002478F7" w:rsidP="002478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</w:tr>
      <w:tr w:rsidR="002478F7" w:rsidRPr="008E2326" w14:paraId="2290C8AD" w14:textId="77777777" w:rsidTr="00AE4E3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2"/>
          <w:wBefore w:w="258" w:type="dxa"/>
        </w:trPr>
        <w:tc>
          <w:tcPr>
            <w:tcW w:w="34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D4F4D4" w14:textId="66C45EB3" w:rsidR="002478F7" w:rsidRPr="000700C4" w:rsidRDefault="002478F7" w:rsidP="002478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0700C4">
              <w:rPr>
                <w:sz w:val="22"/>
                <w:szCs w:val="22"/>
              </w:rPr>
              <w:t>Per-Arne Håkansson (S)</w:t>
            </w:r>
          </w:p>
        </w:tc>
        <w:tc>
          <w:tcPr>
            <w:tcW w:w="3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C17116" w14:textId="7E13B388" w:rsidR="002478F7" w:rsidRPr="008E2326" w:rsidRDefault="002478F7" w:rsidP="002478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1C2D70" w14:textId="77777777" w:rsidR="002478F7" w:rsidRPr="008E2326" w:rsidRDefault="002478F7" w:rsidP="002478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07F05C" w14:textId="1B8EB4BE" w:rsidR="002478F7" w:rsidRPr="008E2326" w:rsidRDefault="002478F7" w:rsidP="002478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9CEEFB" w14:textId="77777777" w:rsidR="002478F7" w:rsidRPr="008E2326" w:rsidRDefault="002478F7" w:rsidP="002478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89133C" w14:textId="4B73B670" w:rsidR="002478F7" w:rsidRPr="008E2326" w:rsidRDefault="002478F7" w:rsidP="002478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B3CEF9" w14:textId="77777777" w:rsidR="002478F7" w:rsidRPr="008E2326" w:rsidRDefault="002478F7" w:rsidP="002478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17E8C6" w14:textId="6C7123B5" w:rsidR="002478F7" w:rsidRPr="008E2326" w:rsidRDefault="002478F7" w:rsidP="002478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499DE4" w14:textId="77777777" w:rsidR="002478F7" w:rsidRPr="008E2326" w:rsidRDefault="002478F7" w:rsidP="002478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3B02E2" w14:textId="2763DC5D" w:rsidR="002478F7" w:rsidRPr="008E2326" w:rsidRDefault="002478F7" w:rsidP="002478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7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EA4B0D" w14:textId="77777777" w:rsidR="002478F7" w:rsidRPr="008E2326" w:rsidRDefault="002478F7" w:rsidP="002478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4E1F59" w14:textId="476030A2" w:rsidR="002478F7" w:rsidRPr="008E2326" w:rsidRDefault="002478F7" w:rsidP="002478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1542D8" w14:textId="77777777" w:rsidR="002478F7" w:rsidRPr="008E2326" w:rsidRDefault="002478F7" w:rsidP="002478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B22412" w14:textId="77777777" w:rsidR="002478F7" w:rsidRPr="008E2326" w:rsidRDefault="002478F7" w:rsidP="002478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1EAAF2" w14:textId="77777777" w:rsidR="002478F7" w:rsidRPr="008E2326" w:rsidRDefault="002478F7" w:rsidP="002478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</w:tr>
      <w:tr w:rsidR="002478F7" w:rsidRPr="008E2326" w14:paraId="1ED6E609" w14:textId="77777777" w:rsidTr="00AE4E3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2"/>
          <w:wBefore w:w="258" w:type="dxa"/>
        </w:trPr>
        <w:tc>
          <w:tcPr>
            <w:tcW w:w="34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6F689F" w14:textId="29A789D2" w:rsidR="002478F7" w:rsidRPr="000700C4" w:rsidRDefault="002478F7" w:rsidP="002478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Linda Ylivainio</w:t>
            </w:r>
            <w:r w:rsidRPr="000700C4">
              <w:rPr>
                <w:sz w:val="22"/>
                <w:szCs w:val="22"/>
              </w:rPr>
              <w:t xml:space="preserve"> (C)</w:t>
            </w:r>
          </w:p>
        </w:tc>
        <w:tc>
          <w:tcPr>
            <w:tcW w:w="3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0D5215" w14:textId="60D8882A" w:rsidR="002478F7" w:rsidRPr="008E2326" w:rsidRDefault="002478F7" w:rsidP="002478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12E3EB" w14:textId="77777777" w:rsidR="002478F7" w:rsidRPr="008E2326" w:rsidRDefault="002478F7" w:rsidP="002478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BE849E" w14:textId="4CB8AE52" w:rsidR="002478F7" w:rsidRPr="008E2326" w:rsidRDefault="002478F7" w:rsidP="002478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F2577F" w14:textId="77777777" w:rsidR="002478F7" w:rsidRPr="008E2326" w:rsidRDefault="002478F7" w:rsidP="002478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138285" w14:textId="4E354846" w:rsidR="002478F7" w:rsidRPr="008E2326" w:rsidRDefault="002478F7" w:rsidP="002478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830AEC" w14:textId="77777777" w:rsidR="002478F7" w:rsidRPr="008E2326" w:rsidRDefault="002478F7" w:rsidP="002478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46DB12" w14:textId="4FE98F8F" w:rsidR="002478F7" w:rsidRPr="008E2326" w:rsidRDefault="002478F7" w:rsidP="002478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4F2B7D" w14:textId="77777777" w:rsidR="002478F7" w:rsidRPr="008E2326" w:rsidRDefault="002478F7" w:rsidP="002478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442E1B" w14:textId="3D09A1B2" w:rsidR="002478F7" w:rsidRPr="008E2326" w:rsidRDefault="002478F7" w:rsidP="002478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7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A99786" w14:textId="77777777" w:rsidR="002478F7" w:rsidRPr="008E2326" w:rsidRDefault="002478F7" w:rsidP="002478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26E817" w14:textId="1633819A" w:rsidR="002478F7" w:rsidRPr="008E2326" w:rsidRDefault="002478F7" w:rsidP="002478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A2904D" w14:textId="77777777" w:rsidR="002478F7" w:rsidRPr="008E2326" w:rsidRDefault="002478F7" w:rsidP="002478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869A8F" w14:textId="77777777" w:rsidR="002478F7" w:rsidRPr="008E2326" w:rsidRDefault="002478F7" w:rsidP="002478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E44FD1" w14:textId="77777777" w:rsidR="002478F7" w:rsidRPr="008E2326" w:rsidRDefault="002478F7" w:rsidP="002478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</w:tr>
      <w:tr w:rsidR="002478F7" w:rsidRPr="008E2326" w14:paraId="5A6000D0" w14:textId="77777777" w:rsidTr="00AE4E3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2"/>
          <w:wBefore w:w="258" w:type="dxa"/>
        </w:trPr>
        <w:tc>
          <w:tcPr>
            <w:tcW w:w="34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C2BD8D" w14:textId="25FC4D38" w:rsidR="002478F7" w:rsidRPr="008E2326" w:rsidRDefault="002478F7" w:rsidP="002478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8E2326">
              <w:rPr>
                <w:sz w:val="22"/>
                <w:szCs w:val="22"/>
              </w:rPr>
              <w:t>Mia Sydow Mölleby (V)</w:t>
            </w:r>
          </w:p>
        </w:tc>
        <w:tc>
          <w:tcPr>
            <w:tcW w:w="3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EEA615" w14:textId="109AC14F" w:rsidR="002478F7" w:rsidRPr="008E2326" w:rsidRDefault="0089444A" w:rsidP="002478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–</w:t>
            </w:r>
          </w:p>
        </w:tc>
        <w:tc>
          <w:tcPr>
            <w:tcW w:w="3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6667FF" w14:textId="77777777" w:rsidR="002478F7" w:rsidRPr="008E2326" w:rsidRDefault="002478F7" w:rsidP="002478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B0587C" w14:textId="64045CB3" w:rsidR="002478F7" w:rsidRPr="008E2326" w:rsidRDefault="002478F7" w:rsidP="002478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3F6564" w14:textId="77777777" w:rsidR="002478F7" w:rsidRPr="008E2326" w:rsidRDefault="002478F7" w:rsidP="002478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2166BA" w14:textId="314B961F" w:rsidR="002478F7" w:rsidRPr="008E2326" w:rsidRDefault="002478F7" w:rsidP="002478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6EA64A" w14:textId="77777777" w:rsidR="002478F7" w:rsidRPr="008E2326" w:rsidRDefault="002478F7" w:rsidP="002478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EE51FA" w14:textId="623F4BCB" w:rsidR="002478F7" w:rsidRPr="008E2326" w:rsidRDefault="002478F7" w:rsidP="002478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CBCFA5" w14:textId="77777777" w:rsidR="002478F7" w:rsidRPr="008E2326" w:rsidRDefault="002478F7" w:rsidP="002478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E9AF07" w14:textId="358CEF33" w:rsidR="002478F7" w:rsidRPr="008E2326" w:rsidRDefault="002478F7" w:rsidP="002478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7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EC8154" w14:textId="77777777" w:rsidR="002478F7" w:rsidRPr="008E2326" w:rsidRDefault="002478F7" w:rsidP="002478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2A2890" w14:textId="24C72939" w:rsidR="002478F7" w:rsidRPr="008E2326" w:rsidRDefault="002478F7" w:rsidP="002478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630D3B" w14:textId="77777777" w:rsidR="002478F7" w:rsidRPr="008E2326" w:rsidRDefault="002478F7" w:rsidP="002478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FF6002" w14:textId="77777777" w:rsidR="002478F7" w:rsidRPr="008E2326" w:rsidRDefault="002478F7" w:rsidP="002478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1302D2" w14:textId="77777777" w:rsidR="002478F7" w:rsidRPr="008E2326" w:rsidRDefault="002478F7" w:rsidP="002478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</w:tr>
      <w:tr w:rsidR="002478F7" w:rsidRPr="008E2326" w14:paraId="5D2582BD" w14:textId="77777777" w:rsidTr="00AE4E3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2"/>
          <w:wBefore w:w="258" w:type="dxa"/>
        </w:trPr>
        <w:tc>
          <w:tcPr>
            <w:tcW w:w="34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0C1331" w14:textId="21FCAE40" w:rsidR="002478F7" w:rsidRPr="008E2326" w:rsidRDefault="002478F7" w:rsidP="002478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Ida Drougge</w:t>
            </w:r>
            <w:r>
              <w:rPr>
                <w:sz w:val="22"/>
                <w:szCs w:val="22"/>
                <w:lang w:val="en-US"/>
              </w:rPr>
              <w:t xml:space="preserve"> </w:t>
            </w:r>
            <w:r w:rsidRPr="008E2326">
              <w:rPr>
                <w:sz w:val="22"/>
                <w:szCs w:val="22"/>
                <w:lang w:val="en-US"/>
              </w:rPr>
              <w:t>(M)</w:t>
            </w:r>
            <w:r w:rsidRPr="008E2326">
              <w:rPr>
                <w:sz w:val="22"/>
                <w:szCs w:val="22"/>
              </w:rPr>
              <w:t xml:space="preserve"> </w:t>
            </w:r>
          </w:p>
        </w:tc>
        <w:tc>
          <w:tcPr>
            <w:tcW w:w="3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48FA4B" w14:textId="22EEEEBD" w:rsidR="002478F7" w:rsidRPr="008E2326" w:rsidRDefault="002478F7" w:rsidP="002478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–</w:t>
            </w:r>
          </w:p>
        </w:tc>
        <w:tc>
          <w:tcPr>
            <w:tcW w:w="3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B6F1A1" w14:textId="77777777" w:rsidR="002478F7" w:rsidRPr="008E2326" w:rsidRDefault="002478F7" w:rsidP="002478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6073EC" w14:textId="166521DC" w:rsidR="002478F7" w:rsidRPr="008E2326" w:rsidRDefault="002478F7" w:rsidP="002478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4BF4AE" w14:textId="77777777" w:rsidR="002478F7" w:rsidRPr="008E2326" w:rsidRDefault="002478F7" w:rsidP="002478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F6B026" w14:textId="1F9F51FB" w:rsidR="002478F7" w:rsidRPr="008E2326" w:rsidRDefault="002478F7" w:rsidP="002478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D05BDF" w14:textId="77777777" w:rsidR="002478F7" w:rsidRPr="008E2326" w:rsidRDefault="002478F7" w:rsidP="002478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617173" w14:textId="71492F0F" w:rsidR="002478F7" w:rsidRPr="008E2326" w:rsidRDefault="002478F7" w:rsidP="002478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4A10F0" w14:textId="77777777" w:rsidR="002478F7" w:rsidRPr="008E2326" w:rsidRDefault="002478F7" w:rsidP="002478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787797" w14:textId="7AC14094" w:rsidR="002478F7" w:rsidRPr="008E2326" w:rsidRDefault="002478F7" w:rsidP="002478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7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90C2BB" w14:textId="77777777" w:rsidR="002478F7" w:rsidRPr="008E2326" w:rsidRDefault="002478F7" w:rsidP="002478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8B7FD6" w14:textId="298BA86D" w:rsidR="002478F7" w:rsidRPr="008E2326" w:rsidRDefault="002478F7" w:rsidP="002478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B410E7" w14:textId="77777777" w:rsidR="002478F7" w:rsidRPr="008E2326" w:rsidRDefault="002478F7" w:rsidP="002478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F957CA" w14:textId="77777777" w:rsidR="002478F7" w:rsidRPr="008E2326" w:rsidRDefault="002478F7" w:rsidP="002478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A9D38D" w14:textId="77777777" w:rsidR="002478F7" w:rsidRPr="008E2326" w:rsidRDefault="002478F7" w:rsidP="002478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2478F7" w:rsidRPr="008E2326" w14:paraId="2CEBCD7E" w14:textId="77777777" w:rsidTr="00AE4E3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2"/>
          <w:wBefore w:w="258" w:type="dxa"/>
        </w:trPr>
        <w:tc>
          <w:tcPr>
            <w:tcW w:w="34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15878C" w14:textId="5300843C" w:rsidR="002478F7" w:rsidRPr="008E2326" w:rsidRDefault="002478F7" w:rsidP="002478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</w:rPr>
              <w:t>Fredrik Lindahl</w:t>
            </w:r>
            <w:r w:rsidRPr="008E2326">
              <w:rPr>
                <w:sz w:val="22"/>
                <w:szCs w:val="22"/>
                <w:lang w:val="en-US"/>
              </w:rPr>
              <w:t xml:space="preserve"> (SD)</w:t>
            </w:r>
          </w:p>
        </w:tc>
        <w:tc>
          <w:tcPr>
            <w:tcW w:w="3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FDB523" w14:textId="6B44E6E4" w:rsidR="002478F7" w:rsidRPr="008E2326" w:rsidRDefault="002478F7" w:rsidP="002478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1AF128" w14:textId="77777777" w:rsidR="002478F7" w:rsidRPr="008E2326" w:rsidRDefault="002478F7" w:rsidP="002478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A27C99" w14:textId="40D0BECD" w:rsidR="002478F7" w:rsidRPr="008E2326" w:rsidRDefault="002478F7" w:rsidP="002478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92D72B" w14:textId="77777777" w:rsidR="002478F7" w:rsidRPr="008E2326" w:rsidRDefault="002478F7" w:rsidP="002478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556170" w14:textId="1F5F52D2" w:rsidR="002478F7" w:rsidRPr="008E2326" w:rsidRDefault="002478F7" w:rsidP="002478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87F735" w14:textId="77777777" w:rsidR="002478F7" w:rsidRPr="008E2326" w:rsidRDefault="002478F7" w:rsidP="002478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2366EC" w14:textId="5716C3B8" w:rsidR="002478F7" w:rsidRPr="008E2326" w:rsidRDefault="002478F7" w:rsidP="002478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304E31" w14:textId="77777777" w:rsidR="002478F7" w:rsidRPr="008E2326" w:rsidRDefault="002478F7" w:rsidP="002478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347B34" w14:textId="62D771CA" w:rsidR="002478F7" w:rsidRPr="008E2326" w:rsidRDefault="002478F7" w:rsidP="002478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7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6745B8" w14:textId="77777777" w:rsidR="002478F7" w:rsidRPr="008E2326" w:rsidRDefault="002478F7" w:rsidP="002478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EA76CB" w14:textId="61032797" w:rsidR="002478F7" w:rsidRPr="008E2326" w:rsidRDefault="002478F7" w:rsidP="002478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DC0024" w14:textId="77777777" w:rsidR="002478F7" w:rsidRPr="008E2326" w:rsidRDefault="002478F7" w:rsidP="002478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FE6057" w14:textId="77777777" w:rsidR="002478F7" w:rsidRPr="008E2326" w:rsidRDefault="002478F7" w:rsidP="002478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C2956F" w14:textId="77777777" w:rsidR="002478F7" w:rsidRPr="008E2326" w:rsidRDefault="002478F7" w:rsidP="002478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</w:tr>
      <w:tr w:rsidR="002478F7" w:rsidRPr="008E2326" w14:paraId="01A223D8" w14:textId="77777777" w:rsidTr="00AE4E3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2"/>
          <w:wBefore w:w="258" w:type="dxa"/>
        </w:trPr>
        <w:tc>
          <w:tcPr>
            <w:tcW w:w="34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373283" w14:textId="3C5AD58A" w:rsidR="002478F7" w:rsidRPr="008E2326" w:rsidRDefault="002478F7" w:rsidP="002478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8E2326">
              <w:rPr>
                <w:sz w:val="22"/>
                <w:szCs w:val="22"/>
              </w:rPr>
              <w:t>Laila Naraghi (S)</w:t>
            </w:r>
          </w:p>
        </w:tc>
        <w:tc>
          <w:tcPr>
            <w:tcW w:w="3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99C053" w14:textId="128EECB5" w:rsidR="002478F7" w:rsidRPr="008E2326" w:rsidRDefault="002478F7" w:rsidP="002478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74305B" w14:textId="77777777" w:rsidR="002478F7" w:rsidRPr="008E2326" w:rsidRDefault="002478F7" w:rsidP="002478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6FE4CD" w14:textId="23349C0F" w:rsidR="002478F7" w:rsidRPr="008E2326" w:rsidRDefault="002478F7" w:rsidP="002478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A99332" w14:textId="77777777" w:rsidR="002478F7" w:rsidRPr="008E2326" w:rsidRDefault="002478F7" w:rsidP="002478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80AF6B" w14:textId="775E8EF9" w:rsidR="002478F7" w:rsidRPr="008E2326" w:rsidRDefault="002478F7" w:rsidP="002478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D675EF" w14:textId="77777777" w:rsidR="002478F7" w:rsidRPr="008E2326" w:rsidRDefault="002478F7" w:rsidP="002478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773868" w14:textId="3AB97231" w:rsidR="002478F7" w:rsidRPr="008E2326" w:rsidRDefault="002478F7" w:rsidP="002478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BB9472" w14:textId="77777777" w:rsidR="002478F7" w:rsidRPr="008E2326" w:rsidRDefault="002478F7" w:rsidP="002478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3AA8C4" w14:textId="7E352E51" w:rsidR="002478F7" w:rsidRPr="008E2326" w:rsidRDefault="002478F7" w:rsidP="002478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7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692864" w14:textId="77777777" w:rsidR="002478F7" w:rsidRPr="008E2326" w:rsidRDefault="002478F7" w:rsidP="002478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3F5F37" w14:textId="3C740601" w:rsidR="002478F7" w:rsidRPr="008E2326" w:rsidRDefault="002478F7" w:rsidP="002478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34A77B" w14:textId="77777777" w:rsidR="002478F7" w:rsidRPr="008E2326" w:rsidRDefault="002478F7" w:rsidP="002478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0A061A" w14:textId="77777777" w:rsidR="002478F7" w:rsidRPr="008E2326" w:rsidRDefault="002478F7" w:rsidP="002478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990D5A" w14:textId="77777777" w:rsidR="002478F7" w:rsidRPr="008E2326" w:rsidRDefault="002478F7" w:rsidP="002478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</w:tr>
      <w:tr w:rsidR="002478F7" w:rsidRPr="008E2326" w14:paraId="37B2A407" w14:textId="77777777" w:rsidTr="00AE4E3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2"/>
          <w:wBefore w:w="258" w:type="dxa"/>
        </w:trPr>
        <w:tc>
          <w:tcPr>
            <w:tcW w:w="34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45C965" w14:textId="4AF44D0C" w:rsidR="002478F7" w:rsidRPr="008E2326" w:rsidRDefault="002478F7" w:rsidP="002478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8E2326">
              <w:rPr>
                <w:sz w:val="22"/>
                <w:szCs w:val="22"/>
              </w:rPr>
              <w:t>Tuve Skånberg (KD)</w:t>
            </w:r>
          </w:p>
        </w:tc>
        <w:tc>
          <w:tcPr>
            <w:tcW w:w="3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4BFCD0" w14:textId="75506826" w:rsidR="002478F7" w:rsidRPr="008E2326" w:rsidRDefault="002478F7" w:rsidP="002478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2E83B1" w14:textId="77777777" w:rsidR="002478F7" w:rsidRPr="008E2326" w:rsidRDefault="002478F7" w:rsidP="002478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7EE5C2" w14:textId="3453C045" w:rsidR="002478F7" w:rsidRPr="008E2326" w:rsidRDefault="002478F7" w:rsidP="002478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410FC1" w14:textId="77777777" w:rsidR="002478F7" w:rsidRPr="008E2326" w:rsidRDefault="002478F7" w:rsidP="002478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063582" w14:textId="5F6C5368" w:rsidR="002478F7" w:rsidRPr="008E2326" w:rsidRDefault="002478F7" w:rsidP="002478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3F8044" w14:textId="77777777" w:rsidR="002478F7" w:rsidRPr="008E2326" w:rsidRDefault="002478F7" w:rsidP="002478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28617C" w14:textId="6EE4ED31" w:rsidR="002478F7" w:rsidRPr="008E2326" w:rsidRDefault="002478F7" w:rsidP="002478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30A60C" w14:textId="77777777" w:rsidR="002478F7" w:rsidRPr="008E2326" w:rsidRDefault="002478F7" w:rsidP="002478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5EBF39" w14:textId="593ED4C2" w:rsidR="002478F7" w:rsidRPr="008E2326" w:rsidRDefault="002478F7" w:rsidP="002478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7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DAD5A2" w14:textId="77777777" w:rsidR="002478F7" w:rsidRPr="008E2326" w:rsidRDefault="002478F7" w:rsidP="002478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427F37" w14:textId="2883C473" w:rsidR="002478F7" w:rsidRPr="008E2326" w:rsidRDefault="002478F7" w:rsidP="002478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17593E" w14:textId="77777777" w:rsidR="002478F7" w:rsidRPr="008E2326" w:rsidRDefault="002478F7" w:rsidP="002478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C76774" w14:textId="77777777" w:rsidR="002478F7" w:rsidRPr="008E2326" w:rsidRDefault="002478F7" w:rsidP="002478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D8B55D" w14:textId="77777777" w:rsidR="002478F7" w:rsidRPr="008E2326" w:rsidRDefault="002478F7" w:rsidP="002478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</w:tr>
      <w:tr w:rsidR="002478F7" w:rsidRPr="008E2326" w14:paraId="7E6EA57C" w14:textId="77777777" w:rsidTr="00AE4E3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2"/>
          <w:wBefore w:w="258" w:type="dxa"/>
        </w:trPr>
        <w:tc>
          <w:tcPr>
            <w:tcW w:w="34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4B621B" w14:textId="45A8B9B7" w:rsidR="002478F7" w:rsidRPr="008E2326" w:rsidRDefault="002478F7" w:rsidP="002478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Daniel Andersson (S)</w:t>
            </w:r>
          </w:p>
        </w:tc>
        <w:tc>
          <w:tcPr>
            <w:tcW w:w="3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FF7D2C" w14:textId="28B87284" w:rsidR="002478F7" w:rsidRPr="008E2326" w:rsidRDefault="002478F7" w:rsidP="002478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71F93E" w14:textId="77777777" w:rsidR="002478F7" w:rsidRPr="008E2326" w:rsidRDefault="002478F7" w:rsidP="002478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73ADE4" w14:textId="0C03E239" w:rsidR="002478F7" w:rsidRPr="008E2326" w:rsidRDefault="002478F7" w:rsidP="002478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E2F305" w14:textId="77777777" w:rsidR="002478F7" w:rsidRPr="008E2326" w:rsidRDefault="002478F7" w:rsidP="002478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91F5F0" w14:textId="5B032BB0" w:rsidR="002478F7" w:rsidRPr="008E2326" w:rsidRDefault="002478F7" w:rsidP="002478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94B9F9" w14:textId="77777777" w:rsidR="002478F7" w:rsidRPr="008E2326" w:rsidRDefault="002478F7" w:rsidP="002478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AF71BB" w14:textId="013B4CEF" w:rsidR="002478F7" w:rsidRPr="008E2326" w:rsidRDefault="002478F7" w:rsidP="002478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AAD877" w14:textId="77777777" w:rsidR="002478F7" w:rsidRPr="008E2326" w:rsidRDefault="002478F7" w:rsidP="002478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3F3CA7" w14:textId="5A74EFB7" w:rsidR="002478F7" w:rsidRPr="008E2326" w:rsidRDefault="002478F7" w:rsidP="002478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7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0689F7" w14:textId="77777777" w:rsidR="002478F7" w:rsidRPr="008E2326" w:rsidRDefault="002478F7" w:rsidP="002478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E7A484" w14:textId="6F5E3F4F" w:rsidR="002478F7" w:rsidRPr="008E2326" w:rsidRDefault="002478F7" w:rsidP="002478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9F495A" w14:textId="77777777" w:rsidR="002478F7" w:rsidRPr="008E2326" w:rsidRDefault="002478F7" w:rsidP="002478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CDBCAA" w14:textId="77777777" w:rsidR="002478F7" w:rsidRPr="008E2326" w:rsidRDefault="002478F7" w:rsidP="002478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CB9DB9" w14:textId="77777777" w:rsidR="002478F7" w:rsidRPr="008E2326" w:rsidRDefault="002478F7" w:rsidP="002478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2478F7" w:rsidRPr="008E2326" w14:paraId="583E5421" w14:textId="77777777" w:rsidTr="00AE4E3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2"/>
          <w:wBefore w:w="258" w:type="dxa"/>
        </w:trPr>
        <w:tc>
          <w:tcPr>
            <w:tcW w:w="34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CF79BC" w14:textId="3E93EEC9" w:rsidR="002478F7" w:rsidRPr="008E2326" w:rsidRDefault="002478F7" w:rsidP="002478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Bengt Eliasson </w:t>
            </w:r>
            <w:r w:rsidRPr="008E2326">
              <w:rPr>
                <w:sz w:val="22"/>
                <w:szCs w:val="22"/>
              </w:rPr>
              <w:t>(L)</w:t>
            </w:r>
          </w:p>
        </w:tc>
        <w:tc>
          <w:tcPr>
            <w:tcW w:w="3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7E0C85" w14:textId="5924B5AD" w:rsidR="002478F7" w:rsidRPr="008E2326" w:rsidRDefault="002478F7" w:rsidP="002478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B32176" w14:textId="77777777" w:rsidR="002478F7" w:rsidRPr="008E2326" w:rsidRDefault="002478F7" w:rsidP="002478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1768DC" w14:textId="0C0A5F4E" w:rsidR="002478F7" w:rsidRPr="008E2326" w:rsidRDefault="002478F7" w:rsidP="002478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1E9437" w14:textId="77777777" w:rsidR="002478F7" w:rsidRPr="008E2326" w:rsidRDefault="002478F7" w:rsidP="002478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28E916" w14:textId="40F77023" w:rsidR="002478F7" w:rsidRPr="008E2326" w:rsidRDefault="002478F7" w:rsidP="002478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82A212" w14:textId="77777777" w:rsidR="002478F7" w:rsidRPr="008E2326" w:rsidRDefault="002478F7" w:rsidP="002478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906568" w14:textId="2E63AD2D" w:rsidR="002478F7" w:rsidRPr="008E2326" w:rsidRDefault="002478F7" w:rsidP="002478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8F0A98" w14:textId="77777777" w:rsidR="002478F7" w:rsidRPr="008E2326" w:rsidRDefault="002478F7" w:rsidP="002478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962B76" w14:textId="531D2622" w:rsidR="002478F7" w:rsidRPr="008E2326" w:rsidRDefault="002478F7" w:rsidP="002478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7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0DF0DC" w14:textId="77777777" w:rsidR="002478F7" w:rsidRPr="008E2326" w:rsidRDefault="002478F7" w:rsidP="002478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DDFB17" w14:textId="1B4F1A59" w:rsidR="002478F7" w:rsidRPr="008E2326" w:rsidRDefault="002478F7" w:rsidP="002478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F69305" w14:textId="77777777" w:rsidR="002478F7" w:rsidRPr="008E2326" w:rsidRDefault="002478F7" w:rsidP="002478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7315B5" w14:textId="77777777" w:rsidR="002478F7" w:rsidRPr="008E2326" w:rsidRDefault="002478F7" w:rsidP="002478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14BA5E" w14:textId="77777777" w:rsidR="002478F7" w:rsidRPr="008E2326" w:rsidRDefault="002478F7" w:rsidP="002478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2478F7" w:rsidRPr="008E2326" w14:paraId="40199B09" w14:textId="77777777" w:rsidTr="00AE4E3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2"/>
          <w:wBefore w:w="258" w:type="dxa"/>
        </w:trPr>
        <w:tc>
          <w:tcPr>
            <w:tcW w:w="34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2E67BA" w14:textId="4575BF98" w:rsidR="002478F7" w:rsidRPr="008E2326" w:rsidRDefault="002478F7" w:rsidP="002478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en-US"/>
              </w:rPr>
              <w:t>Mikael Strandman</w:t>
            </w:r>
            <w:r>
              <w:rPr>
                <w:sz w:val="22"/>
                <w:szCs w:val="22"/>
              </w:rPr>
              <w:t xml:space="preserve"> </w:t>
            </w:r>
            <w:r w:rsidRPr="008E2326">
              <w:rPr>
                <w:sz w:val="22"/>
                <w:szCs w:val="22"/>
              </w:rPr>
              <w:t>(</w:t>
            </w:r>
            <w:r>
              <w:rPr>
                <w:sz w:val="22"/>
                <w:szCs w:val="22"/>
              </w:rPr>
              <w:t>SD</w:t>
            </w:r>
            <w:r w:rsidRPr="008E2326">
              <w:rPr>
                <w:sz w:val="22"/>
                <w:szCs w:val="22"/>
              </w:rPr>
              <w:t>)</w:t>
            </w:r>
          </w:p>
        </w:tc>
        <w:tc>
          <w:tcPr>
            <w:tcW w:w="3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4E4070" w14:textId="62162865" w:rsidR="002478F7" w:rsidRPr="008E2326" w:rsidRDefault="0089444A" w:rsidP="002478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–</w:t>
            </w:r>
          </w:p>
        </w:tc>
        <w:tc>
          <w:tcPr>
            <w:tcW w:w="3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0AB174" w14:textId="77777777" w:rsidR="002478F7" w:rsidRPr="008E2326" w:rsidRDefault="002478F7" w:rsidP="002478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465B6C" w14:textId="04F6E877" w:rsidR="002478F7" w:rsidRPr="008E2326" w:rsidRDefault="002478F7" w:rsidP="002478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2E257C" w14:textId="77777777" w:rsidR="002478F7" w:rsidRPr="008E2326" w:rsidRDefault="002478F7" w:rsidP="002478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610280" w14:textId="47D38EC6" w:rsidR="002478F7" w:rsidRPr="008E2326" w:rsidRDefault="002478F7" w:rsidP="002478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A9DD76" w14:textId="77777777" w:rsidR="002478F7" w:rsidRPr="008E2326" w:rsidRDefault="002478F7" w:rsidP="002478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A1E689" w14:textId="61A31117" w:rsidR="002478F7" w:rsidRPr="008E2326" w:rsidRDefault="002478F7" w:rsidP="002478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15FA8C" w14:textId="77777777" w:rsidR="002478F7" w:rsidRPr="008E2326" w:rsidRDefault="002478F7" w:rsidP="002478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39B28A" w14:textId="204CBA59" w:rsidR="002478F7" w:rsidRPr="008E2326" w:rsidRDefault="002478F7" w:rsidP="002478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7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831E57" w14:textId="77777777" w:rsidR="002478F7" w:rsidRPr="008E2326" w:rsidRDefault="002478F7" w:rsidP="002478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2FD103" w14:textId="486EEC1A" w:rsidR="002478F7" w:rsidRPr="008E2326" w:rsidRDefault="002478F7" w:rsidP="002478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723F06" w14:textId="77777777" w:rsidR="002478F7" w:rsidRPr="008E2326" w:rsidRDefault="002478F7" w:rsidP="002478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E8A858" w14:textId="77777777" w:rsidR="002478F7" w:rsidRPr="008E2326" w:rsidRDefault="002478F7" w:rsidP="002478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8EDF4E" w14:textId="77777777" w:rsidR="002478F7" w:rsidRPr="008E2326" w:rsidRDefault="002478F7" w:rsidP="002478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2478F7" w:rsidRPr="008E2326" w14:paraId="449C28E6" w14:textId="77777777" w:rsidTr="00AE4E3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2"/>
          <w:wBefore w:w="258" w:type="dxa"/>
        </w:trPr>
        <w:tc>
          <w:tcPr>
            <w:tcW w:w="34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5D9118" w14:textId="394B45E6" w:rsidR="002478F7" w:rsidRPr="008E2326" w:rsidRDefault="002478F7" w:rsidP="002478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Jonas Eriksson (MP)</w:t>
            </w:r>
            <w:r w:rsidRPr="008E2326">
              <w:rPr>
                <w:sz w:val="22"/>
                <w:szCs w:val="22"/>
              </w:rPr>
              <w:fldChar w:fldCharType="begin"/>
            </w:r>
            <w:r w:rsidRPr="008E2326">
              <w:rPr>
                <w:sz w:val="22"/>
                <w:szCs w:val="22"/>
              </w:rPr>
              <w:instrText xml:space="preserve">  </w:instrText>
            </w:r>
            <w:r w:rsidRPr="008E2326">
              <w:rPr>
                <w:sz w:val="22"/>
                <w:szCs w:val="22"/>
              </w:rPr>
              <w:fldChar w:fldCharType="end"/>
            </w:r>
          </w:p>
        </w:tc>
        <w:tc>
          <w:tcPr>
            <w:tcW w:w="3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9423FA" w14:textId="2A956832" w:rsidR="002478F7" w:rsidRPr="008E2326" w:rsidRDefault="0089444A" w:rsidP="002478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351AFD" w14:textId="77777777" w:rsidR="002478F7" w:rsidRPr="008E2326" w:rsidRDefault="002478F7" w:rsidP="002478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594EC6" w14:textId="0F40C864" w:rsidR="002478F7" w:rsidRPr="008E2326" w:rsidRDefault="002478F7" w:rsidP="002478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2FED3B" w14:textId="77777777" w:rsidR="002478F7" w:rsidRPr="008E2326" w:rsidRDefault="002478F7" w:rsidP="002478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ACA81B" w14:textId="660DE3F9" w:rsidR="002478F7" w:rsidRPr="008E2326" w:rsidRDefault="002478F7" w:rsidP="002478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B9EC14" w14:textId="77777777" w:rsidR="002478F7" w:rsidRPr="008E2326" w:rsidRDefault="002478F7" w:rsidP="002478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A26DB0" w14:textId="50DDBFA4" w:rsidR="002478F7" w:rsidRPr="008E2326" w:rsidRDefault="002478F7" w:rsidP="002478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570281" w14:textId="77777777" w:rsidR="002478F7" w:rsidRPr="008E2326" w:rsidRDefault="002478F7" w:rsidP="002478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07FB96" w14:textId="3A95B390" w:rsidR="002478F7" w:rsidRPr="008E2326" w:rsidRDefault="002478F7" w:rsidP="002478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7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4B727A" w14:textId="77777777" w:rsidR="002478F7" w:rsidRPr="008E2326" w:rsidRDefault="002478F7" w:rsidP="002478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7362A5" w14:textId="28A22488" w:rsidR="002478F7" w:rsidRPr="008E2326" w:rsidRDefault="002478F7" w:rsidP="002478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9C5A37" w14:textId="77777777" w:rsidR="002478F7" w:rsidRPr="008E2326" w:rsidRDefault="002478F7" w:rsidP="002478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3DB6A3" w14:textId="77777777" w:rsidR="002478F7" w:rsidRPr="008E2326" w:rsidRDefault="002478F7" w:rsidP="002478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947011" w14:textId="77777777" w:rsidR="002478F7" w:rsidRPr="008E2326" w:rsidRDefault="002478F7" w:rsidP="002478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2478F7" w:rsidRPr="008E2326" w14:paraId="207166C8" w14:textId="77777777" w:rsidTr="00AE4E3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2"/>
          <w:wBefore w:w="258" w:type="dxa"/>
        </w:trPr>
        <w:tc>
          <w:tcPr>
            <w:tcW w:w="34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E21286" w14:textId="084026AE" w:rsidR="002478F7" w:rsidRPr="008E2326" w:rsidRDefault="002478F7" w:rsidP="002478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en-US"/>
              </w:rPr>
              <w:t>Erik Ottoson</w:t>
            </w:r>
            <w:r>
              <w:rPr>
                <w:sz w:val="22"/>
                <w:szCs w:val="22"/>
              </w:rPr>
              <w:t xml:space="preserve"> (M)</w:t>
            </w:r>
          </w:p>
        </w:tc>
        <w:tc>
          <w:tcPr>
            <w:tcW w:w="3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ED7A04" w14:textId="75BEE7B5" w:rsidR="002478F7" w:rsidRPr="008E2326" w:rsidRDefault="002478F7" w:rsidP="002478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6ED566" w14:textId="77777777" w:rsidR="002478F7" w:rsidRPr="008E2326" w:rsidRDefault="002478F7" w:rsidP="002478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FDA41C" w14:textId="43546FC8" w:rsidR="002478F7" w:rsidRPr="008E2326" w:rsidRDefault="002478F7" w:rsidP="002478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8DC242" w14:textId="77777777" w:rsidR="002478F7" w:rsidRPr="008E2326" w:rsidRDefault="002478F7" w:rsidP="002478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6209A9" w14:textId="4844AA9D" w:rsidR="002478F7" w:rsidRPr="008E2326" w:rsidRDefault="002478F7" w:rsidP="002478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196E43" w14:textId="77777777" w:rsidR="002478F7" w:rsidRPr="008E2326" w:rsidRDefault="002478F7" w:rsidP="002478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A7E054" w14:textId="2E2B255A" w:rsidR="002478F7" w:rsidRPr="008E2326" w:rsidRDefault="002478F7" w:rsidP="002478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559DC7" w14:textId="77777777" w:rsidR="002478F7" w:rsidRPr="008E2326" w:rsidRDefault="002478F7" w:rsidP="002478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92BC07" w14:textId="1C165CE1" w:rsidR="002478F7" w:rsidRPr="008E2326" w:rsidRDefault="002478F7" w:rsidP="002478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7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441F20" w14:textId="77777777" w:rsidR="002478F7" w:rsidRPr="008E2326" w:rsidRDefault="002478F7" w:rsidP="002478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6AEC83" w14:textId="3A8B5E6A" w:rsidR="002478F7" w:rsidRPr="008E2326" w:rsidRDefault="002478F7" w:rsidP="002478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0027EB" w14:textId="77777777" w:rsidR="002478F7" w:rsidRPr="008E2326" w:rsidRDefault="002478F7" w:rsidP="002478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084368" w14:textId="77777777" w:rsidR="002478F7" w:rsidRPr="008E2326" w:rsidRDefault="002478F7" w:rsidP="002478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0EA8DF" w14:textId="77777777" w:rsidR="002478F7" w:rsidRPr="008E2326" w:rsidRDefault="002478F7" w:rsidP="002478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2478F7" w:rsidRPr="00E931D7" w14:paraId="347CAE67" w14:textId="77777777" w:rsidTr="00AE4E3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2"/>
          <w:wBefore w:w="258" w:type="dxa"/>
        </w:trPr>
        <w:tc>
          <w:tcPr>
            <w:tcW w:w="34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D9C889" w14:textId="77777777" w:rsidR="002478F7" w:rsidRPr="00E931D7" w:rsidRDefault="002478F7" w:rsidP="002478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931D7">
              <w:rPr>
                <w:b/>
                <w:i/>
                <w:sz w:val="20"/>
              </w:rPr>
              <w:t>SUPPLEANTER</w:t>
            </w:r>
          </w:p>
        </w:tc>
        <w:tc>
          <w:tcPr>
            <w:tcW w:w="3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EF0675" w14:textId="77777777" w:rsidR="002478F7" w:rsidRPr="00E931D7" w:rsidRDefault="002478F7" w:rsidP="002478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D7BCC7" w14:textId="77777777" w:rsidR="002478F7" w:rsidRPr="00E931D7" w:rsidRDefault="002478F7" w:rsidP="002478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71E4F4" w14:textId="77777777" w:rsidR="002478F7" w:rsidRPr="00E931D7" w:rsidRDefault="002478F7" w:rsidP="002478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692322" w14:textId="77777777" w:rsidR="002478F7" w:rsidRPr="00E931D7" w:rsidRDefault="002478F7" w:rsidP="002478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75958E" w14:textId="77777777" w:rsidR="002478F7" w:rsidRPr="00E931D7" w:rsidRDefault="002478F7" w:rsidP="002478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F7705B" w14:textId="77777777" w:rsidR="002478F7" w:rsidRPr="00E931D7" w:rsidRDefault="002478F7" w:rsidP="002478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9E31FE" w14:textId="77777777" w:rsidR="002478F7" w:rsidRPr="00E931D7" w:rsidRDefault="002478F7" w:rsidP="002478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F0BC70" w14:textId="77777777" w:rsidR="002478F7" w:rsidRPr="00E931D7" w:rsidRDefault="002478F7" w:rsidP="002478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79BC07" w14:textId="77777777" w:rsidR="002478F7" w:rsidRPr="00E931D7" w:rsidRDefault="002478F7" w:rsidP="002478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7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2F19E3" w14:textId="77777777" w:rsidR="002478F7" w:rsidRPr="00E931D7" w:rsidRDefault="002478F7" w:rsidP="002478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00C111" w14:textId="77777777" w:rsidR="002478F7" w:rsidRPr="00E931D7" w:rsidRDefault="002478F7" w:rsidP="002478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FB6FB9" w14:textId="77777777" w:rsidR="002478F7" w:rsidRPr="00E931D7" w:rsidRDefault="002478F7" w:rsidP="002478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F9D36E" w14:textId="77777777" w:rsidR="002478F7" w:rsidRPr="00E931D7" w:rsidRDefault="002478F7" w:rsidP="002478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30DC34" w14:textId="77777777" w:rsidR="002478F7" w:rsidRPr="00E931D7" w:rsidRDefault="002478F7" w:rsidP="002478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2478F7" w:rsidRPr="008E2326" w14:paraId="721B3295" w14:textId="77777777" w:rsidTr="00AE4E3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2"/>
          <w:wBefore w:w="258" w:type="dxa"/>
        </w:trPr>
        <w:tc>
          <w:tcPr>
            <w:tcW w:w="34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3B7478" w14:textId="7E749CDF" w:rsidR="002478F7" w:rsidRPr="008E2326" w:rsidRDefault="002478F7" w:rsidP="002478F7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 xml:space="preserve">Thomas Hammarberg (S) </w:t>
            </w:r>
          </w:p>
        </w:tc>
        <w:tc>
          <w:tcPr>
            <w:tcW w:w="3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EFEB46" w14:textId="3D4FF7AB" w:rsidR="002478F7" w:rsidRPr="008E2326" w:rsidRDefault="002478F7" w:rsidP="002478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21A170" w14:textId="77777777" w:rsidR="002478F7" w:rsidRPr="008E2326" w:rsidRDefault="002478F7" w:rsidP="002478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3B2AB1" w14:textId="19512220" w:rsidR="002478F7" w:rsidRPr="008E2326" w:rsidRDefault="002478F7" w:rsidP="002478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E19C72" w14:textId="77777777" w:rsidR="002478F7" w:rsidRPr="008E2326" w:rsidRDefault="002478F7" w:rsidP="002478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3B9A94" w14:textId="64423B02" w:rsidR="002478F7" w:rsidRPr="008E2326" w:rsidRDefault="002478F7" w:rsidP="002478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A5FF74" w14:textId="77777777" w:rsidR="002478F7" w:rsidRPr="008E2326" w:rsidRDefault="002478F7" w:rsidP="002478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45B6E4" w14:textId="2130B2A5" w:rsidR="002478F7" w:rsidRPr="008E2326" w:rsidRDefault="002478F7" w:rsidP="002478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863A0C" w14:textId="77777777" w:rsidR="002478F7" w:rsidRPr="008E2326" w:rsidRDefault="002478F7" w:rsidP="002478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6DAF10" w14:textId="20F5D4BE" w:rsidR="002478F7" w:rsidRPr="008E2326" w:rsidRDefault="002478F7" w:rsidP="002478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7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E19DF9" w14:textId="77777777" w:rsidR="002478F7" w:rsidRPr="008E2326" w:rsidRDefault="002478F7" w:rsidP="002478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765D42" w14:textId="6A81BB38" w:rsidR="002478F7" w:rsidRPr="008E2326" w:rsidRDefault="002478F7" w:rsidP="002478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E473EF" w14:textId="77777777" w:rsidR="002478F7" w:rsidRPr="008E2326" w:rsidRDefault="002478F7" w:rsidP="002478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407231" w14:textId="77777777" w:rsidR="002478F7" w:rsidRPr="008E2326" w:rsidRDefault="002478F7" w:rsidP="002478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697787" w14:textId="77777777" w:rsidR="002478F7" w:rsidRPr="008E2326" w:rsidRDefault="002478F7" w:rsidP="002478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2478F7" w:rsidRPr="008E2326" w14:paraId="6F25EA98" w14:textId="77777777" w:rsidTr="00AE4E3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2"/>
          <w:wBefore w:w="258" w:type="dxa"/>
        </w:trPr>
        <w:tc>
          <w:tcPr>
            <w:tcW w:w="34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707558" w14:textId="25C1D162" w:rsidR="002478F7" w:rsidRPr="008E2326" w:rsidRDefault="002478F7" w:rsidP="002478F7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Jörgen Berglund</w:t>
            </w:r>
            <w:r w:rsidRPr="008E2326">
              <w:rPr>
                <w:sz w:val="22"/>
                <w:szCs w:val="22"/>
                <w:lang w:val="en-US"/>
              </w:rPr>
              <w:t xml:space="preserve"> (M)</w:t>
            </w:r>
          </w:p>
        </w:tc>
        <w:tc>
          <w:tcPr>
            <w:tcW w:w="3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526425" w14:textId="47140C06" w:rsidR="002478F7" w:rsidRPr="008E2326" w:rsidRDefault="0089444A" w:rsidP="002478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D8BB9A" w14:textId="77777777" w:rsidR="002478F7" w:rsidRPr="008E2326" w:rsidRDefault="002478F7" w:rsidP="002478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A1ECD2" w14:textId="5896F0A1" w:rsidR="002478F7" w:rsidRPr="008E2326" w:rsidRDefault="002478F7" w:rsidP="002478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070104" w14:textId="77777777" w:rsidR="002478F7" w:rsidRPr="008E2326" w:rsidRDefault="002478F7" w:rsidP="002478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BED04B" w14:textId="5D8D1901" w:rsidR="002478F7" w:rsidRPr="008E2326" w:rsidRDefault="002478F7" w:rsidP="002478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499EEA" w14:textId="77777777" w:rsidR="002478F7" w:rsidRPr="008E2326" w:rsidRDefault="002478F7" w:rsidP="002478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6276C3" w14:textId="057E68F4" w:rsidR="002478F7" w:rsidRPr="008E2326" w:rsidRDefault="002478F7" w:rsidP="002478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72E511" w14:textId="77777777" w:rsidR="002478F7" w:rsidRPr="008E2326" w:rsidRDefault="002478F7" w:rsidP="002478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CA88EE" w14:textId="11EF4EEC" w:rsidR="002478F7" w:rsidRPr="008E2326" w:rsidRDefault="002478F7" w:rsidP="002478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7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F3DE70" w14:textId="77777777" w:rsidR="002478F7" w:rsidRPr="008E2326" w:rsidRDefault="002478F7" w:rsidP="002478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A94F92" w14:textId="12D8E9A7" w:rsidR="002478F7" w:rsidRPr="008E2326" w:rsidRDefault="002478F7" w:rsidP="002478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5E688F" w14:textId="77777777" w:rsidR="002478F7" w:rsidRPr="008E2326" w:rsidRDefault="002478F7" w:rsidP="002478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DE0B97" w14:textId="77777777" w:rsidR="002478F7" w:rsidRPr="008E2326" w:rsidRDefault="002478F7" w:rsidP="002478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6F914C" w14:textId="77777777" w:rsidR="002478F7" w:rsidRPr="008E2326" w:rsidRDefault="002478F7" w:rsidP="002478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2478F7" w:rsidRPr="008E2326" w14:paraId="435AD32F" w14:textId="77777777" w:rsidTr="00AE4E3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2"/>
          <w:wBefore w:w="258" w:type="dxa"/>
        </w:trPr>
        <w:tc>
          <w:tcPr>
            <w:tcW w:w="34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A5CF31" w14:textId="30D8794F" w:rsidR="002478F7" w:rsidRPr="008E2326" w:rsidRDefault="002478F7" w:rsidP="002478F7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</w:rPr>
              <w:t xml:space="preserve">Erik Ezelius </w:t>
            </w:r>
            <w:r w:rsidRPr="008E2326">
              <w:rPr>
                <w:sz w:val="22"/>
                <w:szCs w:val="22"/>
                <w:lang w:val="en-US"/>
              </w:rPr>
              <w:t>(S)</w:t>
            </w:r>
          </w:p>
        </w:tc>
        <w:tc>
          <w:tcPr>
            <w:tcW w:w="3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0A5BF3" w14:textId="508BDCEC" w:rsidR="002478F7" w:rsidRPr="008E2326" w:rsidRDefault="002478F7" w:rsidP="002478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764840" w14:textId="77777777" w:rsidR="002478F7" w:rsidRPr="008E2326" w:rsidRDefault="002478F7" w:rsidP="002478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BEAA52" w14:textId="17CA8CE5" w:rsidR="002478F7" w:rsidRPr="008E2326" w:rsidRDefault="002478F7" w:rsidP="002478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98FB48" w14:textId="77777777" w:rsidR="002478F7" w:rsidRPr="008E2326" w:rsidRDefault="002478F7" w:rsidP="002478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ECDDC9" w14:textId="7765CB0F" w:rsidR="002478F7" w:rsidRPr="008E2326" w:rsidRDefault="002478F7" w:rsidP="002478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053FAF" w14:textId="77777777" w:rsidR="002478F7" w:rsidRPr="008E2326" w:rsidRDefault="002478F7" w:rsidP="002478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690A57" w14:textId="23365BA0" w:rsidR="002478F7" w:rsidRPr="008E2326" w:rsidRDefault="002478F7" w:rsidP="002478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BEAFC7" w14:textId="77777777" w:rsidR="002478F7" w:rsidRPr="008E2326" w:rsidRDefault="002478F7" w:rsidP="002478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6A4F05" w14:textId="24B37BAB" w:rsidR="002478F7" w:rsidRPr="008E2326" w:rsidRDefault="002478F7" w:rsidP="002478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7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66319C" w14:textId="77777777" w:rsidR="002478F7" w:rsidRPr="008E2326" w:rsidRDefault="002478F7" w:rsidP="002478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89E964" w14:textId="77777777" w:rsidR="002478F7" w:rsidRPr="008E2326" w:rsidRDefault="002478F7" w:rsidP="002478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CB723F" w14:textId="77777777" w:rsidR="002478F7" w:rsidRPr="008E2326" w:rsidRDefault="002478F7" w:rsidP="002478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EAE1B0" w14:textId="77777777" w:rsidR="002478F7" w:rsidRPr="008E2326" w:rsidRDefault="002478F7" w:rsidP="002478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E0C7B9" w14:textId="77777777" w:rsidR="002478F7" w:rsidRPr="008E2326" w:rsidRDefault="002478F7" w:rsidP="002478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2478F7" w:rsidRPr="008E2326" w14:paraId="2DC96C80" w14:textId="77777777" w:rsidTr="00AE4E3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2"/>
          <w:wBefore w:w="258" w:type="dxa"/>
          <w:trHeight w:val="226"/>
        </w:trPr>
        <w:tc>
          <w:tcPr>
            <w:tcW w:w="34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648240" w14:textId="0D82E7F5" w:rsidR="002478F7" w:rsidRPr="00B91BEE" w:rsidRDefault="002478F7" w:rsidP="002478F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Carl-Oskar Bohlin</w:t>
            </w:r>
            <w:r w:rsidRPr="008E2326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(M)</w:t>
            </w:r>
          </w:p>
        </w:tc>
        <w:tc>
          <w:tcPr>
            <w:tcW w:w="3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E5925D" w14:textId="77777777" w:rsidR="002478F7" w:rsidRPr="008E2326" w:rsidRDefault="002478F7" w:rsidP="002478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2CCDB4" w14:textId="77777777" w:rsidR="002478F7" w:rsidRPr="008E2326" w:rsidRDefault="002478F7" w:rsidP="002478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DC5D03" w14:textId="77777777" w:rsidR="002478F7" w:rsidRPr="008E2326" w:rsidRDefault="002478F7" w:rsidP="002478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E92823" w14:textId="77777777" w:rsidR="002478F7" w:rsidRPr="008E2326" w:rsidRDefault="002478F7" w:rsidP="002478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B59DB6" w14:textId="77777777" w:rsidR="002478F7" w:rsidRPr="008E2326" w:rsidRDefault="002478F7" w:rsidP="002478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6FFE2C" w14:textId="77777777" w:rsidR="002478F7" w:rsidRPr="008E2326" w:rsidRDefault="002478F7" w:rsidP="002478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76BA86" w14:textId="77777777" w:rsidR="002478F7" w:rsidRPr="008E2326" w:rsidRDefault="002478F7" w:rsidP="002478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DE66AC" w14:textId="77777777" w:rsidR="002478F7" w:rsidRPr="008E2326" w:rsidRDefault="002478F7" w:rsidP="002478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158C9B" w14:textId="77777777" w:rsidR="002478F7" w:rsidRPr="008E2326" w:rsidRDefault="002478F7" w:rsidP="002478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7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BFF205" w14:textId="77777777" w:rsidR="002478F7" w:rsidRPr="008E2326" w:rsidRDefault="002478F7" w:rsidP="002478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B4903D" w14:textId="77777777" w:rsidR="002478F7" w:rsidRPr="008E2326" w:rsidRDefault="002478F7" w:rsidP="002478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0E7FF9" w14:textId="77777777" w:rsidR="002478F7" w:rsidRPr="008E2326" w:rsidRDefault="002478F7" w:rsidP="002478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50718F" w14:textId="77777777" w:rsidR="002478F7" w:rsidRPr="008E2326" w:rsidRDefault="002478F7" w:rsidP="002478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216FC3" w14:textId="77777777" w:rsidR="002478F7" w:rsidRPr="008E2326" w:rsidRDefault="002478F7" w:rsidP="002478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2478F7" w:rsidRPr="008E2326" w14:paraId="01872C82" w14:textId="77777777" w:rsidTr="00AE4E3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2"/>
          <w:wBefore w:w="258" w:type="dxa"/>
        </w:trPr>
        <w:tc>
          <w:tcPr>
            <w:tcW w:w="34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542A1E" w14:textId="6C6312DE" w:rsidR="002478F7" w:rsidRPr="008E2326" w:rsidRDefault="002478F7" w:rsidP="002478F7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Per Söderlund</w:t>
            </w:r>
            <w:r w:rsidRPr="008E2326">
              <w:rPr>
                <w:sz w:val="22"/>
                <w:szCs w:val="22"/>
                <w:lang w:val="en-US"/>
              </w:rPr>
              <w:t xml:space="preserve"> (S</w:t>
            </w:r>
            <w:r>
              <w:rPr>
                <w:sz w:val="22"/>
                <w:szCs w:val="22"/>
                <w:lang w:val="en-US"/>
              </w:rPr>
              <w:t>D</w:t>
            </w:r>
            <w:r w:rsidRPr="008E2326">
              <w:rPr>
                <w:sz w:val="22"/>
                <w:szCs w:val="22"/>
                <w:lang w:val="en-US"/>
              </w:rPr>
              <w:t>)</w:t>
            </w:r>
          </w:p>
        </w:tc>
        <w:tc>
          <w:tcPr>
            <w:tcW w:w="3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E07C8A" w14:textId="0A22B21C" w:rsidR="002478F7" w:rsidRPr="008E2326" w:rsidRDefault="0089444A" w:rsidP="002478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16AA74" w14:textId="77777777" w:rsidR="002478F7" w:rsidRPr="008E2326" w:rsidRDefault="002478F7" w:rsidP="002478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95E268" w14:textId="319A2383" w:rsidR="002478F7" w:rsidRPr="008E2326" w:rsidRDefault="002478F7" w:rsidP="002478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1B8773" w14:textId="77777777" w:rsidR="002478F7" w:rsidRPr="008E2326" w:rsidRDefault="002478F7" w:rsidP="002478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280E2E" w14:textId="4DFB919D" w:rsidR="002478F7" w:rsidRPr="008E2326" w:rsidRDefault="002478F7" w:rsidP="002478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B4FEE3" w14:textId="77777777" w:rsidR="002478F7" w:rsidRPr="008E2326" w:rsidRDefault="002478F7" w:rsidP="002478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A30DD3" w14:textId="0CEF28C4" w:rsidR="002478F7" w:rsidRPr="008E2326" w:rsidRDefault="002478F7" w:rsidP="002478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563CCF" w14:textId="77777777" w:rsidR="002478F7" w:rsidRPr="008E2326" w:rsidRDefault="002478F7" w:rsidP="002478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678CEA" w14:textId="149C10FC" w:rsidR="002478F7" w:rsidRPr="008E2326" w:rsidRDefault="002478F7" w:rsidP="002478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7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95E44B" w14:textId="77777777" w:rsidR="002478F7" w:rsidRPr="008E2326" w:rsidRDefault="002478F7" w:rsidP="002478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63F1AD" w14:textId="62DE64FE" w:rsidR="002478F7" w:rsidRPr="008E2326" w:rsidRDefault="002478F7" w:rsidP="002478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3B714A" w14:textId="77777777" w:rsidR="002478F7" w:rsidRPr="008E2326" w:rsidRDefault="002478F7" w:rsidP="002478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75C588" w14:textId="77777777" w:rsidR="002478F7" w:rsidRPr="008E2326" w:rsidRDefault="002478F7" w:rsidP="002478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2794E0" w14:textId="77777777" w:rsidR="002478F7" w:rsidRPr="008E2326" w:rsidRDefault="002478F7" w:rsidP="002478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2478F7" w:rsidRPr="008E2326" w14:paraId="6ED13B79" w14:textId="77777777" w:rsidTr="00AE4E3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2"/>
          <w:wBefore w:w="258" w:type="dxa"/>
        </w:trPr>
        <w:tc>
          <w:tcPr>
            <w:tcW w:w="34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C31D5E" w14:textId="04EDD588" w:rsidR="002478F7" w:rsidRPr="008E2326" w:rsidRDefault="002478F7" w:rsidP="002478F7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Ingela Nylund Watz (S)</w:t>
            </w:r>
          </w:p>
        </w:tc>
        <w:tc>
          <w:tcPr>
            <w:tcW w:w="3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4A6416" w14:textId="77777777" w:rsidR="002478F7" w:rsidRPr="008E2326" w:rsidRDefault="002478F7" w:rsidP="002478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EE6320" w14:textId="77777777" w:rsidR="002478F7" w:rsidRPr="008E2326" w:rsidRDefault="002478F7" w:rsidP="002478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5DB93C" w14:textId="77777777" w:rsidR="002478F7" w:rsidRPr="008E2326" w:rsidRDefault="002478F7" w:rsidP="002478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982151" w14:textId="77777777" w:rsidR="002478F7" w:rsidRPr="008E2326" w:rsidRDefault="002478F7" w:rsidP="002478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42F732" w14:textId="77777777" w:rsidR="002478F7" w:rsidRPr="008E2326" w:rsidRDefault="002478F7" w:rsidP="002478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11F9AD" w14:textId="77777777" w:rsidR="002478F7" w:rsidRPr="008E2326" w:rsidRDefault="002478F7" w:rsidP="002478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A44AC0" w14:textId="77777777" w:rsidR="002478F7" w:rsidRPr="008E2326" w:rsidRDefault="002478F7" w:rsidP="002478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D4669E" w14:textId="77777777" w:rsidR="002478F7" w:rsidRPr="008E2326" w:rsidRDefault="002478F7" w:rsidP="002478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717E15" w14:textId="77777777" w:rsidR="002478F7" w:rsidRPr="008E2326" w:rsidRDefault="002478F7" w:rsidP="002478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7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FEDECC" w14:textId="77777777" w:rsidR="002478F7" w:rsidRPr="008E2326" w:rsidRDefault="002478F7" w:rsidP="002478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B5F28E" w14:textId="77777777" w:rsidR="002478F7" w:rsidRPr="008E2326" w:rsidRDefault="002478F7" w:rsidP="002478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26FF24" w14:textId="77777777" w:rsidR="002478F7" w:rsidRPr="008E2326" w:rsidRDefault="002478F7" w:rsidP="002478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16BB7B" w14:textId="77777777" w:rsidR="002478F7" w:rsidRPr="008E2326" w:rsidRDefault="002478F7" w:rsidP="002478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232863" w14:textId="77777777" w:rsidR="002478F7" w:rsidRPr="008E2326" w:rsidRDefault="002478F7" w:rsidP="002478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2478F7" w:rsidRPr="008E2326" w14:paraId="1F430DD7" w14:textId="77777777" w:rsidTr="00AE4E3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2"/>
          <w:wBefore w:w="258" w:type="dxa"/>
        </w:trPr>
        <w:tc>
          <w:tcPr>
            <w:tcW w:w="34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E3852B" w14:textId="40FCBBB2" w:rsidR="002478F7" w:rsidRPr="008E2326" w:rsidRDefault="002478F7" w:rsidP="002478F7">
            <w:pPr>
              <w:rPr>
                <w:sz w:val="22"/>
                <w:szCs w:val="22"/>
              </w:rPr>
            </w:pPr>
            <w:r w:rsidRPr="008E2326">
              <w:rPr>
                <w:sz w:val="22"/>
                <w:szCs w:val="22"/>
              </w:rPr>
              <w:t>Johan Hedin (C)</w:t>
            </w:r>
          </w:p>
        </w:tc>
        <w:tc>
          <w:tcPr>
            <w:tcW w:w="3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78B856" w14:textId="77777777" w:rsidR="002478F7" w:rsidRPr="008E2326" w:rsidRDefault="002478F7" w:rsidP="002478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447C81" w14:textId="77777777" w:rsidR="002478F7" w:rsidRPr="008E2326" w:rsidRDefault="002478F7" w:rsidP="002478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6942B9" w14:textId="77777777" w:rsidR="002478F7" w:rsidRPr="008E2326" w:rsidRDefault="002478F7" w:rsidP="002478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316F3A" w14:textId="77777777" w:rsidR="002478F7" w:rsidRPr="008E2326" w:rsidRDefault="002478F7" w:rsidP="002478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84CA81" w14:textId="77777777" w:rsidR="002478F7" w:rsidRPr="008E2326" w:rsidRDefault="002478F7" w:rsidP="002478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5986D1" w14:textId="77777777" w:rsidR="002478F7" w:rsidRPr="008E2326" w:rsidRDefault="002478F7" w:rsidP="002478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95AC22" w14:textId="77777777" w:rsidR="002478F7" w:rsidRPr="008E2326" w:rsidRDefault="002478F7" w:rsidP="002478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F974A2" w14:textId="77777777" w:rsidR="002478F7" w:rsidRPr="008E2326" w:rsidRDefault="002478F7" w:rsidP="002478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FC546D" w14:textId="77777777" w:rsidR="002478F7" w:rsidRPr="008E2326" w:rsidRDefault="002478F7" w:rsidP="002478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7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3FB0D0" w14:textId="77777777" w:rsidR="002478F7" w:rsidRPr="008E2326" w:rsidRDefault="002478F7" w:rsidP="002478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6F05E3" w14:textId="77777777" w:rsidR="002478F7" w:rsidRPr="008E2326" w:rsidRDefault="002478F7" w:rsidP="002478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41A5A2" w14:textId="77777777" w:rsidR="002478F7" w:rsidRPr="008E2326" w:rsidRDefault="002478F7" w:rsidP="002478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7C45B2" w14:textId="77777777" w:rsidR="002478F7" w:rsidRPr="008E2326" w:rsidRDefault="002478F7" w:rsidP="002478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8A6B4B" w14:textId="77777777" w:rsidR="002478F7" w:rsidRPr="008E2326" w:rsidRDefault="002478F7" w:rsidP="002478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2478F7" w:rsidRPr="008E2326" w14:paraId="0ED8AF52" w14:textId="77777777" w:rsidTr="00AE4E3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2"/>
          <w:wBefore w:w="258" w:type="dxa"/>
          <w:trHeight w:val="221"/>
        </w:trPr>
        <w:tc>
          <w:tcPr>
            <w:tcW w:w="34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9A6979" w14:textId="74DE2A10" w:rsidR="002478F7" w:rsidRPr="008E2326" w:rsidRDefault="002478F7" w:rsidP="002478F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Jessica Wetterling</w:t>
            </w:r>
            <w:r w:rsidRPr="008E2326">
              <w:rPr>
                <w:sz w:val="22"/>
                <w:szCs w:val="22"/>
              </w:rPr>
              <w:t xml:space="preserve"> (V)</w:t>
            </w:r>
          </w:p>
        </w:tc>
        <w:tc>
          <w:tcPr>
            <w:tcW w:w="3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CD2764" w14:textId="3902656A" w:rsidR="002478F7" w:rsidRPr="008E2326" w:rsidRDefault="007E06BD" w:rsidP="002478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6CF867" w14:textId="77777777" w:rsidR="002478F7" w:rsidRPr="008E2326" w:rsidRDefault="002478F7" w:rsidP="002478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824F6C" w14:textId="015115F6" w:rsidR="002478F7" w:rsidRPr="008E2326" w:rsidRDefault="002478F7" w:rsidP="002478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2DD16E" w14:textId="77777777" w:rsidR="002478F7" w:rsidRPr="008E2326" w:rsidRDefault="002478F7" w:rsidP="002478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C831B8" w14:textId="03474878" w:rsidR="002478F7" w:rsidRPr="008E2326" w:rsidRDefault="002478F7" w:rsidP="002478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2821A2" w14:textId="77777777" w:rsidR="002478F7" w:rsidRPr="008E2326" w:rsidRDefault="002478F7" w:rsidP="002478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9F09C2" w14:textId="001D68BA" w:rsidR="002478F7" w:rsidRPr="008E2326" w:rsidRDefault="002478F7" w:rsidP="002478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46435F" w14:textId="77777777" w:rsidR="002478F7" w:rsidRPr="008E2326" w:rsidRDefault="002478F7" w:rsidP="002478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9382EE" w14:textId="4244606C" w:rsidR="002478F7" w:rsidRPr="008E2326" w:rsidRDefault="002478F7" w:rsidP="002478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7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12C233" w14:textId="77777777" w:rsidR="002478F7" w:rsidRPr="008E2326" w:rsidRDefault="002478F7" w:rsidP="002478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B0DAEB" w14:textId="60006D9D" w:rsidR="002478F7" w:rsidRPr="008E2326" w:rsidRDefault="002478F7" w:rsidP="002478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CB52A5" w14:textId="77777777" w:rsidR="002478F7" w:rsidRPr="008E2326" w:rsidRDefault="002478F7" w:rsidP="002478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2E65B9" w14:textId="77777777" w:rsidR="002478F7" w:rsidRPr="008E2326" w:rsidRDefault="002478F7" w:rsidP="002478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01459F" w14:textId="77777777" w:rsidR="002478F7" w:rsidRPr="008E2326" w:rsidRDefault="002478F7" w:rsidP="002478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2478F7" w:rsidRPr="008E2326" w14:paraId="7512A20D" w14:textId="77777777" w:rsidTr="00AE4E3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2"/>
          <w:wBefore w:w="258" w:type="dxa"/>
        </w:trPr>
        <w:tc>
          <w:tcPr>
            <w:tcW w:w="34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CA8600" w14:textId="5454A921" w:rsidR="002478F7" w:rsidRPr="008E2326" w:rsidRDefault="002478F7" w:rsidP="002478F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Margareta Cederfelt</w:t>
            </w:r>
            <w:r w:rsidRPr="008E2326">
              <w:rPr>
                <w:sz w:val="22"/>
                <w:szCs w:val="22"/>
              </w:rPr>
              <w:t xml:space="preserve"> (M)</w:t>
            </w:r>
          </w:p>
        </w:tc>
        <w:tc>
          <w:tcPr>
            <w:tcW w:w="3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838417" w14:textId="77777777" w:rsidR="002478F7" w:rsidRPr="008E2326" w:rsidRDefault="002478F7" w:rsidP="002478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6F5B3F" w14:textId="77777777" w:rsidR="002478F7" w:rsidRPr="008E2326" w:rsidRDefault="002478F7" w:rsidP="002478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0C4126" w14:textId="77777777" w:rsidR="002478F7" w:rsidRPr="008E2326" w:rsidRDefault="002478F7" w:rsidP="002478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2C30A9" w14:textId="77777777" w:rsidR="002478F7" w:rsidRPr="008E2326" w:rsidRDefault="002478F7" w:rsidP="002478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53A5C6" w14:textId="77777777" w:rsidR="002478F7" w:rsidRPr="008E2326" w:rsidRDefault="002478F7" w:rsidP="002478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0B89BA" w14:textId="77777777" w:rsidR="002478F7" w:rsidRPr="008E2326" w:rsidRDefault="002478F7" w:rsidP="002478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AF7485" w14:textId="77777777" w:rsidR="002478F7" w:rsidRPr="008E2326" w:rsidRDefault="002478F7" w:rsidP="002478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15E4E2" w14:textId="77777777" w:rsidR="002478F7" w:rsidRPr="008E2326" w:rsidRDefault="002478F7" w:rsidP="002478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FAB8C0" w14:textId="77777777" w:rsidR="002478F7" w:rsidRPr="008E2326" w:rsidRDefault="002478F7" w:rsidP="002478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7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8E60F7" w14:textId="77777777" w:rsidR="002478F7" w:rsidRPr="008E2326" w:rsidRDefault="002478F7" w:rsidP="002478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2A9496" w14:textId="77777777" w:rsidR="002478F7" w:rsidRPr="008E2326" w:rsidRDefault="002478F7" w:rsidP="002478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930273" w14:textId="77777777" w:rsidR="002478F7" w:rsidRPr="008E2326" w:rsidRDefault="002478F7" w:rsidP="002478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D1EC50" w14:textId="77777777" w:rsidR="002478F7" w:rsidRPr="008E2326" w:rsidRDefault="002478F7" w:rsidP="002478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63A089" w14:textId="77777777" w:rsidR="002478F7" w:rsidRPr="008E2326" w:rsidRDefault="002478F7" w:rsidP="002478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2478F7" w:rsidRPr="008E2326" w14:paraId="361D696F" w14:textId="77777777" w:rsidTr="00AE4E3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2"/>
          <w:wBefore w:w="258" w:type="dxa"/>
        </w:trPr>
        <w:tc>
          <w:tcPr>
            <w:tcW w:w="34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DFB758" w14:textId="65EB8531" w:rsidR="002478F7" w:rsidRPr="008E2326" w:rsidRDefault="002478F7" w:rsidP="002478F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Patrick Reslow (SD</w:t>
            </w:r>
            <w:r w:rsidRPr="008E2326">
              <w:rPr>
                <w:sz w:val="22"/>
                <w:szCs w:val="22"/>
              </w:rPr>
              <w:t>)</w:t>
            </w:r>
          </w:p>
        </w:tc>
        <w:tc>
          <w:tcPr>
            <w:tcW w:w="3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899717" w14:textId="6377A3AF" w:rsidR="002478F7" w:rsidRPr="008E2326" w:rsidRDefault="002478F7" w:rsidP="002478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762B51" w14:textId="77777777" w:rsidR="002478F7" w:rsidRPr="008E2326" w:rsidRDefault="002478F7" w:rsidP="002478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6893B8" w14:textId="604A726A" w:rsidR="002478F7" w:rsidRPr="008E2326" w:rsidRDefault="002478F7" w:rsidP="002478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F7FD1F" w14:textId="77777777" w:rsidR="002478F7" w:rsidRPr="008E2326" w:rsidRDefault="002478F7" w:rsidP="002478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B64ABA" w14:textId="1268F9F9" w:rsidR="002478F7" w:rsidRPr="008E2326" w:rsidRDefault="002478F7" w:rsidP="002478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5DB1D1" w14:textId="77777777" w:rsidR="002478F7" w:rsidRPr="008E2326" w:rsidRDefault="002478F7" w:rsidP="002478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7B6D3A" w14:textId="079DA209" w:rsidR="002478F7" w:rsidRPr="008E2326" w:rsidRDefault="002478F7" w:rsidP="002478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1A1CCA" w14:textId="77777777" w:rsidR="002478F7" w:rsidRPr="008E2326" w:rsidRDefault="002478F7" w:rsidP="002478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CF5F99" w14:textId="1D274C0F" w:rsidR="002478F7" w:rsidRPr="008E2326" w:rsidRDefault="002478F7" w:rsidP="002478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7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937834" w14:textId="77777777" w:rsidR="002478F7" w:rsidRPr="008E2326" w:rsidRDefault="002478F7" w:rsidP="002478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77340B" w14:textId="77777777" w:rsidR="002478F7" w:rsidRPr="008E2326" w:rsidRDefault="002478F7" w:rsidP="002478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14329B" w14:textId="77777777" w:rsidR="002478F7" w:rsidRPr="008E2326" w:rsidRDefault="002478F7" w:rsidP="002478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E64F63" w14:textId="77777777" w:rsidR="002478F7" w:rsidRPr="008E2326" w:rsidRDefault="002478F7" w:rsidP="002478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802BCF" w14:textId="77777777" w:rsidR="002478F7" w:rsidRPr="008E2326" w:rsidRDefault="002478F7" w:rsidP="002478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2478F7" w:rsidRPr="008E2326" w14:paraId="689C6BF2" w14:textId="77777777" w:rsidTr="00AE4E3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2"/>
          <w:wBefore w:w="258" w:type="dxa"/>
        </w:trPr>
        <w:tc>
          <w:tcPr>
            <w:tcW w:w="34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62A65F" w14:textId="7FCE9CDC" w:rsidR="002478F7" w:rsidRPr="008E2326" w:rsidRDefault="002478F7" w:rsidP="002478F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Patrik Björck</w:t>
            </w:r>
            <w:r w:rsidRPr="008E2326">
              <w:rPr>
                <w:sz w:val="22"/>
                <w:szCs w:val="22"/>
              </w:rPr>
              <w:t xml:space="preserve"> (S)</w:t>
            </w:r>
          </w:p>
        </w:tc>
        <w:tc>
          <w:tcPr>
            <w:tcW w:w="3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9560FA" w14:textId="77777777" w:rsidR="002478F7" w:rsidRPr="008E2326" w:rsidRDefault="002478F7" w:rsidP="002478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B6482F" w14:textId="77777777" w:rsidR="002478F7" w:rsidRPr="008E2326" w:rsidRDefault="002478F7" w:rsidP="002478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FC2C76" w14:textId="77777777" w:rsidR="002478F7" w:rsidRPr="008E2326" w:rsidRDefault="002478F7" w:rsidP="002478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42683C" w14:textId="77777777" w:rsidR="002478F7" w:rsidRPr="008E2326" w:rsidRDefault="002478F7" w:rsidP="002478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A59693" w14:textId="77777777" w:rsidR="002478F7" w:rsidRPr="008E2326" w:rsidRDefault="002478F7" w:rsidP="002478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8E3189" w14:textId="77777777" w:rsidR="002478F7" w:rsidRPr="008E2326" w:rsidRDefault="002478F7" w:rsidP="002478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0F2E16" w14:textId="77777777" w:rsidR="002478F7" w:rsidRPr="008E2326" w:rsidRDefault="002478F7" w:rsidP="002478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67C940" w14:textId="77777777" w:rsidR="002478F7" w:rsidRPr="008E2326" w:rsidRDefault="002478F7" w:rsidP="002478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A06C20" w14:textId="77777777" w:rsidR="002478F7" w:rsidRPr="008E2326" w:rsidRDefault="002478F7" w:rsidP="002478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7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60D33A" w14:textId="77777777" w:rsidR="002478F7" w:rsidRPr="008E2326" w:rsidRDefault="002478F7" w:rsidP="002478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943C79" w14:textId="77777777" w:rsidR="002478F7" w:rsidRPr="008E2326" w:rsidRDefault="002478F7" w:rsidP="002478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E0D716" w14:textId="77777777" w:rsidR="002478F7" w:rsidRPr="008E2326" w:rsidRDefault="002478F7" w:rsidP="002478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A81466" w14:textId="77777777" w:rsidR="002478F7" w:rsidRPr="008E2326" w:rsidRDefault="002478F7" w:rsidP="002478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2369BF" w14:textId="77777777" w:rsidR="002478F7" w:rsidRPr="008E2326" w:rsidRDefault="002478F7" w:rsidP="002478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2478F7" w:rsidRPr="008E2326" w14:paraId="2AB60FC0" w14:textId="77777777" w:rsidTr="00AE4E3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2"/>
          <w:wBefore w:w="258" w:type="dxa"/>
        </w:trPr>
        <w:tc>
          <w:tcPr>
            <w:tcW w:w="34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E61F85" w14:textId="1263E3AF" w:rsidR="002478F7" w:rsidRPr="008E2326" w:rsidRDefault="002478F7" w:rsidP="002478F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Lars Adaktusson (KD)</w:t>
            </w:r>
          </w:p>
        </w:tc>
        <w:tc>
          <w:tcPr>
            <w:tcW w:w="3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540DC7" w14:textId="77777777" w:rsidR="002478F7" w:rsidRPr="008E2326" w:rsidRDefault="002478F7" w:rsidP="002478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A16AAD" w14:textId="77777777" w:rsidR="002478F7" w:rsidRPr="008E2326" w:rsidRDefault="002478F7" w:rsidP="002478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865175" w14:textId="77777777" w:rsidR="002478F7" w:rsidRPr="008E2326" w:rsidRDefault="002478F7" w:rsidP="002478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EFAA7B" w14:textId="77777777" w:rsidR="002478F7" w:rsidRPr="008E2326" w:rsidRDefault="002478F7" w:rsidP="002478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6BF444" w14:textId="77777777" w:rsidR="002478F7" w:rsidRPr="008E2326" w:rsidRDefault="002478F7" w:rsidP="002478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86DA39" w14:textId="77777777" w:rsidR="002478F7" w:rsidRPr="008E2326" w:rsidRDefault="002478F7" w:rsidP="002478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6EB0ED" w14:textId="77777777" w:rsidR="002478F7" w:rsidRPr="008E2326" w:rsidRDefault="002478F7" w:rsidP="002478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861D16" w14:textId="77777777" w:rsidR="002478F7" w:rsidRPr="008E2326" w:rsidRDefault="002478F7" w:rsidP="002478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16962D" w14:textId="77777777" w:rsidR="002478F7" w:rsidRPr="008E2326" w:rsidRDefault="002478F7" w:rsidP="002478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7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8C3D9A" w14:textId="77777777" w:rsidR="002478F7" w:rsidRPr="008E2326" w:rsidRDefault="002478F7" w:rsidP="002478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23FD29" w14:textId="77777777" w:rsidR="002478F7" w:rsidRPr="008E2326" w:rsidRDefault="002478F7" w:rsidP="002478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B3DAED" w14:textId="77777777" w:rsidR="002478F7" w:rsidRPr="008E2326" w:rsidRDefault="002478F7" w:rsidP="002478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E25F15" w14:textId="77777777" w:rsidR="002478F7" w:rsidRPr="008E2326" w:rsidRDefault="002478F7" w:rsidP="002478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66902E" w14:textId="77777777" w:rsidR="002478F7" w:rsidRPr="008E2326" w:rsidRDefault="002478F7" w:rsidP="002478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2478F7" w:rsidRPr="008E2326" w14:paraId="40C763B7" w14:textId="77777777" w:rsidTr="00AE4E3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2"/>
          <w:wBefore w:w="258" w:type="dxa"/>
        </w:trPr>
        <w:tc>
          <w:tcPr>
            <w:tcW w:w="34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8706D4" w14:textId="4E42176A" w:rsidR="002478F7" w:rsidRPr="008E2326" w:rsidRDefault="002478F7" w:rsidP="002478F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Maria Strömkvist (S)</w:t>
            </w:r>
            <w:r w:rsidRPr="008E2326">
              <w:rPr>
                <w:sz w:val="22"/>
                <w:szCs w:val="22"/>
              </w:rPr>
              <w:t xml:space="preserve"> </w:t>
            </w:r>
          </w:p>
        </w:tc>
        <w:tc>
          <w:tcPr>
            <w:tcW w:w="3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1DB0D5" w14:textId="77777777" w:rsidR="002478F7" w:rsidRPr="008E2326" w:rsidRDefault="002478F7" w:rsidP="002478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15AF99" w14:textId="77777777" w:rsidR="002478F7" w:rsidRPr="008E2326" w:rsidRDefault="002478F7" w:rsidP="002478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FE60B6" w14:textId="77777777" w:rsidR="002478F7" w:rsidRPr="008E2326" w:rsidRDefault="002478F7" w:rsidP="002478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D1280B" w14:textId="77777777" w:rsidR="002478F7" w:rsidRPr="008E2326" w:rsidRDefault="002478F7" w:rsidP="002478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FA06A2" w14:textId="77777777" w:rsidR="002478F7" w:rsidRPr="008E2326" w:rsidRDefault="002478F7" w:rsidP="002478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DD707C" w14:textId="77777777" w:rsidR="002478F7" w:rsidRPr="008E2326" w:rsidRDefault="002478F7" w:rsidP="002478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3113A5" w14:textId="77777777" w:rsidR="002478F7" w:rsidRPr="008E2326" w:rsidRDefault="002478F7" w:rsidP="002478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CB8F89" w14:textId="77777777" w:rsidR="002478F7" w:rsidRPr="008E2326" w:rsidRDefault="002478F7" w:rsidP="002478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4E5882" w14:textId="77777777" w:rsidR="002478F7" w:rsidRPr="008E2326" w:rsidRDefault="002478F7" w:rsidP="002478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7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A62F9E" w14:textId="77777777" w:rsidR="002478F7" w:rsidRPr="008E2326" w:rsidRDefault="002478F7" w:rsidP="002478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7DA9AD" w14:textId="77777777" w:rsidR="002478F7" w:rsidRPr="008E2326" w:rsidRDefault="002478F7" w:rsidP="002478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E30D44" w14:textId="77777777" w:rsidR="002478F7" w:rsidRPr="008E2326" w:rsidRDefault="002478F7" w:rsidP="002478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80C51D" w14:textId="77777777" w:rsidR="002478F7" w:rsidRPr="008E2326" w:rsidRDefault="002478F7" w:rsidP="002478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16DA75" w14:textId="77777777" w:rsidR="002478F7" w:rsidRPr="008E2326" w:rsidRDefault="002478F7" w:rsidP="002478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2478F7" w:rsidRPr="008E2326" w14:paraId="7E3E4D38" w14:textId="77777777" w:rsidTr="00AE4E3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2"/>
          <w:wBefore w:w="258" w:type="dxa"/>
        </w:trPr>
        <w:tc>
          <w:tcPr>
            <w:tcW w:w="34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493993" w14:textId="21BE3B90" w:rsidR="002478F7" w:rsidRPr="008E2326" w:rsidRDefault="002478F7" w:rsidP="002478F7">
            <w:pPr>
              <w:rPr>
                <w:sz w:val="22"/>
                <w:szCs w:val="22"/>
              </w:rPr>
            </w:pPr>
            <w:r w:rsidRPr="008E2326">
              <w:rPr>
                <w:sz w:val="22"/>
                <w:szCs w:val="22"/>
              </w:rPr>
              <w:t>Tina Acketoft</w:t>
            </w:r>
            <w:r>
              <w:rPr>
                <w:sz w:val="22"/>
                <w:szCs w:val="22"/>
              </w:rPr>
              <w:t xml:space="preserve"> </w:t>
            </w:r>
            <w:r w:rsidRPr="008E2326">
              <w:rPr>
                <w:sz w:val="22"/>
                <w:szCs w:val="22"/>
              </w:rPr>
              <w:t>(L)</w:t>
            </w:r>
          </w:p>
        </w:tc>
        <w:tc>
          <w:tcPr>
            <w:tcW w:w="3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328AED" w14:textId="6D7795C4" w:rsidR="002478F7" w:rsidRPr="008E2326" w:rsidRDefault="002478F7" w:rsidP="002478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088DBA" w14:textId="77777777" w:rsidR="002478F7" w:rsidRPr="008E2326" w:rsidRDefault="002478F7" w:rsidP="002478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31D40F" w14:textId="181D0010" w:rsidR="002478F7" w:rsidRPr="008E2326" w:rsidRDefault="002478F7" w:rsidP="002478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A14C32" w14:textId="77777777" w:rsidR="002478F7" w:rsidRPr="008E2326" w:rsidRDefault="002478F7" w:rsidP="002478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F4E0AC" w14:textId="414BE856" w:rsidR="002478F7" w:rsidRPr="008E2326" w:rsidRDefault="002478F7" w:rsidP="002478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5BFD67" w14:textId="77777777" w:rsidR="002478F7" w:rsidRPr="008E2326" w:rsidRDefault="002478F7" w:rsidP="002478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1526DD" w14:textId="77777777" w:rsidR="002478F7" w:rsidRPr="008E2326" w:rsidRDefault="002478F7" w:rsidP="002478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80F34F" w14:textId="77777777" w:rsidR="002478F7" w:rsidRPr="008E2326" w:rsidRDefault="002478F7" w:rsidP="002478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02DD78" w14:textId="77777777" w:rsidR="002478F7" w:rsidRPr="008E2326" w:rsidRDefault="002478F7" w:rsidP="002478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7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F6E7CF" w14:textId="77777777" w:rsidR="002478F7" w:rsidRPr="008E2326" w:rsidRDefault="002478F7" w:rsidP="002478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27D848" w14:textId="77777777" w:rsidR="002478F7" w:rsidRPr="008E2326" w:rsidRDefault="002478F7" w:rsidP="002478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A0F1BD" w14:textId="77777777" w:rsidR="002478F7" w:rsidRPr="008E2326" w:rsidRDefault="002478F7" w:rsidP="002478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66A040" w14:textId="77777777" w:rsidR="002478F7" w:rsidRPr="008E2326" w:rsidRDefault="002478F7" w:rsidP="002478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1E80C2" w14:textId="77777777" w:rsidR="002478F7" w:rsidRPr="008E2326" w:rsidRDefault="002478F7" w:rsidP="002478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2478F7" w:rsidRPr="008E2326" w14:paraId="18079042" w14:textId="77777777" w:rsidTr="00AE4E3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2"/>
          <w:wBefore w:w="258" w:type="dxa"/>
        </w:trPr>
        <w:tc>
          <w:tcPr>
            <w:tcW w:w="34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2546C5" w14:textId="035EC630" w:rsidR="002478F7" w:rsidRPr="008E2326" w:rsidRDefault="002478F7" w:rsidP="002478F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Lars Andersson</w:t>
            </w:r>
            <w:r w:rsidRPr="008E2326">
              <w:rPr>
                <w:sz w:val="22"/>
                <w:szCs w:val="22"/>
              </w:rPr>
              <w:t xml:space="preserve"> (</w:t>
            </w:r>
            <w:r>
              <w:rPr>
                <w:sz w:val="22"/>
                <w:szCs w:val="22"/>
              </w:rPr>
              <w:t>S</w:t>
            </w:r>
            <w:r w:rsidRPr="008E2326">
              <w:rPr>
                <w:sz w:val="22"/>
                <w:szCs w:val="22"/>
              </w:rPr>
              <w:t>D)</w:t>
            </w:r>
          </w:p>
        </w:tc>
        <w:tc>
          <w:tcPr>
            <w:tcW w:w="3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18BCEC" w14:textId="77777777" w:rsidR="002478F7" w:rsidRPr="008E2326" w:rsidRDefault="002478F7" w:rsidP="002478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147CE8" w14:textId="77777777" w:rsidR="002478F7" w:rsidRPr="008E2326" w:rsidRDefault="002478F7" w:rsidP="002478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089B95" w14:textId="77777777" w:rsidR="002478F7" w:rsidRPr="008E2326" w:rsidRDefault="002478F7" w:rsidP="002478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459205" w14:textId="77777777" w:rsidR="002478F7" w:rsidRPr="008E2326" w:rsidRDefault="002478F7" w:rsidP="002478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FFC36E" w14:textId="77777777" w:rsidR="002478F7" w:rsidRPr="008E2326" w:rsidRDefault="002478F7" w:rsidP="002478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F8FEDF" w14:textId="77777777" w:rsidR="002478F7" w:rsidRPr="008E2326" w:rsidRDefault="002478F7" w:rsidP="002478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56756B" w14:textId="77777777" w:rsidR="002478F7" w:rsidRPr="008E2326" w:rsidRDefault="002478F7" w:rsidP="002478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E383DA" w14:textId="77777777" w:rsidR="002478F7" w:rsidRPr="008E2326" w:rsidRDefault="002478F7" w:rsidP="002478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46374F" w14:textId="77777777" w:rsidR="002478F7" w:rsidRPr="008E2326" w:rsidRDefault="002478F7" w:rsidP="002478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7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C4A7F2" w14:textId="77777777" w:rsidR="002478F7" w:rsidRPr="008E2326" w:rsidRDefault="002478F7" w:rsidP="002478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6BA504" w14:textId="77777777" w:rsidR="002478F7" w:rsidRPr="008E2326" w:rsidRDefault="002478F7" w:rsidP="002478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A6437A" w14:textId="77777777" w:rsidR="002478F7" w:rsidRPr="008E2326" w:rsidRDefault="002478F7" w:rsidP="002478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775B91" w14:textId="77777777" w:rsidR="002478F7" w:rsidRPr="008E2326" w:rsidRDefault="002478F7" w:rsidP="002478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007EA6" w14:textId="77777777" w:rsidR="002478F7" w:rsidRPr="008E2326" w:rsidRDefault="002478F7" w:rsidP="002478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2478F7" w:rsidRPr="008E2326" w14:paraId="0912DF50" w14:textId="77777777" w:rsidTr="00AE4E3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2"/>
          <w:wBefore w:w="258" w:type="dxa"/>
        </w:trPr>
        <w:tc>
          <w:tcPr>
            <w:tcW w:w="34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35E175" w14:textId="3ABFA4DD" w:rsidR="002478F7" w:rsidRPr="008E2326" w:rsidRDefault="002478F7" w:rsidP="002478F7">
            <w:pPr>
              <w:rPr>
                <w:sz w:val="22"/>
                <w:szCs w:val="22"/>
              </w:rPr>
            </w:pPr>
            <w:r w:rsidRPr="008E2326">
              <w:rPr>
                <w:sz w:val="22"/>
                <w:szCs w:val="22"/>
              </w:rPr>
              <w:t>Rasmus Ling (MP)</w:t>
            </w:r>
          </w:p>
        </w:tc>
        <w:tc>
          <w:tcPr>
            <w:tcW w:w="3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172929" w14:textId="77777777" w:rsidR="002478F7" w:rsidRPr="008E2326" w:rsidRDefault="002478F7" w:rsidP="002478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92D3DA" w14:textId="77777777" w:rsidR="002478F7" w:rsidRPr="008E2326" w:rsidRDefault="002478F7" w:rsidP="002478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D61062" w14:textId="77777777" w:rsidR="002478F7" w:rsidRPr="008E2326" w:rsidRDefault="002478F7" w:rsidP="002478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3F76A9" w14:textId="77777777" w:rsidR="002478F7" w:rsidRPr="008E2326" w:rsidRDefault="002478F7" w:rsidP="002478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B8234A" w14:textId="77777777" w:rsidR="002478F7" w:rsidRPr="008E2326" w:rsidRDefault="002478F7" w:rsidP="002478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2E84F5" w14:textId="77777777" w:rsidR="002478F7" w:rsidRPr="008E2326" w:rsidRDefault="002478F7" w:rsidP="002478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AF71E4" w14:textId="77777777" w:rsidR="002478F7" w:rsidRPr="008E2326" w:rsidRDefault="002478F7" w:rsidP="002478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B0E4DB" w14:textId="77777777" w:rsidR="002478F7" w:rsidRPr="008E2326" w:rsidRDefault="002478F7" w:rsidP="002478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48AC22" w14:textId="77777777" w:rsidR="002478F7" w:rsidRPr="008E2326" w:rsidRDefault="002478F7" w:rsidP="002478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7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005084" w14:textId="77777777" w:rsidR="002478F7" w:rsidRPr="008E2326" w:rsidRDefault="002478F7" w:rsidP="002478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1DD2AF" w14:textId="77777777" w:rsidR="002478F7" w:rsidRPr="008E2326" w:rsidRDefault="002478F7" w:rsidP="002478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2871A5" w14:textId="77777777" w:rsidR="002478F7" w:rsidRPr="008E2326" w:rsidRDefault="002478F7" w:rsidP="002478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9C9A57" w14:textId="77777777" w:rsidR="002478F7" w:rsidRPr="008E2326" w:rsidRDefault="002478F7" w:rsidP="002478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D9B574" w14:textId="77777777" w:rsidR="002478F7" w:rsidRPr="008E2326" w:rsidRDefault="002478F7" w:rsidP="002478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2478F7" w:rsidRPr="008E2326" w14:paraId="1B86A74C" w14:textId="77777777" w:rsidTr="00AE4E3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2"/>
          <w:wBefore w:w="258" w:type="dxa"/>
        </w:trPr>
        <w:tc>
          <w:tcPr>
            <w:tcW w:w="34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0DAE12" w14:textId="46909441" w:rsidR="002478F7" w:rsidRPr="008E2326" w:rsidRDefault="002478F7" w:rsidP="002478F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Ann-Britt Åsebol (M)</w:t>
            </w:r>
          </w:p>
        </w:tc>
        <w:tc>
          <w:tcPr>
            <w:tcW w:w="3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DBB040" w14:textId="5602418A" w:rsidR="002478F7" w:rsidRPr="008E2326" w:rsidRDefault="002478F7" w:rsidP="002478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053436" w14:textId="77777777" w:rsidR="002478F7" w:rsidRPr="008E2326" w:rsidRDefault="002478F7" w:rsidP="002478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B0AE7F" w14:textId="1EC428C7" w:rsidR="002478F7" w:rsidRPr="008E2326" w:rsidRDefault="002478F7" w:rsidP="002478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22FE6C" w14:textId="77777777" w:rsidR="002478F7" w:rsidRPr="008E2326" w:rsidRDefault="002478F7" w:rsidP="002478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876F99" w14:textId="54A3154E" w:rsidR="002478F7" w:rsidRPr="008E2326" w:rsidRDefault="002478F7" w:rsidP="002478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D0E573" w14:textId="77777777" w:rsidR="002478F7" w:rsidRPr="008E2326" w:rsidRDefault="002478F7" w:rsidP="002478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FF2E57" w14:textId="0BF1C1C3" w:rsidR="002478F7" w:rsidRPr="008E2326" w:rsidRDefault="002478F7" w:rsidP="002478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A196F8" w14:textId="77777777" w:rsidR="002478F7" w:rsidRPr="008E2326" w:rsidRDefault="002478F7" w:rsidP="002478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29A05B" w14:textId="7DBB0D14" w:rsidR="002478F7" w:rsidRPr="008E2326" w:rsidRDefault="002478F7" w:rsidP="002478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7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F98AFD" w14:textId="77777777" w:rsidR="002478F7" w:rsidRPr="008E2326" w:rsidRDefault="002478F7" w:rsidP="002478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55F424" w14:textId="779DD9D7" w:rsidR="002478F7" w:rsidRPr="008E2326" w:rsidRDefault="002478F7" w:rsidP="002478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83AF97" w14:textId="77777777" w:rsidR="002478F7" w:rsidRPr="008E2326" w:rsidRDefault="002478F7" w:rsidP="002478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F41BA1" w14:textId="77777777" w:rsidR="002478F7" w:rsidRPr="008E2326" w:rsidRDefault="002478F7" w:rsidP="002478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D4DF48" w14:textId="77777777" w:rsidR="002478F7" w:rsidRPr="008E2326" w:rsidRDefault="002478F7" w:rsidP="002478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2478F7" w:rsidRPr="008E2326" w14:paraId="51CC4C02" w14:textId="77777777" w:rsidTr="00AE4E3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2"/>
          <w:wBefore w:w="258" w:type="dxa"/>
        </w:trPr>
        <w:tc>
          <w:tcPr>
            <w:tcW w:w="34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CCD5CB" w14:textId="5C5D3022" w:rsidR="002478F7" w:rsidRPr="008E2326" w:rsidRDefault="002478F7" w:rsidP="002478F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Anne Oskarsson (SD)</w:t>
            </w:r>
          </w:p>
        </w:tc>
        <w:tc>
          <w:tcPr>
            <w:tcW w:w="3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3295A7" w14:textId="77777777" w:rsidR="002478F7" w:rsidRPr="008E2326" w:rsidRDefault="002478F7" w:rsidP="002478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A3F764" w14:textId="77777777" w:rsidR="002478F7" w:rsidRPr="008E2326" w:rsidRDefault="002478F7" w:rsidP="002478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569B5C" w14:textId="77777777" w:rsidR="002478F7" w:rsidRPr="008E2326" w:rsidRDefault="002478F7" w:rsidP="002478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92DEB5" w14:textId="77777777" w:rsidR="002478F7" w:rsidRPr="008E2326" w:rsidRDefault="002478F7" w:rsidP="002478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7687C5" w14:textId="77777777" w:rsidR="002478F7" w:rsidRPr="008E2326" w:rsidRDefault="002478F7" w:rsidP="002478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434505" w14:textId="77777777" w:rsidR="002478F7" w:rsidRPr="008E2326" w:rsidRDefault="002478F7" w:rsidP="002478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BB89FD" w14:textId="77777777" w:rsidR="002478F7" w:rsidRPr="008E2326" w:rsidRDefault="002478F7" w:rsidP="002478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A97917" w14:textId="77777777" w:rsidR="002478F7" w:rsidRPr="008E2326" w:rsidRDefault="002478F7" w:rsidP="002478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973A74" w14:textId="77777777" w:rsidR="002478F7" w:rsidRPr="008E2326" w:rsidRDefault="002478F7" w:rsidP="002478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7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AA387A" w14:textId="77777777" w:rsidR="002478F7" w:rsidRPr="008E2326" w:rsidRDefault="002478F7" w:rsidP="002478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456CF8" w14:textId="77777777" w:rsidR="002478F7" w:rsidRPr="008E2326" w:rsidRDefault="002478F7" w:rsidP="002478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725F55" w14:textId="77777777" w:rsidR="002478F7" w:rsidRPr="008E2326" w:rsidRDefault="002478F7" w:rsidP="002478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BFEF75" w14:textId="77777777" w:rsidR="002478F7" w:rsidRPr="008E2326" w:rsidRDefault="002478F7" w:rsidP="002478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524275" w14:textId="77777777" w:rsidR="002478F7" w:rsidRPr="008E2326" w:rsidRDefault="002478F7" w:rsidP="002478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2478F7" w:rsidRPr="008E2326" w14:paraId="1CC45953" w14:textId="77777777" w:rsidTr="00AE4E3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2"/>
          <w:wBefore w:w="258" w:type="dxa"/>
        </w:trPr>
        <w:tc>
          <w:tcPr>
            <w:tcW w:w="34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8CC9D6" w14:textId="3C6D5FFB" w:rsidR="002478F7" w:rsidRPr="008E2326" w:rsidRDefault="002478F7" w:rsidP="002478F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Jörgen Grubb (SD)</w:t>
            </w:r>
          </w:p>
        </w:tc>
        <w:tc>
          <w:tcPr>
            <w:tcW w:w="3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27D9CE" w14:textId="77777777" w:rsidR="002478F7" w:rsidRPr="008E2326" w:rsidRDefault="002478F7" w:rsidP="002478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DB7D1F" w14:textId="77777777" w:rsidR="002478F7" w:rsidRPr="008E2326" w:rsidRDefault="002478F7" w:rsidP="002478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5BB419" w14:textId="77777777" w:rsidR="002478F7" w:rsidRPr="008E2326" w:rsidRDefault="002478F7" w:rsidP="002478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1918DF" w14:textId="77777777" w:rsidR="002478F7" w:rsidRPr="008E2326" w:rsidRDefault="002478F7" w:rsidP="002478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DBEB2A" w14:textId="77777777" w:rsidR="002478F7" w:rsidRPr="008E2326" w:rsidRDefault="002478F7" w:rsidP="002478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D9A763" w14:textId="77777777" w:rsidR="002478F7" w:rsidRPr="008E2326" w:rsidRDefault="002478F7" w:rsidP="002478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F767FE" w14:textId="77777777" w:rsidR="002478F7" w:rsidRPr="008E2326" w:rsidRDefault="002478F7" w:rsidP="002478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5D4BD2" w14:textId="77777777" w:rsidR="002478F7" w:rsidRPr="008E2326" w:rsidRDefault="002478F7" w:rsidP="002478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329B3F" w14:textId="77777777" w:rsidR="002478F7" w:rsidRPr="008E2326" w:rsidRDefault="002478F7" w:rsidP="002478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7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7A7F33" w14:textId="77777777" w:rsidR="002478F7" w:rsidRPr="008E2326" w:rsidRDefault="002478F7" w:rsidP="002478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6EB406" w14:textId="77777777" w:rsidR="002478F7" w:rsidRPr="008E2326" w:rsidRDefault="002478F7" w:rsidP="002478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FD249E" w14:textId="77777777" w:rsidR="002478F7" w:rsidRPr="008E2326" w:rsidRDefault="002478F7" w:rsidP="002478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72A474" w14:textId="77777777" w:rsidR="002478F7" w:rsidRPr="008E2326" w:rsidRDefault="002478F7" w:rsidP="002478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1BD4ED" w14:textId="77777777" w:rsidR="002478F7" w:rsidRPr="008E2326" w:rsidRDefault="002478F7" w:rsidP="002478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2478F7" w:rsidRPr="008E2326" w14:paraId="35426D56" w14:textId="77777777" w:rsidTr="00AE4E3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2"/>
          <w:wBefore w:w="258" w:type="dxa"/>
        </w:trPr>
        <w:tc>
          <w:tcPr>
            <w:tcW w:w="34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A0C184" w14:textId="0C93C3E8" w:rsidR="002478F7" w:rsidRPr="008E2326" w:rsidRDefault="002478F7" w:rsidP="002478F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Allan Widman (L)</w:t>
            </w:r>
          </w:p>
        </w:tc>
        <w:tc>
          <w:tcPr>
            <w:tcW w:w="3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2CC6E2" w14:textId="77777777" w:rsidR="002478F7" w:rsidRPr="008E2326" w:rsidRDefault="002478F7" w:rsidP="002478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D6B574" w14:textId="77777777" w:rsidR="002478F7" w:rsidRPr="008E2326" w:rsidRDefault="002478F7" w:rsidP="002478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FBE574" w14:textId="77777777" w:rsidR="002478F7" w:rsidRPr="008E2326" w:rsidRDefault="002478F7" w:rsidP="002478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9E6377" w14:textId="77777777" w:rsidR="002478F7" w:rsidRPr="008E2326" w:rsidRDefault="002478F7" w:rsidP="002478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5A9B47" w14:textId="77777777" w:rsidR="002478F7" w:rsidRPr="008E2326" w:rsidRDefault="002478F7" w:rsidP="002478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03E4D6" w14:textId="77777777" w:rsidR="002478F7" w:rsidRPr="008E2326" w:rsidRDefault="002478F7" w:rsidP="002478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6EAABF" w14:textId="77777777" w:rsidR="002478F7" w:rsidRPr="008E2326" w:rsidRDefault="002478F7" w:rsidP="002478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996CC1" w14:textId="77777777" w:rsidR="002478F7" w:rsidRPr="008E2326" w:rsidRDefault="002478F7" w:rsidP="002478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EDFC42" w14:textId="77777777" w:rsidR="002478F7" w:rsidRPr="008E2326" w:rsidRDefault="002478F7" w:rsidP="002478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7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F34925" w14:textId="77777777" w:rsidR="002478F7" w:rsidRPr="008E2326" w:rsidRDefault="002478F7" w:rsidP="002478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49C9C3" w14:textId="77777777" w:rsidR="002478F7" w:rsidRPr="008E2326" w:rsidRDefault="002478F7" w:rsidP="002478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CE15F5" w14:textId="77777777" w:rsidR="002478F7" w:rsidRPr="008E2326" w:rsidRDefault="002478F7" w:rsidP="002478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2D22DC" w14:textId="77777777" w:rsidR="002478F7" w:rsidRPr="008E2326" w:rsidRDefault="002478F7" w:rsidP="002478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9F1702" w14:textId="77777777" w:rsidR="002478F7" w:rsidRPr="008E2326" w:rsidRDefault="002478F7" w:rsidP="002478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2478F7" w:rsidRPr="008E2326" w14:paraId="3BBDD6FB" w14:textId="77777777" w:rsidTr="00AE4E3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2"/>
          <w:wBefore w:w="258" w:type="dxa"/>
        </w:trPr>
        <w:tc>
          <w:tcPr>
            <w:tcW w:w="34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9C6CE1" w14:textId="7FE7FD50" w:rsidR="002478F7" w:rsidRPr="008E2326" w:rsidRDefault="002478F7" w:rsidP="002478F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Johan Pehrson (L)</w:t>
            </w:r>
          </w:p>
        </w:tc>
        <w:tc>
          <w:tcPr>
            <w:tcW w:w="3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09BD8B" w14:textId="7EA89804" w:rsidR="002478F7" w:rsidRPr="008E2326" w:rsidRDefault="002478F7" w:rsidP="002478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B9541E" w14:textId="77777777" w:rsidR="002478F7" w:rsidRPr="008E2326" w:rsidRDefault="002478F7" w:rsidP="002478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DCB579" w14:textId="267C03C0" w:rsidR="002478F7" w:rsidRPr="008E2326" w:rsidRDefault="002478F7" w:rsidP="002478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2AD419" w14:textId="77777777" w:rsidR="002478F7" w:rsidRPr="008E2326" w:rsidRDefault="002478F7" w:rsidP="002478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17A790" w14:textId="375DD9DF" w:rsidR="002478F7" w:rsidRPr="008E2326" w:rsidRDefault="002478F7" w:rsidP="002478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84091E" w14:textId="77777777" w:rsidR="002478F7" w:rsidRPr="008E2326" w:rsidRDefault="002478F7" w:rsidP="002478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5E9A84" w14:textId="191AE207" w:rsidR="002478F7" w:rsidRPr="008E2326" w:rsidRDefault="002478F7" w:rsidP="002478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5A92E5" w14:textId="77777777" w:rsidR="002478F7" w:rsidRPr="008E2326" w:rsidRDefault="002478F7" w:rsidP="002478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C225F9" w14:textId="61551BDD" w:rsidR="002478F7" w:rsidRPr="008E2326" w:rsidRDefault="002478F7" w:rsidP="002478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7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377F93" w14:textId="77777777" w:rsidR="002478F7" w:rsidRPr="008E2326" w:rsidRDefault="002478F7" w:rsidP="002478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25F421" w14:textId="6618D29F" w:rsidR="002478F7" w:rsidRPr="008E2326" w:rsidRDefault="002478F7" w:rsidP="002478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138C00" w14:textId="77777777" w:rsidR="002478F7" w:rsidRPr="008E2326" w:rsidRDefault="002478F7" w:rsidP="002478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EEB910" w14:textId="77777777" w:rsidR="002478F7" w:rsidRPr="008E2326" w:rsidRDefault="002478F7" w:rsidP="002478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3E6537" w14:textId="77777777" w:rsidR="002478F7" w:rsidRPr="008E2326" w:rsidRDefault="002478F7" w:rsidP="002478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2478F7" w:rsidRPr="008E2326" w14:paraId="7EF2B0CB" w14:textId="77777777" w:rsidTr="00AE4E3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2"/>
          <w:wBefore w:w="258" w:type="dxa"/>
        </w:trPr>
        <w:tc>
          <w:tcPr>
            <w:tcW w:w="34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7FB139" w14:textId="6F4B0AF2" w:rsidR="002478F7" w:rsidRPr="008E2326" w:rsidRDefault="002478F7" w:rsidP="002478F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Anna Sibinska (MP)</w:t>
            </w:r>
          </w:p>
        </w:tc>
        <w:tc>
          <w:tcPr>
            <w:tcW w:w="3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BECA1F" w14:textId="2F993A41" w:rsidR="002478F7" w:rsidRPr="008E2326" w:rsidRDefault="002478F7" w:rsidP="002478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5CEF1E" w14:textId="77777777" w:rsidR="002478F7" w:rsidRPr="008E2326" w:rsidRDefault="002478F7" w:rsidP="002478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4DFC14" w14:textId="665D2CCA" w:rsidR="002478F7" w:rsidRPr="008E2326" w:rsidRDefault="002478F7" w:rsidP="002478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CC9595" w14:textId="77777777" w:rsidR="002478F7" w:rsidRPr="008E2326" w:rsidRDefault="002478F7" w:rsidP="002478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935AF6" w14:textId="77777777" w:rsidR="002478F7" w:rsidRPr="008E2326" w:rsidRDefault="002478F7" w:rsidP="002478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153D14" w14:textId="77777777" w:rsidR="002478F7" w:rsidRPr="008E2326" w:rsidRDefault="002478F7" w:rsidP="002478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D4D41B" w14:textId="77777777" w:rsidR="002478F7" w:rsidRPr="008E2326" w:rsidRDefault="002478F7" w:rsidP="002478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D9B264" w14:textId="77777777" w:rsidR="002478F7" w:rsidRPr="008E2326" w:rsidRDefault="002478F7" w:rsidP="002478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9D665B" w14:textId="77777777" w:rsidR="002478F7" w:rsidRPr="008E2326" w:rsidRDefault="002478F7" w:rsidP="002478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7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6C96D1" w14:textId="77777777" w:rsidR="002478F7" w:rsidRPr="008E2326" w:rsidRDefault="002478F7" w:rsidP="002478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E276D0" w14:textId="77777777" w:rsidR="002478F7" w:rsidRPr="008E2326" w:rsidRDefault="002478F7" w:rsidP="002478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F4EDD2" w14:textId="77777777" w:rsidR="002478F7" w:rsidRPr="008E2326" w:rsidRDefault="002478F7" w:rsidP="002478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54461D" w14:textId="77777777" w:rsidR="002478F7" w:rsidRPr="008E2326" w:rsidRDefault="002478F7" w:rsidP="002478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12A28B" w14:textId="77777777" w:rsidR="002478F7" w:rsidRPr="008E2326" w:rsidRDefault="002478F7" w:rsidP="002478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2478F7" w:rsidRPr="008E2326" w14:paraId="106D14C3" w14:textId="77777777" w:rsidTr="00AE4E3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2"/>
          <w:wBefore w:w="258" w:type="dxa"/>
        </w:trPr>
        <w:tc>
          <w:tcPr>
            <w:tcW w:w="34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C371CA" w14:textId="7977B4FA" w:rsidR="002478F7" w:rsidRPr="008E2326" w:rsidRDefault="002478F7" w:rsidP="002478F7">
            <w:pPr>
              <w:rPr>
                <w:sz w:val="22"/>
                <w:szCs w:val="22"/>
              </w:rPr>
            </w:pPr>
            <w:r w:rsidRPr="00160038">
              <w:rPr>
                <w:sz w:val="22"/>
                <w:szCs w:val="22"/>
              </w:rPr>
              <w:t>Per Schöldberg (C)</w:t>
            </w:r>
          </w:p>
        </w:tc>
        <w:tc>
          <w:tcPr>
            <w:tcW w:w="3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F12375" w14:textId="03AE49F4" w:rsidR="002478F7" w:rsidRPr="008E2326" w:rsidRDefault="002478F7" w:rsidP="002478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EA0783" w14:textId="77777777" w:rsidR="002478F7" w:rsidRPr="008E2326" w:rsidRDefault="002478F7" w:rsidP="002478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2EF56C" w14:textId="0ABCDC5D" w:rsidR="002478F7" w:rsidRPr="008E2326" w:rsidRDefault="002478F7" w:rsidP="002478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89F8FE" w14:textId="77777777" w:rsidR="002478F7" w:rsidRPr="008E2326" w:rsidRDefault="002478F7" w:rsidP="002478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21EA10" w14:textId="77777777" w:rsidR="002478F7" w:rsidRPr="008E2326" w:rsidRDefault="002478F7" w:rsidP="002478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1D2DB9" w14:textId="77777777" w:rsidR="002478F7" w:rsidRPr="008E2326" w:rsidRDefault="002478F7" w:rsidP="002478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6FD7BD" w14:textId="77777777" w:rsidR="002478F7" w:rsidRPr="008E2326" w:rsidRDefault="002478F7" w:rsidP="002478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B45D15" w14:textId="77777777" w:rsidR="002478F7" w:rsidRPr="008E2326" w:rsidRDefault="002478F7" w:rsidP="002478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63A5EE" w14:textId="77777777" w:rsidR="002478F7" w:rsidRPr="008E2326" w:rsidRDefault="002478F7" w:rsidP="002478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7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E150E3" w14:textId="77777777" w:rsidR="002478F7" w:rsidRPr="008E2326" w:rsidRDefault="002478F7" w:rsidP="002478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E8DB7F" w14:textId="77777777" w:rsidR="002478F7" w:rsidRPr="008E2326" w:rsidRDefault="002478F7" w:rsidP="002478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397878" w14:textId="77777777" w:rsidR="002478F7" w:rsidRPr="008E2326" w:rsidRDefault="002478F7" w:rsidP="002478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CF6B90" w14:textId="77777777" w:rsidR="002478F7" w:rsidRPr="008E2326" w:rsidRDefault="002478F7" w:rsidP="002478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5E303B" w14:textId="77777777" w:rsidR="002478F7" w:rsidRPr="008E2326" w:rsidRDefault="002478F7" w:rsidP="002478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2478F7" w:rsidRPr="008E2326" w14:paraId="03FB8535" w14:textId="77777777" w:rsidTr="00AE4E3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2"/>
          <w:wBefore w:w="258" w:type="dxa"/>
        </w:trPr>
        <w:tc>
          <w:tcPr>
            <w:tcW w:w="34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6BF6C4" w14:textId="6F879C68" w:rsidR="002478F7" w:rsidRPr="008E2326" w:rsidRDefault="002478F7" w:rsidP="002478F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Ali Esbati (V)</w:t>
            </w:r>
          </w:p>
        </w:tc>
        <w:tc>
          <w:tcPr>
            <w:tcW w:w="3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E69266" w14:textId="77777777" w:rsidR="002478F7" w:rsidRPr="008E2326" w:rsidRDefault="002478F7" w:rsidP="002478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8B1AAF" w14:textId="77777777" w:rsidR="002478F7" w:rsidRPr="008E2326" w:rsidRDefault="002478F7" w:rsidP="002478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8B9E4B" w14:textId="77777777" w:rsidR="002478F7" w:rsidRPr="008E2326" w:rsidRDefault="002478F7" w:rsidP="002478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445A3E" w14:textId="77777777" w:rsidR="002478F7" w:rsidRPr="008E2326" w:rsidRDefault="002478F7" w:rsidP="002478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46E2CD" w14:textId="77777777" w:rsidR="002478F7" w:rsidRPr="008E2326" w:rsidRDefault="002478F7" w:rsidP="002478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77A9FE" w14:textId="77777777" w:rsidR="002478F7" w:rsidRPr="008E2326" w:rsidRDefault="002478F7" w:rsidP="002478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C12EBF" w14:textId="77777777" w:rsidR="002478F7" w:rsidRPr="008E2326" w:rsidRDefault="002478F7" w:rsidP="002478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2B1514" w14:textId="77777777" w:rsidR="002478F7" w:rsidRPr="008E2326" w:rsidRDefault="002478F7" w:rsidP="002478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D462E0" w14:textId="77777777" w:rsidR="002478F7" w:rsidRPr="008E2326" w:rsidRDefault="002478F7" w:rsidP="002478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7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E21792" w14:textId="77777777" w:rsidR="002478F7" w:rsidRPr="008E2326" w:rsidRDefault="002478F7" w:rsidP="002478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AF20F7" w14:textId="77777777" w:rsidR="002478F7" w:rsidRPr="008E2326" w:rsidRDefault="002478F7" w:rsidP="002478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909758" w14:textId="77777777" w:rsidR="002478F7" w:rsidRPr="008E2326" w:rsidRDefault="002478F7" w:rsidP="002478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0AEF39" w14:textId="77777777" w:rsidR="002478F7" w:rsidRPr="008E2326" w:rsidRDefault="002478F7" w:rsidP="002478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8838E6" w14:textId="77777777" w:rsidR="002478F7" w:rsidRPr="008E2326" w:rsidRDefault="002478F7" w:rsidP="002478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2478F7" w:rsidRPr="008E2326" w14:paraId="16CFA091" w14:textId="77777777" w:rsidTr="00AE4E3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2"/>
          <w:wBefore w:w="258" w:type="dxa"/>
        </w:trPr>
        <w:tc>
          <w:tcPr>
            <w:tcW w:w="34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0BD30B" w14:textId="55941BC7" w:rsidR="002478F7" w:rsidRPr="008E2326" w:rsidRDefault="002478F7" w:rsidP="002478F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Andreas Carlson (KD)</w:t>
            </w:r>
          </w:p>
        </w:tc>
        <w:tc>
          <w:tcPr>
            <w:tcW w:w="3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AC3C57" w14:textId="77777777" w:rsidR="002478F7" w:rsidRPr="008E2326" w:rsidRDefault="002478F7" w:rsidP="002478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93AC73" w14:textId="77777777" w:rsidR="002478F7" w:rsidRPr="008E2326" w:rsidRDefault="002478F7" w:rsidP="002478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4B7F43" w14:textId="77777777" w:rsidR="002478F7" w:rsidRPr="008E2326" w:rsidRDefault="002478F7" w:rsidP="002478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5DEBC1" w14:textId="77777777" w:rsidR="002478F7" w:rsidRPr="008E2326" w:rsidRDefault="002478F7" w:rsidP="002478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2A30B9" w14:textId="77777777" w:rsidR="002478F7" w:rsidRPr="008E2326" w:rsidRDefault="002478F7" w:rsidP="002478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9BD065" w14:textId="77777777" w:rsidR="002478F7" w:rsidRPr="008E2326" w:rsidRDefault="002478F7" w:rsidP="002478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968C75" w14:textId="77777777" w:rsidR="002478F7" w:rsidRPr="008E2326" w:rsidRDefault="002478F7" w:rsidP="002478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972F36" w14:textId="77777777" w:rsidR="002478F7" w:rsidRPr="008E2326" w:rsidRDefault="002478F7" w:rsidP="002478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FAE1C3" w14:textId="77777777" w:rsidR="002478F7" w:rsidRPr="008E2326" w:rsidRDefault="002478F7" w:rsidP="002478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7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B3EA0D" w14:textId="77777777" w:rsidR="002478F7" w:rsidRPr="008E2326" w:rsidRDefault="002478F7" w:rsidP="002478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26EA5D" w14:textId="77777777" w:rsidR="002478F7" w:rsidRPr="008E2326" w:rsidRDefault="002478F7" w:rsidP="002478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F9AC27" w14:textId="77777777" w:rsidR="002478F7" w:rsidRPr="008E2326" w:rsidRDefault="002478F7" w:rsidP="002478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4E411D" w14:textId="77777777" w:rsidR="002478F7" w:rsidRPr="008E2326" w:rsidRDefault="002478F7" w:rsidP="002478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24D36B" w14:textId="77777777" w:rsidR="002478F7" w:rsidRPr="008E2326" w:rsidRDefault="002478F7" w:rsidP="002478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2478F7" w:rsidRPr="008E2326" w14:paraId="4B0C627C" w14:textId="77777777" w:rsidTr="00AE4E3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2"/>
          <w:wBefore w:w="258" w:type="dxa"/>
        </w:trPr>
        <w:tc>
          <w:tcPr>
            <w:tcW w:w="34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D619ED" w14:textId="0960EEC2" w:rsidR="002478F7" w:rsidRDefault="002478F7" w:rsidP="002478F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Mikael Oscarsson (KD)</w:t>
            </w:r>
          </w:p>
        </w:tc>
        <w:tc>
          <w:tcPr>
            <w:tcW w:w="3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AD739C" w14:textId="77777777" w:rsidR="002478F7" w:rsidRPr="008E2326" w:rsidRDefault="002478F7" w:rsidP="002478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3911B1" w14:textId="77777777" w:rsidR="002478F7" w:rsidRPr="008E2326" w:rsidRDefault="002478F7" w:rsidP="002478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68B453" w14:textId="77777777" w:rsidR="002478F7" w:rsidRPr="008E2326" w:rsidRDefault="002478F7" w:rsidP="002478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DACC43" w14:textId="77777777" w:rsidR="002478F7" w:rsidRPr="008E2326" w:rsidRDefault="002478F7" w:rsidP="002478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DB06B3" w14:textId="77777777" w:rsidR="002478F7" w:rsidRPr="008E2326" w:rsidRDefault="002478F7" w:rsidP="002478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9CCB21" w14:textId="77777777" w:rsidR="002478F7" w:rsidRPr="008E2326" w:rsidRDefault="002478F7" w:rsidP="002478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29A37C" w14:textId="77777777" w:rsidR="002478F7" w:rsidRPr="008E2326" w:rsidRDefault="002478F7" w:rsidP="002478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716E25" w14:textId="77777777" w:rsidR="002478F7" w:rsidRPr="008E2326" w:rsidRDefault="002478F7" w:rsidP="002478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9B275B" w14:textId="77777777" w:rsidR="002478F7" w:rsidRPr="008E2326" w:rsidRDefault="002478F7" w:rsidP="002478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7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41A474" w14:textId="77777777" w:rsidR="002478F7" w:rsidRPr="008E2326" w:rsidRDefault="002478F7" w:rsidP="002478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4EBA2E" w14:textId="77777777" w:rsidR="002478F7" w:rsidRPr="008E2326" w:rsidRDefault="002478F7" w:rsidP="002478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49277E" w14:textId="77777777" w:rsidR="002478F7" w:rsidRPr="008E2326" w:rsidRDefault="002478F7" w:rsidP="002478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7CE0C2" w14:textId="77777777" w:rsidR="002478F7" w:rsidRPr="008E2326" w:rsidRDefault="002478F7" w:rsidP="002478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C754C9" w14:textId="77777777" w:rsidR="002478F7" w:rsidRPr="008E2326" w:rsidRDefault="002478F7" w:rsidP="002478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2478F7" w:rsidRPr="008E2326" w14:paraId="58ACBCBF" w14:textId="77777777" w:rsidTr="00AE4E3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2"/>
          <w:wBefore w:w="258" w:type="dxa"/>
        </w:trPr>
        <w:tc>
          <w:tcPr>
            <w:tcW w:w="34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188A71" w14:textId="4D66605B" w:rsidR="002478F7" w:rsidRPr="008E2326" w:rsidRDefault="002478F7" w:rsidP="002478F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Björn Wiechel (S)</w:t>
            </w:r>
          </w:p>
        </w:tc>
        <w:tc>
          <w:tcPr>
            <w:tcW w:w="3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83ED5C" w14:textId="77777777" w:rsidR="002478F7" w:rsidRPr="008E2326" w:rsidRDefault="002478F7" w:rsidP="002478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35DA3C" w14:textId="77777777" w:rsidR="002478F7" w:rsidRPr="008E2326" w:rsidRDefault="002478F7" w:rsidP="002478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01F448" w14:textId="77777777" w:rsidR="002478F7" w:rsidRPr="008E2326" w:rsidRDefault="002478F7" w:rsidP="002478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0548BF" w14:textId="77777777" w:rsidR="002478F7" w:rsidRPr="008E2326" w:rsidRDefault="002478F7" w:rsidP="002478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C49205" w14:textId="77777777" w:rsidR="002478F7" w:rsidRPr="008E2326" w:rsidRDefault="002478F7" w:rsidP="002478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2279FF" w14:textId="77777777" w:rsidR="002478F7" w:rsidRPr="008E2326" w:rsidRDefault="002478F7" w:rsidP="002478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AEFD9B" w14:textId="77777777" w:rsidR="002478F7" w:rsidRPr="008E2326" w:rsidRDefault="002478F7" w:rsidP="002478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441893" w14:textId="77777777" w:rsidR="002478F7" w:rsidRPr="008E2326" w:rsidRDefault="002478F7" w:rsidP="002478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6F7D24" w14:textId="77777777" w:rsidR="002478F7" w:rsidRPr="008E2326" w:rsidRDefault="002478F7" w:rsidP="002478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7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20C1B1" w14:textId="77777777" w:rsidR="002478F7" w:rsidRPr="008E2326" w:rsidRDefault="002478F7" w:rsidP="002478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B387A1" w14:textId="77777777" w:rsidR="002478F7" w:rsidRPr="008E2326" w:rsidRDefault="002478F7" w:rsidP="002478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670DA5" w14:textId="77777777" w:rsidR="002478F7" w:rsidRPr="008E2326" w:rsidRDefault="002478F7" w:rsidP="002478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834AD5" w14:textId="77777777" w:rsidR="002478F7" w:rsidRPr="008E2326" w:rsidRDefault="002478F7" w:rsidP="002478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DAA9B1" w14:textId="77777777" w:rsidR="002478F7" w:rsidRPr="008E2326" w:rsidRDefault="002478F7" w:rsidP="002478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2478F7" w:rsidRPr="004A2966" w14:paraId="21AC5066" w14:textId="77777777" w:rsidTr="00AE4E3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2"/>
          <w:wBefore w:w="258" w:type="dxa"/>
        </w:trPr>
        <w:tc>
          <w:tcPr>
            <w:tcW w:w="34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25D1FF" w14:textId="5F1B36D5" w:rsidR="002478F7" w:rsidRPr="004A2966" w:rsidRDefault="002478F7" w:rsidP="002478F7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</w:rPr>
              <w:t>Kalle Olsson (S)</w:t>
            </w:r>
          </w:p>
        </w:tc>
        <w:tc>
          <w:tcPr>
            <w:tcW w:w="3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F5E918" w14:textId="2363E514" w:rsidR="002478F7" w:rsidRPr="004A2966" w:rsidRDefault="002478F7" w:rsidP="002478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FC262C" w14:textId="77777777" w:rsidR="002478F7" w:rsidRPr="004A2966" w:rsidRDefault="002478F7" w:rsidP="002478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512168" w14:textId="63EA0237" w:rsidR="002478F7" w:rsidRPr="004A2966" w:rsidRDefault="002478F7" w:rsidP="002478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7B47D4" w14:textId="77777777" w:rsidR="002478F7" w:rsidRPr="004A2966" w:rsidRDefault="002478F7" w:rsidP="002478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7F80EF" w14:textId="09D8F98B" w:rsidR="002478F7" w:rsidRPr="004A2966" w:rsidRDefault="002478F7" w:rsidP="002478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822079" w14:textId="77777777" w:rsidR="002478F7" w:rsidRPr="004A2966" w:rsidRDefault="002478F7" w:rsidP="002478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249F05" w14:textId="77777777" w:rsidR="002478F7" w:rsidRPr="004A2966" w:rsidRDefault="002478F7" w:rsidP="002478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F54D39" w14:textId="77777777" w:rsidR="002478F7" w:rsidRPr="004A2966" w:rsidRDefault="002478F7" w:rsidP="002478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A04557" w14:textId="77777777" w:rsidR="002478F7" w:rsidRPr="004A2966" w:rsidRDefault="002478F7" w:rsidP="002478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7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911F4F" w14:textId="77777777" w:rsidR="002478F7" w:rsidRPr="004A2966" w:rsidRDefault="002478F7" w:rsidP="002478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6AC130" w14:textId="77777777" w:rsidR="002478F7" w:rsidRPr="004A2966" w:rsidRDefault="002478F7" w:rsidP="002478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821DB7" w14:textId="77777777" w:rsidR="002478F7" w:rsidRPr="004A2966" w:rsidRDefault="002478F7" w:rsidP="002478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BAAFB3" w14:textId="77777777" w:rsidR="002478F7" w:rsidRPr="004A2966" w:rsidRDefault="002478F7" w:rsidP="002478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F34509" w14:textId="77777777" w:rsidR="002478F7" w:rsidRPr="004A2966" w:rsidRDefault="002478F7" w:rsidP="002478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</w:tr>
      <w:tr w:rsidR="002478F7" w:rsidRPr="004A2966" w14:paraId="18EFD24D" w14:textId="77777777" w:rsidTr="00AE4E3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2"/>
          <w:wBefore w:w="258" w:type="dxa"/>
        </w:trPr>
        <w:tc>
          <w:tcPr>
            <w:tcW w:w="34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BDBDF1" w14:textId="77777777" w:rsidR="002478F7" w:rsidRPr="0027450B" w:rsidRDefault="002478F7" w:rsidP="002478F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Abir Al-Sahlani (C)</w:t>
            </w:r>
          </w:p>
        </w:tc>
        <w:tc>
          <w:tcPr>
            <w:tcW w:w="3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2CA316" w14:textId="553618A2" w:rsidR="002478F7" w:rsidRDefault="002478F7" w:rsidP="002478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796959" w14:textId="77777777" w:rsidR="002478F7" w:rsidRPr="004A2966" w:rsidRDefault="002478F7" w:rsidP="002478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CB3374" w14:textId="73D82591" w:rsidR="002478F7" w:rsidRDefault="002478F7" w:rsidP="002478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81C4DB" w14:textId="77777777" w:rsidR="002478F7" w:rsidRPr="004A2966" w:rsidRDefault="002478F7" w:rsidP="002478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69C5A0" w14:textId="5DE9F7E6" w:rsidR="002478F7" w:rsidRDefault="002478F7" w:rsidP="002478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CF4A38" w14:textId="77777777" w:rsidR="002478F7" w:rsidRPr="004A2966" w:rsidRDefault="002478F7" w:rsidP="002478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5EF793" w14:textId="48A786C4" w:rsidR="002478F7" w:rsidRDefault="002478F7" w:rsidP="002478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4C82D7" w14:textId="77777777" w:rsidR="002478F7" w:rsidRPr="004A2966" w:rsidRDefault="002478F7" w:rsidP="002478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445409" w14:textId="60556F9B" w:rsidR="002478F7" w:rsidRDefault="002478F7" w:rsidP="002478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7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58C69E" w14:textId="77777777" w:rsidR="002478F7" w:rsidRPr="004A2966" w:rsidRDefault="002478F7" w:rsidP="002478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C88439" w14:textId="77777777" w:rsidR="002478F7" w:rsidRPr="004A2966" w:rsidRDefault="002478F7" w:rsidP="002478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855CF8" w14:textId="77777777" w:rsidR="002478F7" w:rsidRPr="004A2966" w:rsidRDefault="002478F7" w:rsidP="002478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4C5CE7" w14:textId="77777777" w:rsidR="002478F7" w:rsidRPr="004A2966" w:rsidRDefault="002478F7" w:rsidP="002478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94D658" w14:textId="77777777" w:rsidR="002478F7" w:rsidRPr="004A2966" w:rsidRDefault="002478F7" w:rsidP="002478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</w:tr>
      <w:tr w:rsidR="002478F7" w:rsidRPr="004A2966" w14:paraId="3DB7B63F" w14:textId="77777777" w:rsidTr="00AE4E3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2"/>
          <w:wBefore w:w="258" w:type="dxa"/>
        </w:trPr>
        <w:tc>
          <w:tcPr>
            <w:tcW w:w="34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4E52A0" w14:textId="77777777" w:rsidR="002478F7" w:rsidRDefault="002478F7" w:rsidP="002478F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Fredrik Schulte (M) </w:t>
            </w:r>
          </w:p>
        </w:tc>
        <w:tc>
          <w:tcPr>
            <w:tcW w:w="3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C486F7" w14:textId="245C9167" w:rsidR="002478F7" w:rsidRDefault="0089444A" w:rsidP="002478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7A661B" w14:textId="77777777" w:rsidR="002478F7" w:rsidRPr="004A2966" w:rsidRDefault="002478F7" w:rsidP="002478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ABF261" w14:textId="4279E595" w:rsidR="002478F7" w:rsidRPr="004A2966" w:rsidRDefault="002478F7" w:rsidP="002478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7E322D" w14:textId="77777777" w:rsidR="002478F7" w:rsidRPr="004A2966" w:rsidRDefault="002478F7" w:rsidP="002478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57D85D" w14:textId="10D124B5" w:rsidR="002478F7" w:rsidRPr="004A2966" w:rsidRDefault="002478F7" w:rsidP="002478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1456D4" w14:textId="77777777" w:rsidR="002478F7" w:rsidRPr="004A2966" w:rsidRDefault="002478F7" w:rsidP="002478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53E458" w14:textId="6CD05EC9" w:rsidR="002478F7" w:rsidRPr="004A2966" w:rsidRDefault="002478F7" w:rsidP="002478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6C024C" w14:textId="77777777" w:rsidR="002478F7" w:rsidRPr="004A2966" w:rsidRDefault="002478F7" w:rsidP="002478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A1010A" w14:textId="46D396B1" w:rsidR="002478F7" w:rsidRPr="004A2966" w:rsidRDefault="002478F7" w:rsidP="002478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7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B1B7E6" w14:textId="77777777" w:rsidR="002478F7" w:rsidRPr="004A2966" w:rsidRDefault="002478F7" w:rsidP="002478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E8AF2B" w14:textId="77777777" w:rsidR="002478F7" w:rsidRPr="004A2966" w:rsidRDefault="002478F7" w:rsidP="002478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9502CC" w14:textId="77777777" w:rsidR="002478F7" w:rsidRPr="004A2966" w:rsidRDefault="002478F7" w:rsidP="002478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9947D1" w14:textId="77777777" w:rsidR="002478F7" w:rsidRPr="004A2966" w:rsidRDefault="002478F7" w:rsidP="002478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64F27E" w14:textId="77777777" w:rsidR="002478F7" w:rsidRPr="004A2966" w:rsidRDefault="002478F7" w:rsidP="002478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</w:tr>
      <w:tr w:rsidR="00AE4E34" w:rsidRPr="00AE4E34" w14:paraId="4F56E09B" w14:textId="77777777" w:rsidTr="00AE4E3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gridAfter w:val="1"/>
          <w:wBefore w:w="248" w:type="dxa"/>
          <w:wAfter w:w="236" w:type="dxa"/>
          <w:trHeight w:val="263"/>
        </w:trPr>
        <w:tc>
          <w:tcPr>
            <w:tcW w:w="3402" w:type="dxa"/>
            <w:gridSpan w:val="2"/>
          </w:tcPr>
          <w:p w14:paraId="73F312CA" w14:textId="77777777" w:rsidR="00AE4E34" w:rsidRPr="00AE4E34" w:rsidRDefault="00AE4E34" w:rsidP="00AE4E34">
            <w:pPr>
              <w:rPr>
                <w:sz w:val="22"/>
                <w:szCs w:val="22"/>
              </w:rPr>
            </w:pPr>
            <w:r w:rsidRPr="00AE4E34">
              <w:rPr>
                <w:sz w:val="22"/>
                <w:szCs w:val="22"/>
              </w:rPr>
              <w:t>N = Närvarande</w:t>
            </w:r>
          </w:p>
        </w:tc>
        <w:tc>
          <w:tcPr>
            <w:tcW w:w="5080" w:type="dxa"/>
            <w:gridSpan w:val="16"/>
          </w:tcPr>
          <w:p w14:paraId="4F24BC41" w14:textId="77777777" w:rsidR="00AE4E34" w:rsidRPr="00AE4E34" w:rsidRDefault="00AE4E34" w:rsidP="00AE4E34">
            <w:pPr>
              <w:rPr>
                <w:sz w:val="22"/>
                <w:szCs w:val="22"/>
              </w:rPr>
            </w:pPr>
            <w:r w:rsidRPr="00AE4E34">
              <w:rPr>
                <w:sz w:val="22"/>
                <w:szCs w:val="22"/>
              </w:rPr>
              <w:t>x = ledamöter som deltagit i handläggningen</w:t>
            </w:r>
          </w:p>
        </w:tc>
      </w:tr>
      <w:tr w:rsidR="00AE4E34" w:rsidRPr="00AE4E34" w14:paraId="2FDA6529" w14:textId="77777777" w:rsidTr="00AE4E3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gridAfter w:val="1"/>
          <w:wBefore w:w="248" w:type="dxa"/>
          <w:wAfter w:w="236" w:type="dxa"/>
          <w:trHeight w:val="262"/>
        </w:trPr>
        <w:tc>
          <w:tcPr>
            <w:tcW w:w="3402" w:type="dxa"/>
            <w:gridSpan w:val="2"/>
          </w:tcPr>
          <w:p w14:paraId="52F36FBA" w14:textId="77777777" w:rsidR="00AE4E34" w:rsidRPr="00AE4E34" w:rsidRDefault="00AE4E34" w:rsidP="00AE4E34">
            <w:pPr>
              <w:rPr>
                <w:sz w:val="22"/>
                <w:szCs w:val="22"/>
              </w:rPr>
            </w:pPr>
            <w:r w:rsidRPr="00AE4E34">
              <w:rPr>
                <w:sz w:val="22"/>
                <w:szCs w:val="22"/>
              </w:rPr>
              <w:t>V = Votering</w:t>
            </w:r>
          </w:p>
        </w:tc>
        <w:tc>
          <w:tcPr>
            <w:tcW w:w="5080" w:type="dxa"/>
            <w:gridSpan w:val="16"/>
          </w:tcPr>
          <w:p w14:paraId="60120F1B" w14:textId="77777777" w:rsidR="00AE4E34" w:rsidRPr="00AE4E34" w:rsidRDefault="00AE4E34" w:rsidP="00AE4E34">
            <w:pPr>
              <w:rPr>
                <w:sz w:val="22"/>
                <w:szCs w:val="22"/>
              </w:rPr>
            </w:pPr>
            <w:r w:rsidRPr="00AE4E34">
              <w:rPr>
                <w:sz w:val="22"/>
                <w:szCs w:val="22"/>
              </w:rPr>
              <w:t>o = ledamöter som härutöver har varit närvarande</w:t>
            </w:r>
          </w:p>
        </w:tc>
      </w:tr>
    </w:tbl>
    <w:p w14:paraId="40538328" w14:textId="4C8CAFC5" w:rsidR="00EC2FE4" w:rsidRDefault="00EC2FE4" w:rsidP="00026A5C">
      <w:pPr>
        <w:rPr>
          <w:sz w:val="22"/>
          <w:szCs w:val="22"/>
        </w:rPr>
      </w:pPr>
    </w:p>
    <w:sectPr w:rsidR="00EC2FE4" w:rsidSect="00F566ED">
      <w:pgSz w:w="11906" w:h="16838" w:code="9"/>
      <w:pgMar w:top="851" w:right="1134" w:bottom="851" w:left="226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FFF1711" w14:textId="77777777" w:rsidR="00EC2FE4" w:rsidRDefault="00EC2FE4" w:rsidP="00EC2FE4">
      <w:r>
        <w:separator/>
      </w:r>
    </w:p>
  </w:endnote>
  <w:endnote w:type="continuationSeparator" w:id="0">
    <w:p w14:paraId="5E6A8785" w14:textId="77777777" w:rsidR="00EC2FE4" w:rsidRDefault="00EC2FE4" w:rsidP="00EC2FE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3917203" w14:textId="77777777" w:rsidR="00EC2FE4" w:rsidRDefault="00EC2FE4" w:rsidP="00EC2FE4">
      <w:r>
        <w:separator/>
      </w:r>
    </w:p>
  </w:footnote>
  <w:footnote w:type="continuationSeparator" w:id="0">
    <w:p w14:paraId="31D57BEE" w14:textId="77777777" w:rsidR="00EC2FE4" w:rsidRDefault="00EC2FE4" w:rsidP="00EC2FE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F"/>
    <w:multiLevelType w:val="singleLevel"/>
    <w:tmpl w:val="6786FEA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 w15:restartNumberingAfterBreak="0">
    <w:nsid w:val="0F684949"/>
    <w:multiLevelType w:val="multilevel"/>
    <w:tmpl w:val="9094EE62"/>
    <w:lvl w:ilvl="0">
      <w:start w:val="1"/>
      <w:numFmt w:val="decimal"/>
      <w:lvlText w:val="%1."/>
      <w:legacy w:legacy="1" w:legacySpace="0" w:legacyIndent="0"/>
      <w:lvlJc w:val="left"/>
    </w:lvl>
    <w:lvl w:ilvl="1">
      <w:start w:val="1"/>
      <w:numFmt w:val="decimal"/>
      <w:lvlText w:val="%2."/>
      <w:legacy w:legacy="1" w:legacySpace="0" w:legacyIndent="0"/>
      <w:lvlJc w:val="left"/>
    </w:lvl>
    <w:lvl w:ilvl="2">
      <w:start w:val="1"/>
      <w:numFmt w:val="decimal"/>
      <w:lvlText w:val="%3."/>
      <w:legacy w:legacy="1" w:legacySpace="0" w:legacyIndent="0"/>
      <w:lvlJc w:val="left"/>
    </w:lvl>
    <w:lvl w:ilvl="3">
      <w:start w:val="1"/>
      <w:numFmt w:val="decimal"/>
      <w:lvlText w:val="%4."/>
      <w:legacy w:legacy="1" w:legacySpace="0" w:legacyIndent="0"/>
      <w:lvlJc w:val="left"/>
    </w:lvl>
    <w:lvl w:ilvl="4">
      <w:start w:val="1"/>
      <w:numFmt w:val="decimal"/>
      <w:lvlText w:val="%5."/>
      <w:legacy w:legacy="1" w:legacySpace="0" w:legacyIndent="0"/>
      <w:lvlJc w:val="left"/>
    </w:lvl>
    <w:lvl w:ilvl="5">
      <w:start w:val="1"/>
      <w:numFmt w:val="decimal"/>
      <w:lvlText w:val="%6."/>
      <w:legacy w:legacy="1" w:legacySpace="0" w:legacyIndent="0"/>
      <w:lvlJc w:val="left"/>
    </w:lvl>
    <w:lvl w:ilvl="6">
      <w:start w:val="1"/>
      <w:numFmt w:val="decimal"/>
      <w:lvlText w:val="%7."/>
      <w:legacy w:legacy="1" w:legacySpace="0" w:legacyIndent="0"/>
      <w:lvlJc w:val="left"/>
    </w:lvl>
    <w:lvl w:ilvl="7">
      <w:start w:val="1"/>
      <w:numFmt w:val="decimal"/>
      <w:lvlText w:val="%8."/>
      <w:legacy w:legacy="1" w:legacySpace="0" w:legacyIndent="0"/>
      <w:lvlJc w:val="left"/>
    </w:lvl>
    <w:lvl w:ilvl="8">
      <w:start w:val="1"/>
      <w:numFmt w:val="decimal"/>
      <w:lvlText w:val="%9."/>
      <w:legacy w:legacy="1" w:legacySpace="0" w:legacyIndent="0"/>
      <w:lvlJc w:val="left"/>
    </w:lvl>
  </w:abstractNum>
  <w:abstractNum w:abstractNumId="2" w15:restartNumberingAfterBreak="0">
    <w:nsid w:val="14082682"/>
    <w:multiLevelType w:val="hybridMultilevel"/>
    <w:tmpl w:val="13A64738"/>
    <w:lvl w:ilvl="0" w:tplc="0FB86D2E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15D0056D"/>
    <w:multiLevelType w:val="hybridMultilevel"/>
    <w:tmpl w:val="B366DDA8"/>
    <w:lvl w:ilvl="0" w:tplc="C3C25B36">
      <w:start w:val="10"/>
      <w:numFmt w:val="bullet"/>
      <w:lvlText w:val="–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32CA2BCE"/>
    <w:multiLevelType w:val="hybridMultilevel"/>
    <w:tmpl w:val="584CF6D4"/>
    <w:lvl w:ilvl="0" w:tplc="041D000F">
      <w:start w:val="1"/>
      <w:numFmt w:val="decimal"/>
      <w:lvlText w:val="%1."/>
      <w:lvlJc w:val="left"/>
      <w:pPr>
        <w:ind w:left="1080" w:hanging="360"/>
      </w:pPr>
    </w:lvl>
    <w:lvl w:ilvl="1" w:tplc="041D0019" w:tentative="1">
      <w:start w:val="1"/>
      <w:numFmt w:val="lowerLetter"/>
      <w:lvlText w:val="%2."/>
      <w:lvlJc w:val="left"/>
      <w:pPr>
        <w:ind w:left="1800" w:hanging="360"/>
      </w:pPr>
    </w:lvl>
    <w:lvl w:ilvl="2" w:tplc="041D001B" w:tentative="1">
      <w:start w:val="1"/>
      <w:numFmt w:val="lowerRoman"/>
      <w:lvlText w:val="%3."/>
      <w:lvlJc w:val="right"/>
      <w:pPr>
        <w:ind w:left="2520" w:hanging="180"/>
      </w:pPr>
    </w:lvl>
    <w:lvl w:ilvl="3" w:tplc="041D000F" w:tentative="1">
      <w:start w:val="1"/>
      <w:numFmt w:val="decimal"/>
      <w:lvlText w:val="%4."/>
      <w:lvlJc w:val="left"/>
      <w:pPr>
        <w:ind w:left="3240" w:hanging="360"/>
      </w:pPr>
    </w:lvl>
    <w:lvl w:ilvl="4" w:tplc="041D0019" w:tentative="1">
      <w:start w:val="1"/>
      <w:numFmt w:val="lowerLetter"/>
      <w:lvlText w:val="%5."/>
      <w:lvlJc w:val="left"/>
      <w:pPr>
        <w:ind w:left="3960" w:hanging="360"/>
      </w:pPr>
    </w:lvl>
    <w:lvl w:ilvl="5" w:tplc="041D001B" w:tentative="1">
      <w:start w:val="1"/>
      <w:numFmt w:val="lowerRoman"/>
      <w:lvlText w:val="%6."/>
      <w:lvlJc w:val="right"/>
      <w:pPr>
        <w:ind w:left="4680" w:hanging="180"/>
      </w:pPr>
    </w:lvl>
    <w:lvl w:ilvl="6" w:tplc="041D000F" w:tentative="1">
      <w:start w:val="1"/>
      <w:numFmt w:val="decimal"/>
      <w:lvlText w:val="%7."/>
      <w:lvlJc w:val="left"/>
      <w:pPr>
        <w:ind w:left="5400" w:hanging="360"/>
      </w:pPr>
    </w:lvl>
    <w:lvl w:ilvl="7" w:tplc="041D0019" w:tentative="1">
      <w:start w:val="1"/>
      <w:numFmt w:val="lowerLetter"/>
      <w:lvlText w:val="%8."/>
      <w:lvlJc w:val="left"/>
      <w:pPr>
        <w:ind w:left="6120" w:hanging="360"/>
      </w:pPr>
    </w:lvl>
    <w:lvl w:ilvl="8" w:tplc="041D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49307D6D"/>
    <w:multiLevelType w:val="hybridMultilevel"/>
    <w:tmpl w:val="F1AA88C8"/>
    <w:lvl w:ilvl="0" w:tplc="0A26B3B4">
      <w:start w:val="1"/>
      <w:numFmt w:val="decimal"/>
      <w:lvlText w:val="%1"/>
      <w:lvlJc w:val="left"/>
      <w:pPr>
        <w:tabs>
          <w:tab w:val="num" w:pos="510"/>
        </w:tabs>
        <w:ind w:left="510" w:hanging="397"/>
      </w:pPr>
      <w:rPr>
        <w:rFonts w:hint="default"/>
        <w:b/>
        <w:sz w:val="24"/>
        <w:szCs w:val="24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4C45485E"/>
    <w:multiLevelType w:val="multilevel"/>
    <w:tmpl w:val="0EBEFE24"/>
    <w:lvl w:ilvl="0">
      <w:start w:val="1"/>
      <w:numFmt w:val="decimal"/>
      <w:lvlText w:val="%1."/>
      <w:legacy w:legacy="1" w:legacySpace="0" w:legacyIndent="0"/>
      <w:lvlJc w:val="left"/>
    </w:lvl>
    <w:lvl w:ilvl="1">
      <w:start w:val="1"/>
      <w:numFmt w:val="decimal"/>
      <w:lvlText w:val="%2."/>
      <w:legacy w:legacy="1" w:legacySpace="0" w:legacyIndent="0"/>
      <w:lvlJc w:val="left"/>
    </w:lvl>
    <w:lvl w:ilvl="2">
      <w:start w:val="1"/>
      <w:numFmt w:val="decimal"/>
      <w:lvlText w:val="%3."/>
      <w:legacy w:legacy="1" w:legacySpace="0" w:legacyIndent="0"/>
      <w:lvlJc w:val="left"/>
    </w:lvl>
    <w:lvl w:ilvl="3">
      <w:start w:val="1"/>
      <w:numFmt w:val="decimal"/>
      <w:lvlText w:val="%4."/>
      <w:legacy w:legacy="1" w:legacySpace="0" w:legacyIndent="0"/>
      <w:lvlJc w:val="left"/>
    </w:lvl>
    <w:lvl w:ilvl="4">
      <w:start w:val="1"/>
      <w:numFmt w:val="decimal"/>
      <w:lvlText w:val="%5."/>
      <w:legacy w:legacy="1" w:legacySpace="0" w:legacyIndent="0"/>
      <w:lvlJc w:val="left"/>
    </w:lvl>
    <w:lvl w:ilvl="5">
      <w:start w:val="1"/>
      <w:numFmt w:val="decimal"/>
      <w:lvlText w:val="%6."/>
      <w:legacy w:legacy="1" w:legacySpace="0" w:legacyIndent="0"/>
      <w:lvlJc w:val="left"/>
    </w:lvl>
    <w:lvl w:ilvl="6">
      <w:start w:val="1"/>
      <w:numFmt w:val="decimal"/>
      <w:lvlText w:val="%7."/>
      <w:legacy w:legacy="1" w:legacySpace="0" w:legacyIndent="0"/>
      <w:lvlJc w:val="left"/>
    </w:lvl>
    <w:lvl w:ilvl="7">
      <w:start w:val="1"/>
      <w:numFmt w:val="decimal"/>
      <w:lvlText w:val="%8."/>
      <w:legacy w:legacy="1" w:legacySpace="0" w:legacyIndent="0"/>
      <w:lvlJc w:val="left"/>
    </w:lvl>
    <w:lvl w:ilvl="8">
      <w:start w:val="1"/>
      <w:numFmt w:val="decimal"/>
      <w:lvlText w:val="%9."/>
      <w:legacy w:legacy="1" w:legacySpace="0" w:legacyIndent="0"/>
      <w:lvlJc w:val="left"/>
    </w:lvl>
  </w:abstractNum>
  <w:abstractNum w:abstractNumId="7" w15:restartNumberingAfterBreak="0">
    <w:nsid w:val="7A2A725B"/>
    <w:multiLevelType w:val="multilevel"/>
    <w:tmpl w:val="D03AC922"/>
    <w:lvl w:ilvl="0">
      <w:start w:val="1"/>
      <w:numFmt w:val="decimal"/>
      <w:lvlText w:val="%1."/>
      <w:legacy w:legacy="1" w:legacySpace="0" w:legacyIndent="0"/>
      <w:lvlJc w:val="left"/>
    </w:lvl>
    <w:lvl w:ilvl="1">
      <w:start w:val="1"/>
      <w:numFmt w:val="decimal"/>
      <w:lvlText w:val="%2."/>
      <w:legacy w:legacy="1" w:legacySpace="0" w:legacyIndent="0"/>
      <w:lvlJc w:val="left"/>
    </w:lvl>
    <w:lvl w:ilvl="2">
      <w:start w:val="1"/>
      <w:numFmt w:val="decimal"/>
      <w:lvlText w:val="%3."/>
      <w:legacy w:legacy="1" w:legacySpace="0" w:legacyIndent="0"/>
      <w:lvlJc w:val="left"/>
    </w:lvl>
    <w:lvl w:ilvl="3">
      <w:start w:val="1"/>
      <w:numFmt w:val="decimal"/>
      <w:lvlText w:val="%4."/>
      <w:legacy w:legacy="1" w:legacySpace="0" w:legacyIndent="0"/>
      <w:lvlJc w:val="left"/>
    </w:lvl>
    <w:lvl w:ilvl="4">
      <w:start w:val="1"/>
      <w:numFmt w:val="decimal"/>
      <w:lvlText w:val="%5."/>
      <w:legacy w:legacy="1" w:legacySpace="0" w:legacyIndent="0"/>
      <w:lvlJc w:val="left"/>
    </w:lvl>
    <w:lvl w:ilvl="5">
      <w:start w:val="1"/>
      <w:numFmt w:val="decimal"/>
      <w:lvlText w:val="%6."/>
      <w:legacy w:legacy="1" w:legacySpace="0" w:legacyIndent="0"/>
      <w:lvlJc w:val="left"/>
    </w:lvl>
    <w:lvl w:ilvl="6">
      <w:start w:val="1"/>
      <w:numFmt w:val="decimal"/>
      <w:lvlText w:val="%7."/>
      <w:legacy w:legacy="1" w:legacySpace="0" w:legacyIndent="0"/>
      <w:lvlJc w:val="left"/>
    </w:lvl>
    <w:lvl w:ilvl="7">
      <w:start w:val="1"/>
      <w:numFmt w:val="decimal"/>
      <w:lvlText w:val="%8."/>
      <w:legacy w:legacy="1" w:legacySpace="0" w:legacyIndent="0"/>
      <w:lvlJc w:val="left"/>
    </w:lvl>
    <w:lvl w:ilvl="8">
      <w:start w:val="1"/>
      <w:numFmt w:val="decimal"/>
      <w:lvlText w:val="%9."/>
      <w:legacy w:legacy="1" w:legacySpace="0" w:legacyIndent="0"/>
      <w:lvlJc w:val="left"/>
    </w:lvl>
  </w:abstractNum>
  <w:num w:numId="1">
    <w:abstractNumId w:val="0"/>
  </w:num>
  <w:num w:numId="2">
    <w:abstractNumId w:val="2"/>
  </w:num>
  <w:num w:numId="3">
    <w:abstractNumId w:val="5"/>
  </w:num>
  <w:num w:numId="4">
    <w:abstractNumId w:val="4"/>
  </w:num>
  <w:num w:numId="5">
    <w:abstractNumId w:val="6"/>
  </w:num>
  <w:num w:numId="6">
    <w:abstractNumId w:val="3"/>
  </w:num>
  <w:num w:numId="7">
    <w:abstractNumId w:val="1"/>
  </w:num>
  <w:num w:numId="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C51B0"/>
    <w:rsid w:val="00003EAA"/>
    <w:rsid w:val="0000744F"/>
    <w:rsid w:val="00007715"/>
    <w:rsid w:val="00012D39"/>
    <w:rsid w:val="00014EFC"/>
    <w:rsid w:val="00026A5C"/>
    <w:rsid w:val="00027BDF"/>
    <w:rsid w:val="0003266C"/>
    <w:rsid w:val="0003470E"/>
    <w:rsid w:val="00035183"/>
    <w:rsid w:val="00037EDF"/>
    <w:rsid w:val="00055462"/>
    <w:rsid w:val="00060980"/>
    <w:rsid w:val="000700C4"/>
    <w:rsid w:val="00074012"/>
    <w:rsid w:val="0007720E"/>
    <w:rsid w:val="000807AA"/>
    <w:rsid w:val="00083947"/>
    <w:rsid w:val="000975CB"/>
    <w:rsid w:val="000A10F5"/>
    <w:rsid w:val="000A4BCF"/>
    <w:rsid w:val="000B427F"/>
    <w:rsid w:val="000B6D85"/>
    <w:rsid w:val="000B7C05"/>
    <w:rsid w:val="000C4720"/>
    <w:rsid w:val="000C6F57"/>
    <w:rsid w:val="000D3641"/>
    <w:rsid w:val="000D4D83"/>
    <w:rsid w:val="000E7C98"/>
    <w:rsid w:val="000F23FB"/>
    <w:rsid w:val="0010308E"/>
    <w:rsid w:val="0012371A"/>
    <w:rsid w:val="00131993"/>
    <w:rsid w:val="00133B7E"/>
    <w:rsid w:val="0013477E"/>
    <w:rsid w:val="00137A22"/>
    <w:rsid w:val="00143B80"/>
    <w:rsid w:val="00147DEC"/>
    <w:rsid w:val="00160038"/>
    <w:rsid w:val="00160851"/>
    <w:rsid w:val="00161AA6"/>
    <w:rsid w:val="00162BF1"/>
    <w:rsid w:val="0016422D"/>
    <w:rsid w:val="001701A7"/>
    <w:rsid w:val="00176063"/>
    <w:rsid w:val="00181E22"/>
    <w:rsid w:val="00196B77"/>
    <w:rsid w:val="001A1578"/>
    <w:rsid w:val="001C092F"/>
    <w:rsid w:val="001C711B"/>
    <w:rsid w:val="001C7FDC"/>
    <w:rsid w:val="001D1130"/>
    <w:rsid w:val="001E1FAC"/>
    <w:rsid w:val="001E4B6D"/>
    <w:rsid w:val="001E6A51"/>
    <w:rsid w:val="001E77E1"/>
    <w:rsid w:val="001F23E4"/>
    <w:rsid w:val="001F5E26"/>
    <w:rsid w:val="00205753"/>
    <w:rsid w:val="0020760D"/>
    <w:rsid w:val="00215BB5"/>
    <w:rsid w:val="002174A8"/>
    <w:rsid w:val="00221913"/>
    <w:rsid w:val="0023333D"/>
    <w:rsid w:val="002373C0"/>
    <w:rsid w:val="00245F21"/>
    <w:rsid w:val="002478F7"/>
    <w:rsid w:val="002519D3"/>
    <w:rsid w:val="002544E0"/>
    <w:rsid w:val="00254602"/>
    <w:rsid w:val="00257986"/>
    <w:rsid w:val="002624FF"/>
    <w:rsid w:val="00266191"/>
    <w:rsid w:val="0027061F"/>
    <w:rsid w:val="002708C5"/>
    <w:rsid w:val="0027170A"/>
    <w:rsid w:val="00272B51"/>
    <w:rsid w:val="00275CD2"/>
    <w:rsid w:val="00292123"/>
    <w:rsid w:val="00295FDA"/>
    <w:rsid w:val="00296D10"/>
    <w:rsid w:val="002A3710"/>
    <w:rsid w:val="002B173B"/>
    <w:rsid w:val="002B51DB"/>
    <w:rsid w:val="002B6B15"/>
    <w:rsid w:val="002C0F62"/>
    <w:rsid w:val="002C6422"/>
    <w:rsid w:val="002D1A32"/>
    <w:rsid w:val="002D2AB5"/>
    <w:rsid w:val="002D5DC4"/>
    <w:rsid w:val="002E1047"/>
    <w:rsid w:val="002E106C"/>
    <w:rsid w:val="002E16CF"/>
    <w:rsid w:val="002E2960"/>
    <w:rsid w:val="002F0931"/>
    <w:rsid w:val="002F153B"/>
    <w:rsid w:val="002F284C"/>
    <w:rsid w:val="003148A3"/>
    <w:rsid w:val="00316045"/>
    <w:rsid w:val="003230D6"/>
    <w:rsid w:val="003318C6"/>
    <w:rsid w:val="003522DD"/>
    <w:rsid w:val="00354C78"/>
    <w:rsid w:val="00356809"/>
    <w:rsid w:val="00360479"/>
    <w:rsid w:val="00366CC2"/>
    <w:rsid w:val="00375087"/>
    <w:rsid w:val="00375670"/>
    <w:rsid w:val="00375A11"/>
    <w:rsid w:val="00376E98"/>
    <w:rsid w:val="00391710"/>
    <w:rsid w:val="00391C45"/>
    <w:rsid w:val="00392D13"/>
    <w:rsid w:val="00394192"/>
    <w:rsid w:val="003952A4"/>
    <w:rsid w:val="0039591D"/>
    <w:rsid w:val="003A48EB"/>
    <w:rsid w:val="003A4BFE"/>
    <w:rsid w:val="003A69B9"/>
    <w:rsid w:val="003A729A"/>
    <w:rsid w:val="003A7C84"/>
    <w:rsid w:val="003C234C"/>
    <w:rsid w:val="003C3F48"/>
    <w:rsid w:val="003C56B3"/>
    <w:rsid w:val="003C611A"/>
    <w:rsid w:val="003D55C8"/>
    <w:rsid w:val="003D62AD"/>
    <w:rsid w:val="003E1DDD"/>
    <w:rsid w:val="003E3027"/>
    <w:rsid w:val="003E3473"/>
    <w:rsid w:val="003E699D"/>
    <w:rsid w:val="003F01F7"/>
    <w:rsid w:val="003F121E"/>
    <w:rsid w:val="003F4750"/>
    <w:rsid w:val="003F5A13"/>
    <w:rsid w:val="003F7D90"/>
    <w:rsid w:val="00404479"/>
    <w:rsid w:val="00406B28"/>
    <w:rsid w:val="00406C15"/>
    <w:rsid w:val="00412359"/>
    <w:rsid w:val="0041580F"/>
    <w:rsid w:val="00417DC0"/>
    <w:rsid w:val="004206DB"/>
    <w:rsid w:val="004221E7"/>
    <w:rsid w:val="0043197C"/>
    <w:rsid w:val="00431C0D"/>
    <w:rsid w:val="004335FD"/>
    <w:rsid w:val="00436805"/>
    <w:rsid w:val="004378E8"/>
    <w:rsid w:val="0044004C"/>
    <w:rsid w:val="00441533"/>
    <w:rsid w:val="00441D31"/>
    <w:rsid w:val="00442844"/>
    <w:rsid w:val="00446353"/>
    <w:rsid w:val="0045192D"/>
    <w:rsid w:val="004622DF"/>
    <w:rsid w:val="00476280"/>
    <w:rsid w:val="00477C9F"/>
    <w:rsid w:val="0048670C"/>
    <w:rsid w:val="004910FA"/>
    <w:rsid w:val="004A2966"/>
    <w:rsid w:val="004A7A3C"/>
    <w:rsid w:val="004B0F23"/>
    <w:rsid w:val="004B3B55"/>
    <w:rsid w:val="004B6D8F"/>
    <w:rsid w:val="004B6FAB"/>
    <w:rsid w:val="004B7458"/>
    <w:rsid w:val="004C5D4F"/>
    <w:rsid w:val="004F1B55"/>
    <w:rsid w:val="004F680C"/>
    <w:rsid w:val="0050040F"/>
    <w:rsid w:val="0050088D"/>
    <w:rsid w:val="00502075"/>
    <w:rsid w:val="005079D3"/>
    <w:rsid w:val="0051083F"/>
    <w:rsid w:val="005108E6"/>
    <w:rsid w:val="00510C3D"/>
    <w:rsid w:val="005131E1"/>
    <w:rsid w:val="00513896"/>
    <w:rsid w:val="005156FF"/>
    <w:rsid w:val="005168D2"/>
    <w:rsid w:val="00522F2B"/>
    <w:rsid w:val="00530073"/>
    <w:rsid w:val="00530791"/>
    <w:rsid w:val="00531C7C"/>
    <w:rsid w:val="005349C7"/>
    <w:rsid w:val="00543B51"/>
    <w:rsid w:val="005452D8"/>
    <w:rsid w:val="0055226E"/>
    <w:rsid w:val="00552B98"/>
    <w:rsid w:val="0056116B"/>
    <w:rsid w:val="005636CA"/>
    <w:rsid w:val="00572811"/>
    <w:rsid w:val="005728AA"/>
    <w:rsid w:val="00576C84"/>
    <w:rsid w:val="00581568"/>
    <w:rsid w:val="00584552"/>
    <w:rsid w:val="00584ADC"/>
    <w:rsid w:val="00593052"/>
    <w:rsid w:val="005C1541"/>
    <w:rsid w:val="005C2F5F"/>
    <w:rsid w:val="005C5BE3"/>
    <w:rsid w:val="005E28B9"/>
    <w:rsid w:val="005E439C"/>
    <w:rsid w:val="005E4651"/>
    <w:rsid w:val="005E5139"/>
    <w:rsid w:val="005F25FB"/>
    <w:rsid w:val="005F280D"/>
    <w:rsid w:val="005F66F7"/>
    <w:rsid w:val="006009F3"/>
    <w:rsid w:val="00601FD0"/>
    <w:rsid w:val="006044C0"/>
    <w:rsid w:val="0060737D"/>
    <w:rsid w:val="00616DE5"/>
    <w:rsid w:val="00636DD0"/>
    <w:rsid w:val="00640844"/>
    <w:rsid w:val="006426DE"/>
    <w:rsid w:val="00643E39"/>
    <w:rsid w:val="00647EED"/>
    <w:rsid w:val="00651BFE"/>
    <w:rsid w:val="00663DE8"/>
    <w:rsid w:val="00670893"/>
    <w:rsid w:val="006759DB"/>
    <w:rsid w:val="00677E48"/>
    <w:rsid w:val="0068030F"/>
    <w:rsid w:val="00687913"/>
    <w:rsid w:val="00694CE5"/>
    <w:rsid w:val="00696DC5"/>
    <w:rsid w:val="006A511D"/>
    <w:rsid w:val="006A6A87"/>
    <w:rsid w:val="006B7B0C"/>
    <w:rsid w:val="006C09B0"/>
    <w:rsid w:val="006C21FA"/>
    <w:rsid w:val="006C3B5E"/>
    <w:rsid w:val="006C4168"/>
    <w:rsid w:val="006C4A47"/>
    <w:rsid w:val="006C637A"/>
    <w:rsid w:val="006D2DD8"/>
    <w:rsid w:val="006D3126"/>
    <w:rsid w:val="006D7FE6"/>
    <w:rsid w:val="006E3CAD"/>
    <w:rsid w:val="00705757"/>
    <w:rsid w:val="0071011D"/>
    <w:rsid w:val="00713903"/>
    <w:rsid w:val="00717D90"/>
    <w:rsid w:val="007217FD"/>
    <w:rsid w:val="00721FD3"/>
    <w:rsid w:val="00722C90"/>
    <w:rsid w:val="00723D66"/>
    <w:rsid w:val="00726EE5"/>
    <w:rsid w:val="00727C48"/>
    <w:rsid w:val="007443B7"/>
    <w:rsid w:val="00750FF0"/>
    <w:rsid w:val="00767BDA"/>
    <w:rsid w:val="007717C2"/>
    <w:rsid w:val="007859E6"/>
    <w:rsid w:val="0078643F"/>
    <w:rsid w:val="007911D1"/>
    <w:rsid w:val="007942EC"/>
    <w:rsid w:val="007964E4"/>
    <w:rsid w:val="007967E9"/>
    <w:rsid w:val="007A139E"/>
    <w:rsid w:val="007A7C5B"/>
    <w:rsid w:val="007B1EF4"/>
    <w:rsid w:val="007B3959"/>
    <w:rsid w:val="007C05FB"/>
    <w:rsid w:val="007E06BD"/>
    <w:rsid w:val="007E1F68"/>
    <w:rsid w:val="007E2F8B"/>
    <w:rsid w:val="007E67E1"/>
    <w:rsid w:val="007F0D9B"/>
    <w:rsid w:val="007F1EC1"/>
    <w:rsid w:val="007F6B0D"/>
    <w:rsid w:val="007F7079"/>
    <w:rsid w:val="0080509E"/>
    <w:rsid w:val="008151EF"/>
    <w:rsid w:val="00822FE0"/>
    <w:rsid w:val="00823A8C"/>
    <w:rsid w:val="00830808"/>
    <w:rsid w:val="00834B38"/>
    <w:rsid w:val="00835CA1"/>
    <w:rsid w:val="0083735D"/>
    <w:rsid w:val="008415FB"/>
    <w:rsid w:val="00843108"/>
    <w:rsid w:val="00850301"/>
    <w:rsid w:val="00851611"/>
    <w:rsid w:val="00853FEA"/>
    <w:rsid w:val="008557FA"/>
    <w:rsid w:val="008653DF"/>
    <w:rsid w:val="0087726B"/>
    <w:rsid w:val="008808A5"/>
    <w:rsid w:val="00881ED6"/>
    <w:rsid w:val="00887331"/>
    <w:rsid w:val="0089444A"/>
    <w:rsid w:val="008A003F"/>
    <w:rsid w:val="008A617D"/>
    <w:rsid w:val="008B235A"/>
    <w:rsid w:val="008B284C"/>
    <w:rsid w:val="008B3118"/>
    <w:rsid w:val="008B54CC"/>
    <w:rsid w:val="008C2DEB"/>
    <w:rsid w:val="008C6EC7"/>
    <w:rsid w:val="008C75B7"/>
    <w:rsid w:val="008D0C8B"/>
    <w:rsid w:val="008D52BD"/>
    <w:rsid w:val="008E2E73"/>
    <w:rsid w:val="008E3DC1"/>
    <w:rsid w:val="008E78B7"/>
    <w:rsid w:val="008F1143"/>
    <w:rsid w:val="008F4D68"/>
    <w:rsid w:val="00905AEC"/>
    <w:rsid w:val="00905FA2"/>
    <w:rsid w:val="00906C2D"/>
    <w:rsid w:val="00914AA0"/>
    <w:rsid w:val="00925BE1"/>
    <w:rsid w:val="00937BF3"/>
    <w:rsid w:val="0094124E"/>
    <w:rsid w:val="00941A52"/>
    <w:rsid w:val="0094314B"/>
    <w:rsid w:val="00943D26"/>
    <w:rsid w:val="0094621C"/>
    <w:rsid w:val="00946978"/>
    <w:rsid w:val="00952D5A"/>
    <w:rsid w:val="00954693"/>
    <w:rsid w:val="00961365"/>
    <w:rsid w:val="0096348C"/>
    <w:rsid w:val="00973D8B"/>
    <w:rsid w:val="009815DB"/>
    <w:rsid w:val="00982E69"/>
    <w:rsid w:val="00983A35"/>
    <w:rsid w:val="009977FE"/>
    <w:rsid w:val="009A405D"/>
    <w:rsid w:val="009A68FE"/>
    <w:rsid w:val="009B0A01"/>
    <w:rsid w:val="009B52E0"/>
    <w:rsid w:val="009B6F01"/>
    <w:rsid w:val="009B769D"/>
    <w:rsid w:val="009C2A54"/>
    <w:rsid w:val="009C3BE7"/>
    <w:rsid w:val="009C51B0"/>
    <w:rsid w:val="009D1BB5"/>
    <w:rsid w:val="009D3F16"/>
    <w:rsid w:val="009D4A4D"/>
    <w:rsid w:val="009E0F28"/>
    <w:rsid w:val="009E1F02"/>
    <w:rsid w:val="009F61A0"/>
    <w:rsid w:val="009F6E99"/>
    <w:rsid w:val="00A0699D"/>
    <w:rsid w:val="00A1233E"/>
    <w:rsid w:val="00A12D98"/>
    <w:rsid w:val="00A16835"/>
    <w:rsid w:val="00A232DC"/>
    <w:rsid w:val="00A258F2"/>
    <w:rsid w:val="00A26D05"/>
    <w:rsid w:val="00A35989"/>
    <w:rsid w:val="00A35C8F"/>
    <w:rsid w:val="00A37318"/>
    <w:rsid w:val="00A401A5"/>
    <w:rsid w:val="00A40684"/>
    <w:rsid w:val="00A61837"/>
    <w:rsid w:val="00A744C3"/>
    <w:rsid w:val="00A84DE6"/>
    <w:rsid w:val="00A903C3"/>
    <w:rsid w:val="00A9262A"/>
    <w:rsid w:val="00A93E52"/>
    <w:rsid w:val="00A97AAF"/>
    <w:rsid w:val="00AA5BE7"/>
    <w:rsid w:val="00AB57BC"/>
    <w:rsid w:val="00AB5906"/>
    <w:rsid w:val="00AB5D34"/>
    <w:rsid w:val="00AC6065"/>
    <w:rsid w:val="00AD5CAA"/>
    <w:rsid w:val="00AD6B3D"/>
    <w:rsid w:val="00AE4E34"/>
    <w:rsid w:val="00AF436B"/>
    <w:rsid w:val="00AF5FF8"/>
    <w:rsid w:val="00AF7C8D"/>
    <w:rsid w:val="00B00717"/>
    <w:rsid w:val="00B04221"/>
    <w:rsid w:val="00B15788"/>
    <w:rsid w:val="00B163AD"/>
    <w:rsid w:val="00B27A7C"/>
    <w:rsid w:val="00B31F15"/>
    <w:rsid w:val="00B35C79"/>
    <w:rsid w:val="00B424DB"/>
    <w:rsid w:val="00B439C2"/>
    <w:rsid w:val="00B53275"/>
    <w:rsid w:val="00B54D41"/>
    <w:rsid w:val="00B56467"/>
    <w:rsid w:val="00B64A91"/>
    <w:rsid w:val="00B71E2A"/>
    <w:rsid w:val="00B739C2"/>
    <w:rsid w:val="00B73DBF"/>
    <w:rsid w:val="00B845DC"/>
    <w:rsid w:val="00B9203B"/>
    <w:rsid w:val="00B952BB"/>
    <w:rsid w:val="00B96D7F"/>
    <w:rsid w:val="00BA0659"/>
    <w:rsid w:val="00BA6C4E"/>
    <w:rsid w:val="00BA6F35"/>
    <w:rsid w:val="00BB2693"/>
    <w:rsid w:val="00BB46DC"/>
    <w:rsid w:val="00BB7F4D"/>
    <w:rsid w:val="00BD0F8B"/>
    <w:rsid w:val="00BE127C"/>
    <w:rsid w:val="00BE1AB4"/>
    <w:rsid w:val="00BE44D1"/>
    <w:rsid w:val="00BF6A28"/>
    <w:rsid w:val="00BF6D6B"/>
    <w:rsid w:val="00C10299"/>
    <w:rsid w:val="00C11A1A"/>
    <w:rsid w:val="00C15377"/>
    <w:rsid w:val="00C17733"/>
    <w:rsid w:val="00C262FB"/>
    <w:rsid w:val="00C27497"/>
    <w:rsid w:val="00C35889"/>
    <w:rsid w:val="00C36D3B"/>
    <w:rsid w:val="00C47A36"/>
    <w:rsid w:val="00C510FE"/>
    <w:rsid w:val="00C7088E"/>
    <w:rsid w:val="00C731A3"/>
    <w:rsid w:val="00C8418E"/>
    <w:rsid w:val="00C86732"/>
    <w:rsid w:val="00C919F3"/>
    <w:rsid w:val="00C92589"/>
    <w:rsid w:val="00C92D08"/>
    <w:rsid w:val="00C93236"/>
    <w:rsid w:val="00CA02BD"/>
    <w:rsid w:val="00CA2735"/>
    <w:rsid w:val="00CA35D4"/>
    <w:rsid w:val="00CA39FE"/>
    <w:rsid w:val="00CA7945"/>
    <w:rsid w:val="00CB53DF"/>
    <w:rsid w:val="00CB6A34"/>
    <w:rsid w:val="00CC3A6C"/>
    <w:rsid w:val="00CC45BE"/>
    <w:rsid w:val="00CC4A4F"/>
    <w:rsid w:val="00CC5C0A"/>
    <w:rsid w:val="00CD5412"/>
    <w:rsid w:val="00CD7FB6"/>
    <w:rsid w:val="00CE5074"/>
    <w:rsid w:val="00CE5667"/>
    <w:rsid w:val="00CE574D"/>
    <w:rsid w:val="00CF6709"/>
    <w:rsid w:val="00D204DA"/>
    <w:rsid w:val="00D223BB"/>
    <w:rsid w:val="00D22C9E"/>
    <w:rsid w:val="00D23495"/>
    <w:rsid w:val="00D31E0F"/>
    <w:rsid w:val="00D32B16"/>
    <w:rsid w:val="00D4205A"/>
    <w:rsid w:val="00D44270"/>
    <w:rsid w:val="00D52567"/>
    <w:rsid w:val="00D52626"/>
    <w:rsid w:val="00D52B78"/>
    <w:rsid w:val="00D57C79"/>
    <w:rsid w:val="00D65D71"/>
    <w:rsid w:val="00D67826"/>
    <w:rsid w:val="00D747E7"/>
    <w:rsid w:val="00D75985"/>
    <w:rsid w:val="00D8235D"/>
    <w:rsid w:val="00D86999"/>
    <w:rsid w:val="00D91E72"/>
    <w:rsid w:val="00D9292B"/>
    <w:rsid w:val="00D93637"/>
    <w:rsid w:val="00D96F98"/>
    <w:rsid w:val="00DC0297"/>
    <w:rsid w:val="00DC58D9"/>
    <w:rsid w:val="00DD21AB"/>
    <w:rsid w:val="00DD2E34"/>
    <w:rsid w:val="00DD2E3A"/>
    <w:rsid w:val="00DD5F4D"/>
    <w:rsid w:val="00DD7DC3"/>
    <w:rsid w:val="00DE0C3C"/>
    <w:rsid w:val="00DE3C20"/>
    <w:rsid w:val="00DF711A"/>
    <w:rsid w:val="00E034FE"/>
    <w:rsid w:val="00E03D7F"/>
    <w:rsid w:val="00E0597F"/>
    <w:rsid w:val="00E141CF"/>
    <w:rsid w:val="00E33857"/>
    <w:rsid w:val="00E36A7B"/>
    <w:rsid w:val="00E45D77"/>
    <w:rsid w:val="00E57209"/>
    <w:rsid w:val="00E63807"/>
    <w:rsid w:val="00E67EBA"/>
    <w:rsid w:val="00E7649D"/>
    <w:rsid w:val="00E80358"/>
    <w:rsid w:val="00E916EA"/>
    <w:rsid w:val="00E92A77"/>
    <w:rsid w:val="00E93665"/>
    <w:rsid w:val="00EA7B53"/>
    <w:rsid w:val="00EB1A1D"/>
    <w:rsid w:val="00EB5ADA"/>
    <w:rsid w:val="00EC2FE4"/>
    <w:rsid w:val="00EC55E4"/>
    <w:rsid w:val="00EC735D"/>
    <w:rsid w:val="00ED1386"/>
    <w:rsid w:val="00ED1A36"/>
    <w:rsid w:val="00EE1494"/>
    <w:rsid w:val="00EE179E"/>
    <w:rsid w:val="00EF3AE2"/>
    <w:rsid w:val="00F05FD1"/>
    <w:rsid w:val="00F064EF"/>
    <w:rsid w:val="00F069EF"/>
    <w:rsid w:val="00F13AAF"/>
    <w:rsid w:val="00F144BD"/>
    <w:rsid w:val="00F14C3E"/>
    <w:rsid w:val="00F15F1C"/>
    <w:rsid w:val="00F27C04"/>
    <w:rsid w:val="00F314E6"/>
    <w:rsid w:val="00F440EE"/>
    <w:rsid w:val="00F529A2"/>
    <w:rsid w:val="00F55D5D"/>
    <w:rsid w:val="00F566ED"/>
    <w:rsid w:val="00F5737C"/>
    <w:rsid w:val="00F631F0"/>
    <w:rsid w:val="00F70370"/>
    <w:rsid w:val="00F74B21"/>
    <w:rsid w:val="00F752E2"/>
    <w:rsid w:val="00F755BA"/>
    <w:rsid w:val="00F9242F"/>
    <w:rsid w:val="00F94F68"/>
    <w:rsid w:val="00F97E87"/>
    <w:rsid w:val="00FA08D3"/>
    <w:rsid w:val="00FA33D3"/>
    <w:rsid w:val="00FA384F"/>
    <w:rsid w:val="00FB749B"/>
    <w:rsid w:val="00FC02C9"/>
    <w:rsid w:val="00FC57AA"/>
    <w:rsid w:val="00FC593C"/>
    <w:rsid w:val="00FC5CCB"/>
    <w:rsid w:val="00FD13A3"/>
    <w:rsid w:val="00FD1B37"/>
    <w:rsid w:val="00FD370A"/>
    <w:rsid w:val="00FD3F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053800B"/>
  <w15:chartTrackingRefBased/>
  <w15:docId w15:val="{5F862FA8-C3EF-4A0D-A53C-63582918E6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92D08"/>
    <w:pPr>
      <w:widowControl w:val="0"/>
    </w:pPr>
    <w:rPr>
      <w:sz w:val="24"/>
    </w:rPr>
  </w:style>
  <w:style w:type="paragraph" w:styleId="Rubrik1">
    <w:name w:val="heading 1"/>
    <w:basedOn w:val="Normal"/>
    <w:next w:val="Normal"/>
    <w:qFormat/>
    <w:pPr>
      <w:keepNext/>
      <w:keepLines/>
      <w:spacing w:before="360" w:after="180"/>
      <w:outlineLvl w:val="0"/>
    </w:pPr>
    <w:rPr>
      <w:b/>
      <w:kern w:val="36"/>
      <w:sz w:val="48"/>
    </w:rPr>
  </w:style>
  <w:style w:type="paragraph" w:styleId="Rubrik2">
    <w:name w:val="heading 2"/>
    <w:basedOn w:val="Normal"/>
    <w:next w:val="Normal"/>
    <w:qFormat/>
    <w:pPr>
      <w:keepNext/>
      <w:keepLines/>
      <w:spacing w:before="240" w:after="120"/>
      <w:outlineLvl w:val="1"/>
    </w:pPr>
    <w:rPr>
      <w:b/>
      <w:kern w:val="36"/>
      <w:sz w:val="36"/>
    </w:rPr>
  </w:style>
  <w:style w:type="paragraph" w:styleId="Rubrik3">
    <w:name w:val="heading 3"/>
    <w:basedOn w:val="Normal"/>
    <w:next w:val="Normal"/>
    <w:qFormat/>
    <w:pPr>
      <w:keepNext/>
      <w:keepLines/>
      <w:spacing w:before="180" w:after="60"/>
      <w:outlineLvl w:val="2"/>
    </w:pPr>
    <w:rPr>
      <w:b/>
      <w:sz w:val="28"/>
    </w:rPr>
  </w:style>
  <w:style w:type="paragraph" w:styleId="Rubrik4">
    <w:name w:val="heading 4"/>
    <w:basedOn w:val="Normal"/>
    <w:next w:val="Normal"/>
    <w:qFormat/>
    <w:pPr>
      <w:keepNext/>
      <w:widowControl/>
      <w:tabs>
        <w:tab w:val="left" w:pos="1304"/>
        <w:tab w:val="left" w:pos="2608"/>
        <w:tab w:val="left" w:pos="3912"/>
        <w:tab w:val="left" w:pos="5216"/>
        <w:tab w:val="left" w:pos="6520"/>
        <w:tab w:val="left" w:pos="7824"/>
        <w:tab w:val="left" w:pos="9128"/>
        <w:tab w:val="left" w:pos="9360"/>
        <w:tab w:val="left" w:pos="10080"/>
        <w:tab w:val="left" w:pos="10800"/>
        <w:tab w:val="left" w:pos="11520"/>
        <w:tab w:val="left" w:pos="12240"/>
        <w:tab w:val="left" w:pos="12960"/>
        <w:tab w:val="left" w:pos="13680"/>
        <w:tab w:val="left" w:pos="14400"/>
        <w:tab w:val="left" w:pos="15120"/>
        <w:tab w:val="left" w:pos="15840"/>
        <w:tab w:val="left" w:pos="16560"/>
        <w:tab w:val="left" w:pos="17280"/>
        <w:tab w:val="left" w:pos="18000"/>
      </w:tabs>
      <w:spacing w:line="240" w:lineRule="atLeast"/>
      <w:outlineLvl w:val="3"/>
    </w:pPr>
    <w:rPr>
      <w:b/>
      <w:sz w:val="2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Hngandeindrag">
    <w:name w:val="Hängande indrag"/>
    <w:basedOn w:val="Normal"/>
    <w:pPr>
      <w:ind w:left="567" w:hanging="567"/>
    </w:pPr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/>
    </w:rPr>
  </w:style>
  <w:style w:type="paragraph" w:styleId="Ballongtext">
    <w:name w:val="Balloon Text"/>
    <w:basedOn w:val="Normal"/>
    <w:link w:val="BallongtextChar"/>
    <w:rsid w:val="009C51B0"/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rsid w:val="009C51B0"/>
    <w:rPr>
      <w:rFonts w:ascii="Segoe UI" w:hAnsi="Segoe UI" w:cs="Segoe UI"/>
      <w:sz w:val="18"/>
      <w:szCs w:val="18"/>
    </w:rPr>
  </w:style>
  <w:style w:type="paragraph" w:styleId="Liststycke">
    <w:name w:val="List Paragraph"/>
    <w:basedOn w:val="Normal"/>
    <w:uiPriority w:val="34"/>
    <w:qFormat/>
    <w:rsid w:val="00C262FB"/>
    <w:pPr>
      <w:ind w:left="720"/>
      <w:contextualSpacing/>
    </w:pPr>
  </w:style>
  <w:style w:type="paragraph" w:styleId="Sidhuvud">
    <w:name w:val="header"/>
    <w:basedOn w:val="Normal"/>
    <w:link w:val="SidhuvudChar"/>
    <w:rsid w:val="00EC2FE4"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rsid w:val="00EC2FE4"/>
    <w:rPr>
      <w:sz w:val="24"/>
    </w:rPr>
  </w:style>
  <w:style w:type="paragraph" w:styleId="Sidfot">
    <w:name w:val="footer"/>
    <w:basedOn w:val="Normal"/>
    <w:link w:val="SidfotChar"/>
    <w:rsid w:val="00EC2FE4"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rsid w:val="00EC2FE4"/>
    <w:rPr>
      <w:sz w:val="24"/>
    </w:rPr>
  </w:style>
  <w:style w:type="character" w:customStyle="1" w:styleId="media--contacttitle1">
    <w:name w:val="media--contact__title1"/>
    <w:basedOn w:val="Standardstycketeckensnitt"/>
    <w:rsid w:val="00B845DC"/>
    <w:rPr>
      <w:vanish w:val="0"/>
      <w:webHidden w:val="0"/>
      <w:specVanish w:val="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67352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462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ntTable" Target="fontTable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be0509aa\AppData\Roaming\Microsoft\Mallar\Protmall%202015.dotx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RD Dokument" ma:contentTypeID="0x010100C0CF7C8C39F62C499F8185836FDC4677000D2A6D811526F14884764A16206FF911" ma:contentTypeVersion="5" ma:contentTypeDescription="Skapa ett nytt dokument." ma:contentTypeScope="" ma:versionID="e134ed08fef2639706ccfd36d8b856e1">
  <xsd:schema xmlns:xsd="http://www.w3.org/2001/XMLSchema" xmlns:xs="http://www.w3.org/2001/XMLSchema" xmlns:p="http://schemas.microsoft.com/office/2006/metadata/properties" xmlns:ns2="60e4b847-d454-401e-b238-4117b4f1204c" targetNamespace="http://schemas.microsoft.com/office/2006/metadata/properties" ma:root="true" ma:fieldsID="3bc059e43857cc219a76e636882cbf30" ns2:_="">
    <xsd:import namespace="60e4b847-d454-401e-b238-4117b4f1204c"/>
    <xsd:element name="properties">
      <xsd:complexType>
        <xsd:sequence>
          <xsd:element name="documentManagement">
            <xsd:complexType>
              <xsd:all>
                <xsd:element ref="ns2:Område" minOccurs="0"/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e4b847-d454-401e-b238-4117b4f1204c" elementFormDefault="qualified">
    <xsd:import namespace="http://schemas.microsoft.com/office/2006/documentManagement/types"/>
    <xsd:import namespace="http://schemas.microsoft.com/office/infopath/2007/PartnerControls"/>
    <xsd:element name="Område" ma:index="8" nillable="true" ma:displayName="Område" ma:format="Dropdown" ma:internalName="Omr_x00e5_de">
      <xsd:simpleType>
        <xsd:restriction base="dms:Choice">
          <xsd:enumeration value="Ekonomi"/>
          <xsd:enumeration value="Resor"/>
          <xsd:enumeration value="Protokoll"/>
          <xsd:enumeration value="Minnesanteckningar"/>
          <xsd:enumeration value="Manualer"/>
          <xsd:enumeration value="Lokalbokningen"/>
          <xsd:enumeration value="Utbildningsmaterial"/>
          <xsd:enumeration value="Presentationer"/>
        </xsd:restriction>
      </xsd:simpleType>
    </xsd:element>
    <xsd:element name="SharedWithUsers" ma:index="9" nillable="true" ma:displayName="Delat med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Område xmlns="60e4b847-d454-401e-b238-4117b4f1204c">Manualer</Område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419FDBD-0CEB-4F85-BB26-2901FD666C57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DF38150E-616F-4DCF-8DD7-2035A09508B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0e4b847-d454-401e-b238-4117b4f1204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52CC4DEB-9C1E-47B2-B17D-65E849EE826A}">
  <ds:schemaRefs>
    <ds:schemaRef ds:uri="http://schemas.microsoft.com/office/infopath/2007/PartnerControls"/>
    <ds:schemaRef ds:uri="http://purl.org/dc/elements/1.1/"/>
    <ds:schemaRef ds:uri="http://schemas.microsoft.com/office/2006/metadata/properties"/>
    <ds:schemaRef ds:uri="http://purl.org/dc/terms/"/>
    <ds:schemaRef ds:uri="http://schemas.openxmlformats.org/package/2006/metadata/core-properties"/>
    <ds:schemaRef ds:uri="http://schemas.microsoft.com/office/2006/documentManagement/types"/>
    <ds:schemaRef ds:uri="60e4b847-d454-401e-b238-4117b4f1204c"/>
    <ds:schemaRef ds:uri="http://www.w3.org/XML/1998/namespace"/>
    <ds:schemaRef ds:uri="http://purl.org/dc/dcmitype/"/>
  </ds:schemaRefs>
</ds:datastoreItem>
</file>

<file path=customXml/itemProps4.xml><?xml version="1.0" encoding="utf-8"?>
<ds:datastoreItem xmlns:ds="http://schemas.openxmlformats.org/officeDocument/2006/customXml" ds:itemID="{C32D69C5-166F-46E4-B9B9-F968FB102B9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Protmall 2015</Template>
  <TotalTime>3</TotalTime>
  <Pages>2</Pages>
  <Words>401</Words>
  <Characters>2127</Characters>
  <Application>Microsoft Office Word</Application>
  <DocSecurity>0</DocSecurity>
  <Lines>17</Lines>
  <Paragraphs>5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V RIKSDAGEN</vt:lpstr>
    </vt:vector>
  </TitlesOfParts>
  <Company>Riksdagen</Company>
  <LinksUpToDate>false</LinksUpToDate>
  <CharactersWithSpaces>2523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 RIKSDAGEN</dc:title>
  <dc:subject/>
  <dc:creator>Britt-Marie Asplind</dc:creator>
  <cp:keywords/>
  <dc:description/>
  <cp:lastModifiedBy>Maria Lindqvist</cp:lastModifiedBy>
  <cp:revision>6</cp:revision>
  <cp:lastPrinted>2019-05-29T11:57:00Z</cp:lastPrinted>
  <dcterms:created xsi:type="dcterms:W3CDTF">2019-06-03T16:03:00Z</dcterms:created>
  <dcterms:modified xsi:type="dcterms:W3CDTF">2019-06-24T13:10:00Z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0x010100C0CF7C8C39F62C499F8185836FDC4677000D2A6D811526F14884764A16206FF911</vt:lpwstr>
  </property>
</Properties>
</file>