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53800B" w14:textId="77777777" w:rsidR="0096348C" w:rsidRPr="00477C9F" w:rsidRDefault="0096348C" w:rsidP="00477C9F">
      <w:pPr>
        <w:rPr>
          <w:sz w:val="22"/>
          <w:szCs w:val="22"/>
        </w:rPr>
      </w:pPr>
      <w:bookmarkStart w:id="0" w:name="_GoBack"/>
      <w:bookmarkEnd w:id="0"/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96348C" w:rsidRPr="00477C9F" w14:paraId="4053800E" w14:textId="77777777" w:rsidTr="0096348C">
        <w:tc>
          <w:tcPr>
            <w:tcW w:w="9141" w:type="dxa"/>
          </w:tcPr>
          <w:p w14:paraId="4053800C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RIKSDAGEN</w:t>
            </w:r>
          </w:p>
          <w:p w14:paraId="4053800D" w14:textId="035B0295" w:rsidR="0096348C" w:rsidRPr="00477C9F" w:rsidRDefault="00477C9F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KONSTITUTIONS</w:t>
            </w:r>
            <w:r w:rsidR="0096348C" w:rsidRPr="00477C9F">
              <w:rPr>
                <w:sz w:val="22"/>
                <w:szCs w:val="22"/>
              </w:rPr>
              <w:t>UTSKOTTET</w:t>
            </w:r>
          </w:p>
        </w:tc>
      </w:tr>
    </w:tbl>
    <w:p w14:paraId="4053800F" w14:textId="77777777" w:rsidR="0096348C" w:rsidRPr="00477C9F" w:rsidRDefault="0096348C" w:rsidP="00477C9F">
      <w:pPr>
        <w:rPr>
          <w:sz w:val="22"/>
          <w:szCs w:val="22"/>
        </w:rPr>
      </w:pPr>
    </w:p>
    <w:p w14:paraId="40538010" w14:textId="77777777" w:rsidR="0096348C" w:rsidRPr="00477C9F" w:rsidRDefault="0096348C" w:rsidP="00477C9F">
      <w:pPr>
        <w:rPr>
          <w:sz w:val="22"/>
          <w:szCs w:val="22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96348C" w:rsidRPr="00477C9F" w14:paraId="40538014" w14:textId="77777777" w:rsidTr="00012D39">
        <w:trPr>
          <w:cantSplit/>
          <w:trHeight w:val="742"/>
        </w:trPr>
        <w:tc>
          <w:tcPr>
            <w:tcW w:w="1985" w:type="dxa"/>
          </w:tcPr>
          <w:p w14:paraId="40538011" w14:textId="77777777" w:rsidR="0096348C" w:rsidRPr="00477C9F" w:rsidRDefault="0096348C" w:rsidP="00477C9F">
            <w:pPr>
              <w:rPr>
                <w:b/>
                <w:sz w:val="22"/>
                <w:szCs w:val="22"/>
              </w:rPr>
            </w:pPr>
            <w:r w:rsidRPr="00477C9F">
              <w:rPr>
                <w:b/>
                <w:sz w:val="22"/>
                <w:szCs w:val="22"/>
              </w:rPr>
              <w:t xml:space="preserve">PROTOKOLL </w:t>
            </w:r>
          </w:p>
        </w:tc>
        <w:tc>
          <w:tcPr>
            <w:tcW w:w="6463" w:type="dxa"/>
          </w:tcPr>
          <w:p w14:paraId="40538012" w14:textId="22105CE1" w:rsidR="0096348C" w:rsidRPr="00477C9F" w:rsidRDefault="000B7C05" w:rsidP="00477C9F">
            <w:pPr>
              <w:rPr>
                <w:b/>
                <w:sz w:val="22"/>
                <w:szCs w:val="22"/>
              </w:rPr>
            </w:pPr>
            <w:r w:rsidRPr="00477C9F">
              <w:rPr>
                <w:b/>
                <w:sz w:val="22"/>
                <w:szCs w:val="22"/>
              </w:rPr>
              <w:t>UTSKOTTSSAMMANTRÄDE 20</w:t>
            </w:r>
            <w:r w:rsidR="00236A17">
              <w:rPr>
                <w:b/>
                <w:sz w:val="22"/>
                <w:szCs w:val="22"/>
              </w:rPr>
              <w:t>20</w:t>
            </w:r>
            <w:r w:rsidRPr="00477C9F">
              <w:rPr>
                <w:b/>
                <w:sz w:val="22"/>
                <w:szCs w:val="22"/>
              </w:rPr>
              <w:t>/</w:t>
            </w:r>
            <w:r w:rsidR="00955E76">
              <w:rPr>
                <w:b/>
                <w:sz w:val="22"/>
                <w:szCs w:val="22"/>
              </w:rPr>
              <w:t>2</w:t>
            </w:r>
            <w:r w:rsidR="00236A17">
              <w:rPr>
                <w:b/>
                <w:sz w:val="22"/>
                <w:szCs w:val="22"/>
              </w:rPr>
              <w:t>1</w:t>
            </w:r>
            <w:r w:rsidR="0096348C" w:rsidRPr="00477C9F">
              <w:rPr>
                <w:b/>
                <w:sz w:val="22"/>
                <w:szCs w:val="22"/>
              </w:rPr>
              <w:t>:</w:t>
            </w:r>
            <w:r w:rsidR="00542C67">
              <w:rPr>
                <w:b/>
                <w:sz w:val="22"/>
                <w:szCs w:val="22"/>
              </w:rPr>
              <w:t>19</w:t>
            </w:r>
          </w:p>
          <w:p w14:paraId="40538013" w14:textId="77777777" w:rsidR="0096348C" w:rsidRPr="00477C9F" w:rsidRDefault="0096348C" w:rsidP="00477C9F">
            <w:pPr>
              <w:rPr>
                <w:b/>
                <w:sz w:val="22"/>
                <w:szCs w:val="22"/>
              </w:rPr>
            </w:pPr>
          </w:p>
        </w:tc>
      </w:tr>
      <w:tr w:rsidR="0096348C" w:rsidRPr="00477C9F" w14:paraId="40538017" w14:textId="77777777" w:rsidTr="00477C9F">
        <w:tc>
          <w:tcPr>
            <w:tcW w:w="1985" w:type="dxa"/>
          </w:tcPr>
          <w:p w14:paraId="40538015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DATUM</w:t>
            </w:r>
          </w:p>
        </w:tc>
        <w:tc>
          <w:tcPr>
            <w:tcW w:w="6463" w:type="dxa"/>
          </w:tcPr>
          <w:p w14:paraId="40538016" w14:textId="77D2F94F" w:rsidR="0096348C" w:rsidRPr="00477C9F" w:rsidRDefault="009D1BB5" w:rsidP="00A54DE5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20</w:t>
            </w:r>
            <w:r w:rsidR="000A7D87">
              <w:rPr>
                <w:sz w:val="22"/>
                <w:szCs w:val="22"/>
              </w:rPr>
              <w:t>20</w:t>
            </w:r>
            <w:r w:rsidR="00D52626" w:rsidRPr="00477C9F">
              <w:rPr>
                <w:sz w:val="22"/>
                <w:szCs w:val="22"/>
              </w:rPr>
              <w:t>-</w:t>
            </w:r>
            <w:r w:rsidR="00BB1480">
              <w:rPr>
                <w:sz w:val="22"/>
                <w:szCs w:val="22"/>
              </w:rPr>
              <w:t>1</w:t>
            </w:r>
            <w:r w:rsidR="005650EA">
              <w:rPr>
                <w:sz w:val="22"/>
                <w:szCs w:val="22"/>
              </w:rPr>
              <w:t>1</w:t>
            </w:r>
            <w:r w:rsidR="00A37318">
              <w:rPr>
                <w:sz w:val="22"/>
                <w:szCs w:val="22"/>
              </w:rPr>
              <w:t>-</w:t>
            </w:r>
            <w:r w:rsidR="005F6C6F">
              <w:rPr>
                <w:sz w:val="22"/>
                <w:szCs w:val="22"/>
              </w:rPr>
              <w:t>24</w:t>
            </w:r>
          </w:p>
        </w:tc>
      </w:tr>
      <w:tr w:rsidR="0096348C" w:rsidRPr="00477C9F" w14:paraId="4053801A" w14:textId="77777777" w:rsidTr="00477C9F">
        <w:tc>
          <w:tcPr>
            <w:tcW w:w="1985" w:type="dxa"/>
          </w:tcPr>
          <w:p w14:paraId="40538018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TID</w:t>
            </w:r>
          </w:p>
        </w:tc>
        <w:tc>
          <w:tcPr>
            <w:tcW w:w="6463" w:type="dxa"/>
          </w:tcPr>
          <w:p w14:paraId="40538019" w14:textId="2998400A" w:rsidR="00875CAD" w:rsidRPr="00477C9F" w:rsidRDefault="00BB1480" w:rsidP="00477C9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  <w:r w:rsidR="00EC735D" w:rsidRPr="00477C9F">
              <w:rPr>
                <w:sz w:val="22"/>
                <w:szCs w:val="22"/>
              </w:rPr>
              <w:t>.</w:t>
            </w:r>
            <w:r w:rsidR="00477C9F" w:rsidRPr="00477C9F">
              <w:rPr>
                <w:sz w:val="22"/>
                <w:szCs w:val="22"/>
              </w:rPr>
              <w:t>0</w:t>
            </w:r>
            <w:r w:rsidR="00EC735D" w:rsidRPr="00477C9F">
              <w:rPr>
                <w:sz w:val="22"/>
                <w:szCs w:val="22"/>
              </w:rPr>
              <w:t>0–</w:t>
            </w:r>
            <w:r w:rsidR="008B7327">
              <w:rPr>
                <w:sz w:val="22"/>
                <w:szCs w:val="22"/>
              </w:rPr>
              <w:t>11.11</w:t>
            </w:r>
          </w:p>
        </w:tc>
      </w:tr>
      <w:tr w:rsidR="0096348C" w:rsidRPr="00477C9F" w14:paraId="4053801D" w14:textId="77777777" w:rsidTr="00477C9F">
        <w:tc>
          <w:tcPr>
            <w:tcW w:w="1985" w:type="dxa"/>
          </w:tcPr>
          <w:p w14:paraId="4053801B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NÄRVARANDE</w:t>
            </w:r>
          </w:p>
        </w:tc>
        <w:tc>
          <w:tcPr>
            <w:tcW w:w="6463" w:type="dxa"/>
          </w:tcPr>
          <w:p w14:paraId="4053801C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Se bilaga 1</w:t>
            </w:r>
          </w:p>
        </w:tc>
      </w:tr>
    </w:tbl>
    <w:p w14:paraId="4053801E" w14:textId="77777777" w:rsidR="0096348C" w:rsidRPr="00477C9F" w:rsidRDefault="0096348C" w:rsidP="00477C9F">
      <w:pPr>
        <w:rPr>
          <w:sz w:val="22"/>
          <w:szCs w:val="22"/>
        </w:rPr>
      </w:pPr>
    </w:p>
    <w:p w14:paraId="4053801F" w14:textId="77777777" w:rsidR="0096348C" w:rsidRPr="00477C9F" w:rsidRDefault="0096348C" w:rsidP="00477C9F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p w14:paraId="40538020" w14:textId="77777777" w:rsidR="0096348C" w:rsidRPr="00477C9F" w:rsidRDefault="0096348C" w:rsidP="00477C9F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tbl>
      <w:tblPr>
        <w:tblW w:w="7513" w:type="dxa"/>
        <w:tblInd w:w="1488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589"/>
        <w:gridCol w:w="357"/>
      </w:tblGrid>
      <w:tr w:rsidR="0096348C" w:rsidRPr="00477C9F" w14:paraId="40538025" w14:textId="77777777" w:rsidTr="00A45577">
        <w:tc>
          <w:tcPr>
            <w:tcW w:w="567" w:type="dxa"/>
          </w:tcPr>
          <w:p w14:paraId="40538021" w14:textId="77777777" w:rsidR="0096348C" w:rsidRPr="00477C9F" w:rsidRDefault="0096348C" w:rsidP="00477C9F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477C9F">
              <w:rPr>
                <w:b/>
                <w:snapToGrid w:val="0"/>
                <w:sz w:val="22"/>
                <w:szCs w:val="22"/>
              </w:rPr>
              <w:t>§ 1</w:t>
            </w:r>
          </w:p>
        </w:tc>
        <w:tc>
          <w:tcPr>
            <w:tcW w:w="6946" w:type="dxa"/>
            <w:gridSpan w:val="2"/>
          </w:tcPr>
          <w:p w14:paraId="1CBAD503" w14:textId="77777777" w:rsidR="00BB1480" w:rsidRDefault="00BB1480" w:rsidP="00BB1480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 xml:space="preserve">Medgivande att delta på distans </w:t>
            </w:r>
          </w:p>
          <w:p w14:paraId="468A9D12" w14:textId="1ED16375" w:rsidR="00BB1480" w:rsidRDefault="00BB1480" w:rsidP="00BB148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4EB8923B" w14:textId="5ED826D7" w:rsidR="00BB1480" w:rsidRPr="00BB1480" w:rsidRDefault="00BB1480" w:rsidP="00BB1480">
            <w:pPr>
              <w:tabs>
                <w:tab w:val="left" w:pos="1701"/>
              </w:tabs>
              <w:rPr>
                <w:i/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Utskottet medgav deltagande på distans </w:t>
            </w:r>
            <w:r w:rsidRPr="005F6C6F">
              <w:rPr>
                <w:snapToGrid w:val="0"/>
                <w:sz w:val="22"/>
                <w:szCs w:val="22"/>
              </w:rPr>
              <w:t>utom under punkte</w:t>
            </w:r>
            <w:r w:rsidR="005F6C6F" w:rsidRPr="005F6C6F">
              <w:rPr>
                <w:snapToGrid w:val="0"/>
                <w:sz w:val="22"/>
                <w:szCs w:val="22"/>
              </w:rPr>
              <w:t>rna</w:t>
            </w:r>
            <w:r w:rsidRPr="005F6C6F">
              <w:rPr>
                <w:snapToGrid w:val="0"/>
                <w:sz w:val="22"/>
                <w:szCs w:val="22"/>
              </w:rPr>
              <w:t xml:space="preserve"> i den särskilda kallelsen f</w:t>
            </w:r>
            <w:r>
              <w:rPr>
                <w:snapToGrid w:val="0"/>
                <w:sz w:val="22"/>
                <w:szCs w:val="22"/>
              </w:rPr>
              <w:t xml:space="preserve">ör följande ordinarie </w:t>
            </w:r>
            <w:r w:rsidRPr="008B7327">
              <w:rPr>
                <w:snapToGrid w:val="0"/>
                <w:sz w:val="22"/>
                <w:szCs w:val="22"/>
              </w:rPr>
              <w:t>ledamöter och suppleanter</w:t>
            </w:r>
            <w:r>
              <w:rPr>
                <w:snapToGrid w:val="0"/>
                <w:sz w:val="22"/>
                <w:szCs w:val="22"/>
              </w:rPr>
              <w:t>:</w:t>
            </w:r>
            <w:r w:rsidR="00786E54">
              <w:rPr>
                <w:snapToGrid w:val="0"/>
                <w:sz w:val="22"/>
                <w:szCs w:val="22"/>
              </w:rPr>
              <w:t xml:space="preserve"> </w:t>
            </w:r>
            <w:r w:rsidR="008B7327">
              <w:rPr>
                <w:snapToGrid w:val="0"/>
                <w:sz w:val="22"/>
                <w:szCs w:val="22"/>
              </w:rPr>
              <w:t xml:space="preserve">Ida Drougge (M), </w:t>
            </w:r>
            <w:r w:rsidRPr="008B7327">
              <w:rPr>
                <w:snapToGrid w:val="0"/>
                <w:sz w:val="22"/>
                <w:szCs w:val="22"/>
              </w:rPr>
              <w:t>Laila Naraghi (S),</w:t>
            </w:r>
            <w:r w:rsidR="008B7327">
              <w:rPr>
                <w:snapToGrid w:val="0"/>
                <w:sz w:val="22"/>
                <w:szCs w:val="22"/>
              </w:rPr>
              <w:t xml:space="preserve"> Erik Ezelius (S), Per Söderlund (SD) och Per Schöldberg (C).</w:t>
            </w:r>
          </w:p>
          <w:p w14:paraId="40538024" w14:textId="0BE53F4E" w:rsidR="00126123" w:rsidRPr="00477C9F" w:rsidRDefault="00126123" w:rsidP="005650EA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</w:tc>
      </w:tr>
      <w:tr w:rsidR="0096348C" w:rsidRPr="00477C9F" w14:paraId="4053802A" w14:textId="77777777" w:rsidTr="00A45577">
        <w:tc>
          <w:tcPr>
            <w:tcW w:w="567" w:type="dxa"/>
          </w:tcPr>
          <w:p w14:paraId="40538026" w14:textId="58474CDE" w:rsidR="0096348C" w:rsidRPr="00477C9F" w:rsidRDefault="0096348C" w:rsidP="00477C9F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477C9F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875CAD">
              <w:rPr>
                <w:b/>
                <w:snapToGrid w:val="0"/>
                <w:sz w:val="22"/>
                <w:szCs w:val="22"/>
              </w:rPr>
              <w:t>2</w:t>
            </w:r>
          </w:p>
        </w:tc>
        <w:tc>
          <w:tcPr>
            <w:tcW w:w="6946" w:type="dxa"/>
            <w:gridSpan w:val="2"/>
          </w:tcPr>
          <w:p w14:paraId="0FB3695F" w14:textId="77777777" w:rsidR="00CA6878" w:rsidRDefault="00CA6878" w:rsidP="00CA6878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Justering av protokoll</w:t>
            </w:r>
          </w:p>
          <w:p w14:paraId="70DE0F97" w14:textId="77777777" w:rsidR="00CA6878" w:rsidRDefault="00CA6878" w:rsidP="00CA6878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120908E6" w14:textId="37D6F077" w:rsidR="00CA6878" w:rsidRDefault="00CA6878" w:rsidP="00CA6878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Utskottet justerade protokoll 20</w:t>
            </w:r>
            <w:r w:rsidR="00BA4A28">
              <w:rPr>
                <w:snapToGrid w:val="0"/>
                <w:sz w:val="22"/>
                <w:szCs w:val="22"/>
              </w:rPr>
              <w:t>20</w:t>
            </w:r>
            <w:r>
              <w:rPr>
                <w:snapToGrid w:val="0"/>
                <w:sz w:val="22"/>
                <w:szCs w:val="22"/>
              </w:rPr>
              <w:t>/2</w:t>
            </w:r>
            <w:r w:rsidR="00BA4A28">
              <w:rPr>
                <w:snapToGrid w:val="0"/>
                <w:sz w:val="22"/>
                <w:szCs w:val="22"/>
              </w:rPr>
              <w:t>1</w:t>
            </w:r>
            <w:r>
              <w:rPr>
                <w:snapToGrid w:val="0"/>
                <w:sz w:val="22"/>
                <w:szCs w:val="22"/>
              </w:rPr>
              <w:t>:</w:t>
            </w:r>
            <w:r w:rsidR="005F6C6F">
              <w:rPr>
                <w:snapToGrid w:val="0"/>
                <w:sz w:val="22"/>
                <w:szCs w:val="22"/>
              </w:rPr>
              <w:t>16 och 17</w:t>
            </w:r>
            <w:r>
              <w:rPr>
                <w:snapToGrid w:val="0"/>
                <w:sz w:val="22"/>
                <w:szCs w:val="22"/>
              </w:rPr>
              <w:t>.</w:t>
            </w:r>
          </w:p>
          <w:p w14:paraId="40538029" w14:textId="226246F7" w:rsidR="009C51B0" w:rsidRPr="00CA6878" w:rsidRDefault="009C51B0" w:rsidP="00CA6878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96348C" w:rsidRPr="00477C9F" w14:paraId="4053802F" w14:textId="77777777" w:rsidTr="00A45577">
        <w:tc>
          <w:tcPr>
            <w:tcW w:w="567" w:type="dxa"/>
          </w:tcPr>
          <w:p w14:paraId="747535B8" w14:textId="77777777" w:rsidR="0096348C" w:rsidRDefault="0096348C" w:rsidP="00477C9F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477C9F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875CAD">
              <w:rPr>
                <w:b/>
                <w:snapToGrid w:val="0"/>
                <w:sz w:val="22"/>
                <w:szCs w:val="22"/>
              </w:rPr>
              <w:t>3</w:t>
            </w:r>
          </w:p>
          <w:p w14:paraId="4053802B" w14:textId="3F608258" w:rsidR="00614737" w:rsidRPr="00477C9F" w:rsidRDefault="00614737" w:rsidP="00477C9F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  <w:tc>
          <w:tcPr>
            <w:tcW w:w="6946" w:type="dxa"/>
            <w:gridSpan w:val="2"/>
          </w:tcPr>
          <w:p w14:paraId="093237B5" w14:textId="77777777" w:rsidR="008B7327" w:rsidRDefault="008B7327" w:rsidP="008B7327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Skriftlig information</w:t>
            </w:r>
          </w:p>
          <w:p w14:paraId="668FCE14" w14:textId="77777777" w:rsidR="008B7327" w:rsidRDefault="008B7327" w:rsidP="008B7327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3BB6DECA" w14:textId="48AB7360" w:rsidR="00013261" w:rsidRDefault="008B7327" w:rsidP="008B7327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0E2B7E">
              <w:rPr>
                <w:snapToGrid w:val="0"/>
                <w:sz w:val="22"/>
                <w:szCs w:val="22"/>
              </w:rPr>
              <w:t xml:space="preserve">Utskottet beslutade att inhämta information från </w:t>
            </w:r>
            <w:r>
              <w:rPr>
                <w:snapToGrid w:val="0"/>
                <w:sz w:val="22"/>
                <w:szCs w:val="22"/>
              </w:rPr>
              <w:t>Justitie</w:t>
            </w:r>
            <w:r w:rsidRPr="000E2B7E">
              <w:rPr>
                <w:snapToGrid w:val="0"/>
                <w:sz w:val="22"/>
                <w:szCs w:val="22"/>
              </w:rPr>
              <w:t>departementet</w:t>
            </w:r>
            <w:r w:rsidR="00786E54">
              <w:rPr>
                <w:snapToGrid w:val="0"/>
                <w:sz w:val="22"/>
                <w:szCs w:val="22"/>
              </w:rPr>
              <w:t xml:space="preserve"> </w:t>
            </w:r>
            <w:r w:rsidRPr="000E2B7E">
              <w:rPr>
                <w:snapToGrid w:val="0"/>
                <w:sz w:val="22"/>
                <w:szCs w:val="22"/>
              </w:rPr>
              <w:t>om</w:t>
            </w:r>
            <w:r w:rsidR="00BF17DA">
              <w:rPr>
                <w:snapToGrid w:val="0"/>
                <w:sz w:val="22"/>
                <w:szCs w:val="22"/>
              </w:rPr>
              <w:t xml:space="preserve"> r</w:t>
            </w:r>
            <w:r w:rsidR="00BF17DA" w:rsidRPr="00BF17DA">
              <w:rPr>
                <w:snapToGrid w:val="0"/>
                <w:sz w:val="22"/>
                <w:szCs w:val="22"/>
              </w:rPr>
              <w:t>ättsstatsutvecklingen på det rättsliga området</w:t>
            </w:r>
            <w:r w:rsidR="00AF33E3">
              <w:rPr>
                <w:snapToGrid w:val="0"/>
                <w:sz w:val="22"/>
                <w:szCs w:val="22"/>
              </w:rPr>
              <w:t xml:space="preserve"> inför RIF-rådets möte den 2 december 2020</w:t>
            </w:r>
            <w:r w:rsidR="00BF17DA">
              <w:rPr>
                <w:snapToGrid w:val="0"/>
                <w:sz w:val="22"/>
                <w:szCs w:val="22"/>
              </w:rPr>
              <w:t>.</w:t>
            </w:r>
          </w:p>
          <w:p w14:paraId="4053802E" w14:textId="78F9C691" w:rsidR="00DB213A" w:rsidRPr="00477C9F" w:rsidRDefault="00DB213A" w:rsidP="008B7327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</w:tc>
      </w:tr>
      <w:tr w:rsidR="00013261" w:rsidRPr="00477C9F" w14:paraId="589B1FD3" w14:textId="77777777" w:rsidTr="00A45577">
        <w:tc>
          <w:tcPr>
            <w:tcW w:w="567" w:type="dxa"/>
          </w:tcPr>
          <w:p w14:paraId="20AB6879" w14:textId="4C0F5CD7" w:rsidR="00013261" w:rsidRPr="00477C9F" w:rsidRDefault="00013261" w:rsidP="00477C9F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8B7327">
              <w:rPr>
                <w:b/>
                <w:snapToGrid w:val="0"/>
                <w:sz w:val="22"/>
                <w:szCs w:val="22"/>
              </w:rPr>
              <w:t>4</w:t>
            </w:r>
          </w:p>
        </w:tc>
        <w:tc>
          <w:tcPr>
            <w:tcW w:w="6946" w:type="dxa"/>
            <w:gridSpan w:val="2"/>
          </w:tcPr>
          <w:p w14:paraId="4FB2077E" w14:textId="77777777" w:rsidR="005F6C6F" w:rsidRPr="00AA0034" w:rsidRDefault="005F6C6F" w:rsidP="005F6C6F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AA0034">
              <w:rPr>
                <w:b/>
                <w:snapToGrid w:val="0"/>
                <w:sz w:val="22"/>
                <w:szCs w:val="22"/>
              </w:rPr>
              <w:t>Utgiftsområde 1 Rikets styrelse (KU1)</w:t>
            </w:r>
          </w:p>
          <w:p w14:paraId="7BD64AF4" w14:textId="77777777" w:rsidR="005F6C6F" w:rsidRDefault="005F6C6F" w:rsidP="005F6C6F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67067F34" w14:textId="77777777" w:rsidR="005F6C6F" w:rsidRDefault="005F6C6F" w:rsidP="005F6C6F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254171">
              <w:rPr>
                <w:snapToGrid w:val="0"/>
                <w:sz w:val="22"/>
                <w:szCs w:val="22"/>
              </w:rPr>
              <w:t>Utskottet fortsatte behandlingen av proposition 2020/21:1, motioner och redogörelse 2019/20:RS1.</w:t>
            </w:r>
          </w:p>
          <w:p w14:paraId="7F4AE4CC" w14:textId="77777777" w:rsidR="005F6C6F" w:rsidRDefault="005F6C6F" w:rsidP="005F6C6F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7738706D" w14:textId="77777777" w:rsidR="005F6C6F" w:rsidRPr="007E5317" w:rsidRDefault="005F6C6F" w:rsidP="005F6C6F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7E5317">
              <w:rPr>
                <w:snapToGrid w:val="0"/>
                <w:sz w:val="22"/>
                <w:szCs w:val="22"/>
              </w:rPr>
              <w:t>Ärendet bordlades.</w:t>
            </w:r>
          </w:p>
          <w:p w14:paraId="6AD3C0DF" w14:textId="2127B8A3" w:rsidR="009A3E81" w:rsidRPr="00013261" w:rsidRDefault="009A3E81" w:rsidP="005F6C6F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</w:tc>
      </w:tr>
      <w:tr w:rsidR="00D52626" w:rsidRPr="00477C9F" w14:paraId="4053803E" w14:textId="77777777" w:rsidTr="00A45577">
        <w:tc>
          <w:tcPr>
            <w:tcW w:w="567" w:type="dxa"/>
          </w:tcPr>
          <w:p w14:paraId="4053803A" w14:textId="3CFD27E1" w:rsidR="00D52626" w:rsidRPr="00477C9F" w:rsidRDefault="00D52626" w:rsidP="00477C9F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477C9F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8B7327">
              <w:rPr>
                <w:b/>
                <w:snapToGrid w:val="0"/>
                <w:sz w:val="22"/>
                <w:szCs w:val="22"/>
              </w:rPr>
              <w:t>5</w:t>
            </w:r>
          </w:p>
        </w:tc>
        <w:tc>
          <w:tcPr>
            <w:tcW w:w="6946" w:type="dxa"/>
            <w:gridSpan w:val="2"/>
          </w:tcPr>
          <w:p w14:paraId="338676FA" w14:textId="77777777" w:rsidR="00477C9F" w:rsidRPr="00477C9F" w:rsidRDefault="00477C9F" w:rsidP="00477C9F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477C9F">
              <w:rPr>
                <w:b/>
                <w:snapToGrid w:val="0"/>
                <w:sz w:val="22"/>
                <w:szCs w:val="22"/>
              </w:rPr>
              <w:t>Granskning av regeringen</w:t>
            </w:r>
          </w:p>
          <w:p w14:paraId="488F1542" w14:textId="77777777" w:rsidR="00477C9F" w:rsidRPr="00477C9F" w:rsidRDefault="00477C9F" w:rsidP="00477C9F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4053803B" w14:textId="753664C2" w:rsidR="00D52626" w:rsidRPr="00477C9F" w:rsidRDefault="00477C9F" w:rsidP="00477C9F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477C9F">
              <w:rPr>
                <w:snapToGrid w:val="0"/>
                <w:sz w:val="22"/>
                <w:szCs w:val="22"/>
              </w:rPr>
              <w:t>Se särskilt protokoll 20</w:t>
            </w:r>
            <w:r w:rsidR="00BA4A28">
              <w:rPr>
                <w:snapToGrid w:val="0"/>
                <w:sz w:val="22"/>
                <w:szCs w:val="22"/>
              </w:rPr>
              <w:t>20</w:t>
            </w:r>
            <w:r w:rsidRPr="00477C9F">
              <w:rPr>
                <w:snapToGrid w:val="0"/>
                <w:sz w:val="22"/>
                <w:szCs w:val="22"/>
              </w:rPr>
              <w:t>/</w:t>
            </w:r>
            <w:r w:rsidR="00955E76">
              <w:rPr>
                <w:snapToGrid w:val="0"/>
                <w:sz w:val="22"/>
                <w:szCs w:val="22"/>
              </w:rPr>
              <w:t>2</w:t>
            </w:r>
            <w:r w:rsidR="00BA4A28">
              <w:rPr>
                <w:snapToGrid w:val="0"/>
                <w:sz w:val="22"/>
                <w:szCs w:val="22"/>
              </w:rPr>
              <w:t>1</w:t>
            </w:r>
            <w:r w:rsidRPr="00477C9F">
              <w:rPr>
                <w:snapToGrid w:val="0"/>
                <w:sz w:val="22"/>
                <w:szCs w:val="22"/>
              </w:rPr>
              <w:t>:</w:t>
            </w:r>
            <w:r w:rsidR="005F6C6F">
              <w:rPr>
                <w:snapToGrid w:val="0"/>
                <w:sz w:val="22"/>
                <w:szCs w:val="22"/>
              </w:rPr>
              <w:t>1</w:t>
            </w:r>
            <w:r w:rsidR="003D3817">
              <w:rPr>
                <w:snapToGrid w:val="0"/>
                <w:sz w:val="22"/>
                <w:szCs w:val="22"/>
              </w:rPr>
              <w:t>9</w:t>
            </w:r>
            <w:r w:rsidRPr="00477C9F">
              <w:rPr>
                <w:snapToGrid w:val="0"/>
                <w:sz w:val="22"/>
                <w:szCs w:val="22"/>
              </w:rPr>
              <w:t>.</w:t>
            </w:r>
          </w:p>
          <w:p w14:paraId="4053803D" w14:textId="198BBBA2" w:rsidR="003A729A" w:rsidRPr="00477C9F" w:rsidRDefault="003A729A" w:rsidP="00477C9F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</w:tc>
      </w:tr>
      <w:tr w:rsidR="0096348C" w:rsidRPr="00477C9F" w14:paraId="40538057" w14:textId="77777777" w:rsidTr="00A45577">
        <w:trPr>
          <w:gridAfter w:val="1"/>
          <w:wAfter w:w="357" w:type="dxa"/>
        </w:trPr>
        <w:tc>
          <w:tcPr>
            <w:tcW w:w="7156" w:type="dxa"/>
            <w:gridSpan w:val="2"/>
          </w:tcPr>
          <w:p w14:paraId="4053804E" w14:textId="77777777" w:rsidR="0096348C" w:rsidRPr="007615A5" w:rsidRDefault="0096348C" w:rsidP="00477C9F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7615A5">
              <w:rPr>
                <w:sz w:val="22"/>
                <w:szCs w:val="22"/>
              </w:rPr>
              <w:t>Vid protokollet</w:t>
            </w:r>
          </w:p>
          <w:p w14:paraId="3BEC0C9F" w14:textId="411897A7" w:rsidR="0013426B" w:rsidRPr="007615A5" w:rsidRDefault="0013426B" w:rsidP="0013426B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7615A5">
              <w:rPr>
                <w:sz w:val="22"/>
                <w:szCs w:val="22"/>
              </w:rPr>
              <w:t>Justera</w:t>
            </w:r>
            <w:r w:rsidR="00E67A04">
              <w:rPr>
                <w:sz w:val="22"/>
                <w:szCs w:val="22"/>
              </w:rPr>
              <w:t>t 2020-12-08</w:t>
            </w:r>
          </w:p>
          <w:p w14:paraId="40538055" w14:textId="1F623468" w:rsidR="00FD13A3" w:rsidRPr="00477C9F" w:rsidRDefault="00661E0D" w:rsidP="00477C9F">
            <w:pPr>
              <w:tabs>
                <w:tab w:val="left" w:pos="1701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Hans</w:t>
            </w:r>
            <w:r w:rsidR="00B74AFA">
              <w:rPr>
                <w:sz w:val="22"/>
                <w:szCs w:val="22"/>
              </w:rPr>
              <w:t xml:space="preserve"> E</w:t>
            </w:r>
            <w:r>
              <w:rPr>
                <w:sz w:val="22"/>
                <w:szCs w:val="22"/>
              </w:rPr>
              <w:t>k</w:t>
            </w:r>
            <w:r w:rsidR="0013426B" w:rsidRPr="007615A5">
              <w:rPr>
                <w:sz w:val="22"/>
                <w:szCs w:val="22"/>
              </w:rPr>
              <w:t>ström</w:t>
            </w:r>
          </w:p>
          <w:p w14:paraId="40538056" w14:textId="77777777" w:rsidR="00FD13A3" w:rsidRPr="00477C9F" w:rsidRDefault="00FD13A3" w:rsidP="00477C9F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</w:p>
        </w:tc>
      </w:tr>
    </w:tbl>
    <w:p w14:paraId="23D295D0" w14:textId="77777777" w:rsidR="002A04AD" w:rsidRDefault="002A04AD">
      <w:pPr>
        <w:widowControl/>
        <w:rPr>
          <w:sz w:val="22"/>
          <w:szCs w:val="22"/>
        </w:rPr>
      </w:pPr>
      <w:r>
        <w:rPr>
          <w:sz w:val="22"/>
          <w:szCs w:val="22"/>
        </w:rPr>
        <w:br w:type="page"/>
      </w:r>
    </w:p>
    <w:tbl>
      <w:tblPr>
        <w:tblW w:w="8490" w:type="dxa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"/>
        <w:gridCol w:w="3490"/>
        <w:gridCol w:w="364"/>
        <w:gridCol w:w="356"/>
        <w:gridCol w:w="356"/>
        <w:gridCol w:w="356"/>
        <w:gridCol w:w="356"/>
        <w:gridCol w:w="356"/>
        <w:gridCol w:w="356"/>
        <w:gridCol w:w="356"/>
        <w:gridCol w:w="356"/>
        <w:gridCol w:w="287"/>
        <w:gridCol w:w="69"/>
        <w:gridCol w:w="356"/>
        <w:gridCol w:w="356"/>
        <w:gridCol w:w="356"/>
        <w:gridCol w:w="348"/>
        <w:gridCol w:w="8"/>
      </w:tblGrid>
      <w:tr w:rsidR="00105836" w14:paraId="3870BF9C" w14:textId="77777777" w:rsidTr="00422A9B">
        <w:trPr>
          <w:gridAfter w:val="1"/>
          <w:wAfter w:w="8" w:type="dxa"/>
        </w:trPr>
        <w:tc>
          <w:tcPr>
            <w:tcW w:w="349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CE03540" w14:textId="77777777" w:rsidR="00105836" w:rsidRDefault="00105836" w:rsidP="00617FA8">
            <w:pPr>
              <w:tabs>
                <w:tab w:val="left" w:pos="1701"/>
              </w:tabs>
              <w:ind w:right="-7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KONSTITUTIONSUTSKOTTET</w:t>
            </w:r>
          </w:p>
          <w:p w14:paraId="5067A414" w14:textId="77777777" w:rsidR="00105836" w:rsidRDefault="00105836" w:rsidP="00617FA8">
            <w:pPr>
              <w:tabs>
                <w:tab w:val="left" w:pos="1701"/>
              </w:tabs>
              <w:ind w:right="-70"/>
              <w:rPr>
                <w:sz w:val="6"/>
                <w:szCs w:val="6"/>
              </w:rPr>
            </w:pPr>
          </w:p>
          <w:p w14:paraId="330E6636" w14:textId="216A5930" w:rsidR="00105836" w:rsidRDefault="00105836" w:rsidP="00617FA8">
            <w:pPr>
              <w:tabs>
                <w:tab w:val="left" w:pos="1701"/>
              </w:tabs>
              <w:ind w:right="-70"/>
              <w:rPr>
                <w:sz w:val="20"/>
              </w:rPr>
            </w:pPr>
            <w:r>
              <w:rPr>
                <w:sz w:val="20"/>
              </w:rPr>
              <w:t>(Kompletteringsval 2020-</w:t>
            </w:r>
            <w:r w:rsidR="00451A65">
              <w:rPr>
                <w:sz w:val="20"/>
              </w:rPr>
              <w:t>1</w:t>
            </w:r>
            <w:r>
              <w:rPr>
                <w:sz w:val="20"/>
              </w:rPr>
              <w:t>0-</w:t>
            </w:r>
            <w:r w:rsidR="00451A65">
              <w:rPr>
                <w:sz w:val="20"/>
              </w:rPr>
              <w:t>22</w:t>
            </w:r>
            <w:r>
              <w:rPr>
                <w:sz w:val="20"/>
              </w:rPr>
              <w:t>)</w:t>
            </w:r>
          </w:p>
        </w:tc>
        <w:tc>
          <w:tcPr>
            <w:tcW w:w="3499" w:type="dxa"/>
            <w:gridSpan w:val="10"/>
            <w:tcBorders>
              <w:top w:val="nil"/>
              <w:left w:val="nil"/>
              <w:bottom w:val="nil"/>
              <w:right w:val="nil"/>
            </w:tcBorders>
            <w:hideMark/>
          </w:tcPr>
          <w:p w14:paraId="4A740261" w14:textId="77777777" w:rsidR="00105836" w:rsidRDefault="00105836" w:rsidP="00617FA8">
            <w:pPr>
              <w:tabs>
                <w:tab w:val="left" w:pos="1701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NÄRVAROFÖRTECKNING</w:t>
            </w:r>
          </w:p>
        </w:tc>
        <w:tc>
          <w:tcPr>
            <w:tcW w:w="1485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14:paraId="5F8C1821" w14:textId="77777777" w:rsidR="00105836" w:rsidRDefault="00105836" w:rsidP="00617FA8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Bilaga 1</w:t>
            </w:r>
          </w:p>
          <w:p w14:paraId="1C86A27A" w14:textId="77777777" w:rsidR="00105836" w:rsidRDefault="00105836" w:rsidP="00617FA8">
            <w:pPr>
              <w:tabs>
                <w:tab w:val="left" w:pos="1701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till protokoll</w:t>
            </w:r>
          </w:p>
          <w:p w14:paraId="7413D8CA" w14:textId="08AF2011" w:rsidR="00105836" w:rsidRDefault="00105836" w:rsidP="00617FA8">
            <w:pPr>
              <w:tabs>
                <w:tab w:val="left" w:pos="1701"/>
              </w:tabs>
            </w:pPr>
            <w:r>
              <w:rPr>
                <w:sz w:val="16"/>
                <w:szCs w:val="16"/>
              </w:rPr>
              <w:t>2020/21:</w:t>
            </w:r>
            <w:r w:rsidR="00F20C3A">
              <w:rPr>
                <w:sz w:val="16"/>
                <w:szCs w:val="16"/>
              </w:rPr>
              <w:t>1</w:t>
            </w:r>
            <w:r w:rsidR="008B7327">
              <w:rPr>
                <w:sz w:val="16"/>
                <w:szCs w:val="16"/>
              </w:rPr>
              <w:t>9</w:t>
            </w:r>
          </w:p>
        </w:tc>
      </w:tr>
      <w:tr w:rsidR="00105836" w14:paraId="62965359" w14:textId="77777777" w:rsidTr="00422A9B">
        <w:trPr>
          <w:gridBefore w:val="1"/>
          <w:wBefore w:w="8" w:type="dxa"/>
          <w:cantSplit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7391D2" w14:textId="77777777" w:rsidR="00105836" w:rsidRDefault="00105836" w:rsidP="00617F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7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4AE106F" w14:textId="77777777" w:rsidR="00105836" w:rsidRDefault="00105836" w:rsidP="00617F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§ 1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4B968CA" w14:textId="7856F17A" w:rsidR="00105836" w:rsidRDefault="00105836" w:rsidP="00617F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 xml:space="preserve">§ </w:t>
            </w:r>
            <w:proofErr w:type="gramStart"/>
            <w:r w:rsidR="00426307">
              <w:rPr>
                <w:sz w:val="20"/>
              </w:rPr>
              <w:t>2-</w:t>
            </w:r>
            <w:r w:rsidR="009348E9">
              <w:rPr>
                <w:sz w:val="20"/>
              </w:rPr>
              <w:t>4</w:t>
            </w:r>
            <w:proofErr w:type="gramEnd"/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7F5C787" w14:textId="009F0EA9" w:rsidR="00105836" w:rsidRDefault="00105836" w:rsidP="00617F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 xml:space="preserve">§ </w:t>
            </w:r>
            <w:r w:rsidR="009348E9">
              <w:rPr>
                <w:sz w:val="20"/>
              </w:rPr>
              <w:t>5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AF45E16" w14:textId="77777777" w:rsidR="00105836" w:rsidRDefault="00105836" w:rsidP="00617F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 xml:space="preserve">§ </w:t>
            </w:r>
          </w:p>
        </w:tc>
        <w:tc>
          <w:tcPr>
            <w:tcW w:w="7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BCA35E0" w14:textId="77777777" w:rsidR="00105836" w:rsidRDefault="00105836" w:rsidP="00617F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781C1F1" w14:textId="77777777" w:rsidR="00105836" w:rsidRDefault="00105836" w:rsidP="00617F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7FA2626" w14:textId="77777777" w:rsidR="00105836" w:rsidRDefault="00105836" w:rsidP="00617F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</w:tr>
      <w:tr w:rsidR="00105836" w14:paraId="11BEB50D" w14:textId="77777777" w:rsidTr="00422A9B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C086B7A" w14:textId="77777777" w:rsidR="00105836" w:rsidRDefault="00105836" w:rsidP="00617F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b/>
                <w:i/>
                <w:sz w:val="20"/>
              </w:rPr>
              <w:t>LEDAMÖTER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A10019C" w14:textId="77777777" w:rsidR="00105836" w:rsidRDefault="00105836" w:rsidP="00617F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31A92CA" w14:textId="77777777" w:rsidR="00105836" w:rsidRDefault="00105836" w:rsidP="00617F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D7E3668" w14:textId="77777777" w:rsidR="00105836" w:rsidRDefault="00105836" w:rsidP="00617F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DFA2A9F" w14:textId="77777777" w:rsidR="00105836" w:rsidRDefault="00105836" w:rsidP="00617F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141CC89" w14:textId="77777777" w:rsidR="00105836" w:rsidRDefault="00105836" w:rsidP="00617F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4507524" w14:textId="77777777" w:rsidR="00105836" w:rsidRDefault="00105836" w:rsidP="00617F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DAAC9F5" w14:textId="77777777" w:rsidR="00105836" w:rsidRDefault="00105836" w:rsidP="00617F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C129ACA" w14:textId="77777777" w:rsidR="00105836" w:rsidRDefault="00105836" w:rsidP="00617F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0C9089A" w14:textId="77777777" w:rsidR="00105836" w:rsidRDefault="00105836" w:rsidP="00617F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B5BF841" w14:textId="77777777" w:rsidR="00105836" w:rsidRDefault="00105836" w:rsidP="00617F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24F9634" w14:textId="77777777" w:rsidR="00105836" w:rsidRDefault="00105836" w:rsidP="00617F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2421265" w14:textId="77777777" w:rsidR="00105836" w:rsidRDefault="00105836" w:rsidP="00617F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BC88DCD" w14:textId="77777777" w:rsidR="00105836" w:rsidRDefault="00105836" w:rsidP="00617F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7F4B489" w14:textId="77777777" w:rsidR="00105836" w:rsidRDefault="00105836" w:rsidP="00617F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</w:tr>
      <w:tr w:rsidR="009348E9" w14:paraId="1F05F104" w14:textId="77777777" w:rsidTr="00422A9B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C347FEC" w14:textId="77777777" w:rsidR="009348E9" w:rsidRDefault="009348E9" w:rsidP="009348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Karin Enström (M) </w:t>
            </w:r>
            <w:r>
              <w:rPr>
                <w:i/>
                <w:sz w:val="22"/>
                <w:szCs w:val="22"/>
              </w:rPr>
              <w:t>ordf.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51C7685" w14:textId="11E397E4" w:rsidR="009348E9" w:rsidRDefault="009348E9" w:rsidP="009348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FBBAD7" w14:textId="77777777" w:rsidR="009348E9" w:rsidRDefault="009348E9" w:rsidP="009348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3B7A82" w14:textId="4DBD8DEF" w:rsidR="009348E9" w:rsidRDefault="009348E9" w:rsidP="009348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D7B41A" w14:textId="77777777" w:rsidR="009348E9" w:rsidRDefault="009348E9" w:rsidP="009348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253259" w14:textId="08EF34F0" w:rsidR="009348E9" w:rsidRDefault="009348E9" w:rsidP="009348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093F33" w14:textId="77777777" w:rsidR="009348E9" w:rsidRDefault="009348E9" w:rsidP="009348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CA4A37" w14:textId="77777777" w:rsidR="009348E9" w:rsidRDefault="009348E9" w:rsidP="009348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8DECC9" w14:textId="77777777" w:rsidR="009348E9" w:rsidRDefault="009348E9" w:rsidP="009348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C19577" w14:textId="77777777" w:rsidR="009348E9" w:rsidRDefault="009348E9" w:rsidP="009348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8FC3C8" w14:textId="77777777" w:rsidR="009348E9" w:rsidRDefault="009348E9" w:rsidP="009348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56A96C" w14:textId="77777777" w:rsidR="009348E9" w:rsidRDefault="009348E9" w:rsidP="009348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AE5EF0" w14:textId="77777777" w:rsidR="009348E9" w:rsidRDefault="009348E9" w:rsidP="009348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7CFAB2" w14:textId="77777777" w:rsidR="009348E9" w:rsidRDefault="009348E9" w:rsidP="009348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AA72E1" w14:textId="77777777" w:rsidR="009348E9" w:rsidRDefault="009348E9" w:rsidP="009348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9348E9" w14:paraId="14F7CCF8" w14:textId="77777777" w:rsidTr="00422A9B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1FBE0AC" w14:textId="77777777" w:rsidR="009348E9" w:rsidRDefault="009348E9" w:rsidP="009348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/>
                <w:sz w:val="22"/>
                <w:szCs w:val="22"/>
              </w:rPr>
            </w:pPr>
            <w:r>
              <w:rPr>
                <w:sz w:val="22"/>
                <w:szCs w:val="22"/>
              </w:rPr>
              <w:t>Hans Ekström (S)</w:t>
            </w:r>
            <w:r>
              <w:rPr>
                <w:i/>
                <w:sz w:val="22"/>
                <w:szCs w:val="22"/>
              </w:rPr>
              <w:t xml:space="preserve"> v. ordf.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6E7057E" w14:textId="2AD83BAA" w:rsidR="009348E9" w:rsidRDefault="009348E9" w:rsidP="009348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CA98E7" w14:textId="77777777" w:rsidR="009348E9" w:rsidRDefault="009348E9" w:rsidP="009348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589F92" w14:textId="7BFADFFD" w:rsidR="009348E9" w:rsidRDefault="009348E9" w:rsidP="009348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EE9316" w14:textId="77777777" w:rsidR="009348E9" w:rsidRDefault="009348E9" w:rsidP="009348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8D6DCF" w14:textId="5BCE91BC" w:rsidR="009348E9" w:rsidRDefault="009348E9" w:rsidP="009348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BA8E97" w14:textId="77777777" w:rsidR="009348E9" w:rsidRDefault="009348E9" w:rsidP="009348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FD2260" w14:textId="77777777" w:rsidR="009348E9" w:rsidRDefault="009348E9" w:rsidP="009348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1CAFD0" w14:textId="77777777" w:rsidR="009348E9" w:rsidRDefault="009348E9" w:rsidP="009348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91B0FA" w14:textId="77777777" w:rsidR="009348E9" w:rsidRDefault="009348E9" w:rsidP="009348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3F4EAC" w14:textId="77777777" w:rsidR="009348E9" w:rsidRDefault="009348E9" w:rsidP="009348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B9ECE1" w14:textId="77777777" w:rsidR="009348E9" w:rsidRDefault="009348E9" w:rsidP="009348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C1701E" w14:textId="77777777" w:rsidR="009348E9" w:rsidRDefault="009348E9" w:rsidP="009348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F71CD1" w14:textId="77777777" w:rsidR="009348E9" w:rsidRDefault="009348E9" w:rsidP="009348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1969AD" w14:textId="77777777" w:rsidR="009348E9" w:rsidRDefault="009348E9" w:rsidP="009348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9348E9" w14:paraId="5A8C0BCA" w14:textId="77777777" w:rsidTr="00422A9B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17F05A3" w14:textId="77777777" w:rsidR="009348E9" w:rsidRDefault="009348E9" w:rsidP="009348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Ida Karkiainen</w:t>
            </w:r>
            <w:r>
              <w:rPr>
                <w:sz w:val="22"/>
                <w:szCs w:val="22"/>
                <w:lang w:val="en-US"/>
              </w:rPr>
              <w:t xml:space="preserve"> (S)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107F2E5" w14:textId="6FB725E6" w:rsidR="009348E9" w:rsidRDefault="009348E9" w:rsidP="009348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FDE2E8" w14:textId="77777777" w:rsidR="009348E9" w:rsidRDefault="009348E9" w:rsidP="009348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F6A799" w14:textId="626FE8C4" w:rsidR="009348E9" w:rsidRDefault="009348E9" w:rsidP="009348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886472" w14:textId="77777777" w:rsidR="009348E9" w:rsidRDefault="009348E9" w:rsidP="009348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825306" w14:textId="1EB9BC21" w:rsidR="009348E9" w:rsidRDefault="009348E9" w:rsidP="009348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B7FB06" w14:textId="77777777" w:rsidR="009348E9" w:rsidRDefault="009348E9" w:rsidP="009348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25F9F6" w14:textId="77777777" w:rsidR="009348E9" w:rsidRDefault="009348E9" w:rsidP="009348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F3119C" w14:textId="77777777" w:rsidR="009348E9" w:rsidRDefault="009348E9" w:rsidP="009348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F74CD5" w14:textId="77777777" w:rsidR="009348E9" w:rsidRDefault="009348E9" w:rsidP="009348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4B8C4D" w14:textId="77777777" w:rsidR="009348E9" w:rsidRDefault="009348E9" w:rsidP="009348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5248CE" w14:textId="77777777" w:rsidR="009348E9" w:rsidRDefault="009348E9" w:rsidP="009348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BFD0B7" w14:textId="77777777" w:rsidR="009348E9" w:rsidRDefault="009348E9" w:rsidP="009348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B6DA10" w14:textId="77777777" w:rsidR="009348E9" w:rsidRDefault="009348E9" w:rsidP="009348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D892FF" w14:textId="77777777" w:rsidR="009348E9" w:rsidRDefault="009348E9" w:rsidP="009348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9348E9" w14:paraId="42A0B880" w14:textId="77777777" w:rsidTr="00422A9B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9AD2557" w14:textId="77777777" w:rsidR="009348E9" w:rsidRDefault="009348E9" w:rsidP="009348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Marta Obminska (M)</w:t>
            </w:r>
            <w:r>
              <w:rPr>
                <w:i/>
                <w:sz w:val="22"/>
                <w:szCs w:val="22"/>
              </w:rPr>
              <w:t xml:space="preserve"> 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27E5619" w14:textId="30A5DE86" w:rsidR="009348E9" w:rsidRDefault="009348E9" w:rsidP="009348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B9A83E" w14:textId="77777777" w:rsidR="009348E9" w:rsidRDefault="009348E9" w:rsidP="009348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781DFA" w14:textId="7A418AC8" w:rsidR="009348E9" w:rsidRDefault="009348E9" w:rsidP="009348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22D64A" w14:textId="77777777" w:rsidR="009348E9" w:rsidRDefault="009348E9" w:rsidP="009348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839FE4" w14:textId="567307DE" w:rsidR="009348E9" w:rsidRDefault="009348E9" w:rsidP="009348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999A7C" w14:textId="77777777" w:rsidR="009348E9" w:rsidRDefault="009348E9" w:rsidP="009348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C86AC6" w14:textId="77777777" w:rsidR="009348E9" w:rsidRDefault="009348E9" w:rsidP="009348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B52511" w14:textId="77777777" w:rsidR="009348E9" w:rsidRDefault="009348E9" w:rsidP="009348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5BCFAB" w14:textId="77777777" w:rsidR="009348E9" w:rsidRDefault="009348E9" w:rsidP="009348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3AD2CD" w14:textId="77777777" w:rsidR="009348E9" w:rsidRDefault="009348E9" w:rsidP="009348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B5C9BA" w14:textId="77777777" w:rsidR="009348E9" w:rsidRDefault="009348E9" w:rsidP="009348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08DACF" w14:textId="77777777" w:rsidR="009348E9" w:rsidRDefault="009348E9" w:rsidP="009348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BF02CC" w14:textId="77777777" w:rsidR="009348E9" w:rsidRDefault="009348E9" w:rsidP="009348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DB56E0" w14:textId="77777777" w:rsidR="009348E9" w:rsidRDefault="009348E9" w:rsidP="009348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9348E9" w14:paraId="4E359D56" w14:textId="77777777" w:rsidTr="00422A9B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AD2DA45" w14:textId="77777777" w:rsidR="009348E9" w:rsidRDefault="009348E9" w:rsidP="009348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Matheus Enholm (SD)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60C65C0" w14:textId="665690D8" w:rsidR="009348E9" w:rsidRDefault="009348E9" w:rsidP="009348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softHyphen/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A86B0A" w14:textId="77777777" w:rsidR="009348E9" w:rsidRDefault="009348E9" w:rsidP="009348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1F34E0" w14:textId="537DF2BE" w:rsidR="009348E9" w:rsidRDefault="009348E9" w:rsidP="009348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softHyphen/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3C51D6" w14:textId="77777777" w:rsidR="009348E9" w:rsidRDefault="009348E9" w:rsidP="009348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1C5E21" w14:textId="1601AD3D" w:rsidR="009348E9" w:rsidRDefault="009348E9" w:rsidP="009348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softHyphen/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53D43C" w14:textId="77777777" w:rsidR="009348E9" w:rsidRDefault="009348E9" w:rsidP="009348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01B6C5" w14:textId="77777777" w:rsidR="009348E9" w:rsidRDefault="009348E9" w:rsidP="009348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CD8D84" w14:textId="77777777" w:rsidR="009348E9" w:rsidRDefault="009348E9" w:rsidP="009348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BAD4A6" w14:textId="77777777" w:rsidR="009348E9" w:rsidRDefault="009348E9" w:rsidP="009348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7CBA07" w14:textId="77777777" w:rsidR="009348E9" w:rsidRDefault="009348E9" w:rsidP="009348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F94A39" w14:textId="77777777" w:rsidR="009348E9" w:rsidRDefault="009348E9" w:rsidP="009348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A168F0" w14:textId="77777777" w:rsidR="009348E9" w:rsidRDefault="009348E9" w:rsidP="009348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439F51" w14:textId="77777777" w:rsidR="009348E9" w:rsidRDefault="009348E9" w:rsidP="009348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43E85A" w14:textId="77777777" w:rsidR="009348E9" w:rsidRDefault="009348E9" w:rsidP="009348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9348E9" w14:paraId="57B67D4B" w14:textId="77777777" w:rsidTr="00422A9B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9E1C182" w14:textId="77777777" w:rsidR="009348E9" w:rsidRDefault="009348E9" w:rsidP="009348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Per-Arne Håkansson (S)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4C98D30" w14:textId="21FFAA54" w:rsidR="009348E9" w:rsidRDefault="009348E9" w:rsidP="009348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3A591C" w14:textId="77777777" w:rsidR="009348E9" w:rsidRDefault="009348E9" w:rsidP="009348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794584" w14:textId="2D7EC34C" w:rsidR="009348E9" w:rsidRDefault="009348E9" w:rsidP="009348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6C913A" w14:textId="77777777" w:rsidR="009348E9" w:rsidRDefault="009348E9" w:rsidP="009348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0C215B" w14:textId="595FAB9D" w:rsidR="009348E9" w:rsidRDefault="009348E9" w:rsidP="009348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687E3E" w14:textId="77777777" w:rsidR="009348E9" w:rsidRDefault="009348E9" w:rsidP="009348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BFF6BA" w14:textId="77777777" w:rsidR="009348E9" w:rsidRDefault="009348E9" w:rsidP="009348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690E1F" w14:textId="77777777" w:rsidR="009348E9" w:rsidRDefault="009348E9" w:rsidP="009348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4F78DA" w14:textId="77777777" w:rsidR="009348E9" w:rsidRDefault="009348E9" w:rsidP="009348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DC28E0" w14:textId="77777777" w:rsidR="009348E9" w:rsidRDefault="009348E9" w:rsidP="009348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18DF82" w14:textId="77777777" w:rsidR="009348E9" w:rsidRDefault="009348E9" w:rsidP="009348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4358A9" w14:textId="77777777" w:rsidR="009348E9" w:rsidRDefault="009348E9" w:rsidP="009348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AD54D0" w14:textId="77777777" w:rsidR="009348E9" w:rsidRDefault="009348E9" w:rsidP="009348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9B8E7F" w14:textId="77777777" w:rsidR="009348E9" w:rsidRDefault="009348E9" w:rsidP="009348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9348E9" w14:paraId="72EF88D6" w14:textId="77777777" w:rsidTr="00422A9B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EF19A50" w14:textId="77777777" w:rsidR="009348E9" w:rsidRDefault="009348E9" w:rsidP="009348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Linda Modig (C)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5B9B066" w14:textId="486E3ADD" w:rsidR="009348E9" w:rsidRDefault="009348E9" w:rsidP="009348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B121E2" w14:textId="77777777" w:rsidR="009348E9" w:rsidRDefault="009348E9" w:rsidP="009348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6D92FF" w14:textId="7317132C" w:rsidR="009348E9" w:rsidRDefault="009348E9" w:rsidP="009348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AD2DCF" w14:textId="77777777" w:rsidR="009348E9" w:rsidRDefault="009348E9" w:rsidP="009348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C32AA1" w14:textId="4647978D" w:rsidR="009348E9" w:rsidRDefault="009348E9" w:rsidP="009348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472075" w14:textId="77777777" w:rsidR="009348E9" w:rsidRDefault="009348E9" w:rsidP="009348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B4E44C" w14:textId="77777777" w:rsidR="009348E9" w:rsidRDefault="009348E9" w:rsidP="009348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A70F81" w14:textId="77777777" w:rsidR="009348E9" w:rsidRDefault="009348E9" w:rsidP="009348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0A7DCF" w14:textId="77777777" w:rsidR="009348E9" w:rsidRDefault="009348E9" w:rsidP="009348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896603" w14:textId="77777777" w:rsidR="009348E9" w:rsidRDefault="009348E9" w:rsidP="009348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1B4593" w14:textId="77777777" w:rsidR="009348E9" w:rsidRDefault="009348E9" w:rsidP="009348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48F2FD" w14:textId="77777777" w:rsidR="009348E9" w:rsidRDefault="009348E9" w:rsidP="009348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9EC4E8" w14:textId="77777777" w:rsidR="009348E9" w:rsidRDefault="009348E9" w:rsidP="009348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F4A877" w14:textId="77777777" w:rsidR="009348E9" w:rsidRDefault="009348E9" w:rsidP="009348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9348E9" w14:paraId="23DAC917" w14:textId="77777777" w:rsidTr="00422A9B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A616F01" w14:textId="77777777" w:rsidR="009348E9" w:rsidRDefault="009348E9" w:rsidP="009348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Mia Sydow Mölleby (V)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6EC5D8B" w14:textId="704215E2" w:rsidR="009348E9" w:rsidRDefault="009348E9" w:rsidP="009348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CD71B8" w14:textId="77777777" w:rsidR="009348E9" w:rsidRDefault="009348E9" w:rsidP="009348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90599C" w14:textId="574773A6" w:rsidR="009348E9" w:rsidRDefault="009348E9" w:rsidP="009348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CAB799" w14:textId="77777777" w:rsidR="009348E9" w:rsidRDefault="009348E9" w:rsidP="009348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F24138" w14:textId="438DDD2E" w:rsidR="009348E9" w:rsidRDefault="009348E9" w:rsidP="009348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BCFCFB" w14:textId="77777777" w:rsidR="009348E9" w:rsidRDefault="009348E9" w:rsidP="009348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41D191" w14:textId="77777777" w:rsidR="009348E9" w:rsidRDefault="009348E9" w:rsidP="009348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11A435" w14:textId="77777777" w:rsidR="009348E9" w:rsidRDefault="009348E9" w:rsidP="009348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D55AE6" w14:textId="77777777" w:rsidR="009348E9" w:rsidRDefault="009348E9" w:rsidP="009348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0CF4A2" w14:textId="77777777" w:rsidR="009348E9" w:rsidRDefault="009348E9" w:rsidP="009348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11C4D7" w14:textId="77777777" w:rsidR="009348E9" w:rsidRDefault="009348E9" w:rsidP="009348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B94BB8" w14:textId="77777777" w:rsidR="009348E9" w:rsidRDefault="009348E9" w:rsidP="009348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9A7CA0" w14:textId="77777777" w:rsidR="009348E9" w:rsidRDefault="009348E9" w:rsidP="009348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ABFB77" w14:textId="77777777" w:rsidR="009348E9" w:rsidRDefault="009348E9" w:rsidP="009348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9348E9" w14:paraId="0807F072" w14:textId="77777777" w:rsidTr="00422A9B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B614E6D" w14:textId="77777777" w:rsidR="009348E9" w:rsidRDefault="009348E9" w:rsidP="009348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Ida Drougge</w:t>
            </w:r>
            <w:r>
              <w:rPr>
                <w:sz w:val="22"/>
                <w:szCs w:val="22"/>
                <w:lang w:val="en-US"/>
              </w:rPr>
              <w:t xml:space="preserve"> (M) 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F0A619E" w14:textId="50FB35EE" w:rsidR="009348E9" w:rsidRDefault="009348E9" w:rsidP="009348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4FE92D" w14:textId="77777777" w:rsidR="009348E9" w:rsidRDefault="009348E9" w:rsidP="009348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B14A13" w14:textId="6B2C7A19" w:rsidR="009348E9" w:rsidRDefault="009348E9" w:rsidP="009348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7395DE" w14:textId="77777777" w:rsidR="009348E9" w:rsidRDefault="009348E9" w:rsidP="009348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492CC2" w14:textId="346B0933" w:rsidR="009348E9" w:rsidRDefault="009348E9" w:rsidP="009348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46D06A" w14:textId="77777777" w:rsidR="009348E9" w:rsidRDefault="009348E9" w:rsidP="009348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B6465A" w14:textId="77777777" w:rsidR="009348E9" w:rsidRDefault="009348E9" w:rsidP="009348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B5CE5B" w14:textId="77777777" w:rsidR="009348E9" w:rsidRDefault="009348E9" w:rsidP="009348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BA1C80" w14:textId="77777777" w:rsidR="009348E9" w:rsidRDefault="009348E9" w:rsidP="009348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E4311E" w14:textId="77777777" w:rsidR="009348E9" w:rsidRDefault="009348E9" w:rsidP="009348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3D24D7" w14:textId="77777777" w:rsidR="009348E9" w:rsidRDefault="009348E9" w:rsidP="009348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BB16E1" w14:textId="77777777" w:rsidR="009348E9" w:rsidRDefault="009348E9" w:rsidP="009348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69C095" w14:textId="77777777" w:rsidR="009348E9" w:rsidRDefault="009348E9" w:rsidP="009348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0DDDEF" w14:textId="77777777" w:rsidR="009348E9" w:rsidRDefault="009348E9" w:rsidP="009348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9348E9" w14:paraId="37C78378" w14:textId="77777777" w:rsidTr="00422A9B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39FF7FE" w14:textId="77777777" w:rsidR="009348E9" w:rsidRDefault="009348E9" w:rsidP="009348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 xml:space="preserve">Fredrik Lindahl </w:t>
            </w:r>
            <w:r>
              <w:rPr>
                <w:sz w:val="22"/>
                <w:szCs w:val="22"/>
                <w:lang w:val="en-US"/>
              </w:rPr>
              <w:t>(SD)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AF9960E" w14:textId="683615A8" w:rsidR="009348E9" w:rsidRDefault="009348E9" w:rsidP="009348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FE5533" w14:textId="77777777" w:rsidR="009348E9" w:rsidRDefault="009348E9" w:rsidP="009348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17759E" w14:textId="24550646" w:rsidR="009348E9" w:rsidRDefault="009348E9" w:rsidP="009348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082469" w14:textId="77777777" w:rsidR="009348E9" w:rsidRDefault="009348E9" w:rsidP="009348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69AD48" w14:textId="094CBB0E" w:rsidR="009348E9" w:rsidRDefault="009348E9" w:rsidP="009348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297487" w14:textId="77777777" w:rsidR="009348E9" w:rsidRDefault="009348E9" w:rsidP="009348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6842EC" w14:textId="77777777" w:rsidR="009348E9" w:rsidRDefault="009348E9" w:rsidP="009348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DC3671" w14:textId="77777777" w:rsidR="009348E9" w:rsidRDefault="009348E9" w:rsidP="009348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217DAB" w14:textId="77777777" w:rsidR="009348E9" w:rsidRDefault="009348E9" w:rsidP="009348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DEE330" w14:textId="77777777" w:rsidR="009348E9" w:rsidRDefault="009348E9" w:rsidP="009348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BE68A6" w14:textId="77777777" w:rsidR="009348E9" w:rsidRDefault="009348E9" w:rsidP="009348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C19BB3" w14:textId="77777777" w:rsidR="009348E9" w:rsidRDefault="009348E9" w:rsidP="009348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7ECB04" w14:textId="77777777" w:rsidR="009348E9" w:rsidRDefault="009348E9" w:rsidP="009348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3F19A4" w14:textId="77777777" w:rsidR="009348E9" w:rsidRDefault="009348E9" w:rsidP="009348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9348E9" w14:paraId="4137BFF3" w14:textId="77777777" w:rsidTr="00422A9B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C0B52BB" w14:textId="77777777" w:rsidR="009348E9" w:rsidRDefault="009348E9" w:rsidP="009348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Laila Naraghi (S)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971BC5B" w14:textId="01274F96" w:rsidR="009348E9" w:rsidRDefault="009348E9" w:rsidP="009348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5C7F15"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53C29A" w14:textId="77777777" w:rsidR="009348E9" w:rsidRDefault="009348E9" w:rsidP="009348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5D7C17" w14:textId="10A43EBD" w:rsidR="009348E9" w:rsidRDefault="009348E9" w:rsidP="009348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6E58CB" w14:textId="77777777" w:rsidR="009348E9" w:rsidRDefault="009348E9" w:rsidP="009348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5146CC" w14:textId="5FB0AD2D" w:rsidR="009348E9" w:rsidRDefault="009348E9" w:rsidP="009348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5C7F15"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160542" w14:textId="77777777" w:rsidR="009348E9" w:rsidRDefault="009348E9" w:rsidP="009348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D48646" w14:textId="77777777" w:rsidR="009348E9" w:rsidRDefault="009348E9" w:rsidP="009348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300858" w14:textId="77777777" w:rsidR="009348E9" w:rsidRDefault="009348E9" w:rsidP="009348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BCD46F" w14:textId="77777777" w:rsidR="009348E9" w:rsidRDefault="009348E9" w:rsidP="009348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2E9691" w14:textId="77777777" w:rsidR="009348E9" w:rsidRDefault="009348E9" w:rsidP="009348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53166A" w14:textId="77777777" w:rsidR="009348E9" w:rsidRDefault="009348E9" w:rsidP="009348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8F9CE6" w14:textId="77777777" w:rsidR="009348E9" w:rsidRDefault="009348E9" w:rsidP="009348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830CD5" w14:textId="77777777" w:rsidR="009348E9" w:rsidRDefault="009348E9" w:rsidP="009348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9019B9" w14:textId="77777777" w:rsidR="009348E9" w:rsidRDefault="009348E9" w:rsidP="009348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9348E9" w14:paraId="1CF536FB" w14:textId="77777777" w:rsidTr="00422A9B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2CB9CC8" w14:textId="77777777" w:rsidR="009348E9" w:rsidRDefault="009348E9" w:rsidP="009348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Tuve Skånberg (KD)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84A4D6B" w14:textId="7DE9B042" w:rsidR="009348E9" w:rsidRDefault="009348E9" w:rsidP="009348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88D484" w14:textId="77777777" w:rsidR="009348E9" w:rsidRDefault="009348E9" w:rsidP="009348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4DB335" w14:textId="2A6A3644" w:rsidR="009348E9" w:rsidRDefault="009348E9" w:rsidP="009348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E0B745" w14:textId="77777777" w:rsidR="009348E9" w:rsidRDefault="009348E9" w:rsidP="009348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E3A2B0" w14:textId="17F06DD1" w:rsidR="009348E9" w:rsidRDefault="009348E9" w:rsidP="009348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E524DC" w14:textId="77777777" w:rsidR="009348E9" w:rsidRDefault="009348E9" w:rsidP="009348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C3ED8E" w14:textId="77777777" w:rsidR="009348E9" w:rsidRDefault="009348E9" w:rsidP="009348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7D2E10" w14:textId="77777777" w:rsidR="009348E9" w:rsidRDefault="009348E9" w:rsidP="009348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5CEE9C" w14:textId="77777777" w:rsidR="009348E9" w:rsidRDefault="009348E9" w:rsidP="009348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3AA57E" w14:textId="77777777" w:rsidR="009348E9" w:rsidRDefault="009348E9" w:rsidP="009348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EBD646" w14:textId="77777777" w:rsidR="009348E9" w:rsidRDefault="009348E9" w:rsidP="009348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880CE0" w14:textId="77777777" w:rsidR="009348E9" w:rsidRDefault="009348E9" w:rsidP="009348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62D83A" w14:textId="77777777" w:rsidR="009348E9" w:rsidRDefault="009348E9" w:rsidP="009348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0DDD72" w14:textId="77777777" w:rsidR="009348E9" w:rsidRDefault="009348E9" w:rsidP="009348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9348E9" w14:paraId="58F0D557" w14:textId="77777777" w:rsidTr="00422A9B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64B097D" w14:textId="77777777" w:rsidR="009348E9" w:rsidRDefault="009348E9" w:rsidP="009348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 xml:space="preserve">Daniel Andersson (S) 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7B7ACC5" w14:textId="091BD934" w:rsidR="009348E9" w:rsidRDefault="009348E9" w:rsidP="009348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6BC96D" w14:textId="77777777" w:rsidR="009348E9" w:rsidRDefault="009348E9" w:rsidP="009348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1B157E" w14:textId="47B08C5E" w:rsidR="009348E9" w:rsidRDefault="009348E9" w:rsidP="009348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1453C6" w14:textId="77777777" w:rsidR="009348E9" w:rsidRDefault="009348E9" w:rsidP="009348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DE93F8" w14:textId="7DB1B5ED" w:rsidR="009348E9" w:rsidRDefault="009348E9" w:rsidP="009348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DF5E0B" w14:textId="77777777" w:rsidR="009348E9" w:rsidRDefault="009348E9" w:rsidP="009348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27BABD" w14:textId="77777777" w:rsidR="009348E9" w:rsidRDefault="009348E9" w:rsidP="009348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33D07C" w14:textId="77777777" w:rsidR="009348E9" w:rsidRDefault="009348E9" w:rsidP="009348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D1E722" w14:textId="77777777" w:rsidR="009348E9" w:rsidRDefault="009348E9" w:rsidP="009348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9CE522" w14:textId="77777777" w:rsidR="009348E9" w:rsidRDefault="009348E9" w:rsidP="009348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0F24C3" w14:textId="77777777" w:rsidR="009348E9" w:rsidRDefault="009348E9" w:rsidP="009348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023DC1" w14:textId="77777777" w:rsidR="009348E9" w:rsidRDefault="009348E9" w:rsidP="009348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080B20" w14:textId="77777777" w:rsidR="009348E9" w:rsidRDefault="009348E9" w:rsidP="009348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9FA7B1" w14:textId="77777777" w:rsidR="009348E9" w:rsidRDefault="009348E9" w:rsidP="009348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9348E9" w14:paraId="6BEF267C" w14:textId="77777777" w:rsidTr="00FD4A69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A35529C" w14:textId="77777777" w:rsidR="009348E9" w:rsidRDefault="009348E9" w:rsidP="009348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Tina Acketoft (L)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AAEE2A4" w14:textId="27707E88" w:rsidR="009348E9" w:rsidRDefault="00FD4A69" w:rsidP="009348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39A1B9" w14:textId="77777777" w:rsidR="009348E9" w:rsidRDefault="009348E9" w:rsidP="009348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FDD825" w14:textId="5B05DECB" w:rsidR="009348E9" w:rsidRDefault="009348E9" w:rsidP="009348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5A0E82" w14:textId="77777777" w:rsidR="009348E9" w:rsidRDefault="009348E9" w:rsidP="009348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EB86F0" w14:textId="737709FA" w:rsidR="009348E9" w:rsidRDefault="009348E9" w:rsidP="009348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A48CBD" w14:textId="77777777" w:rsidR="009348E9" w:rsidRDefault="009348E9" w:rsidP="009348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B809B2" w14:textId="77777777" w:rsidR="009348E9" w:rsidRDefault="009348E9" w:rsidP="009348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58E619" w14:textId="77777777" w:rsidR="009348E9" w:rsidRDefault="009348E9" w:rsidP="009348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80579F" w14:textId="77777777" w:rsidR="009348E9" w:rsidRDefault="009348E9" w:rsidP="009348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AE696B" w14:textId="77777777" w:rsidR="009348E9" w:rsidRDefault="009348E9" w:rsidP="009348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0F14F8" w14:textId="77777777" w:rsidR="009348E9" w:rsidRDefault="009348E9" w:rsidP="009348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A46BE6" w14:textId="77777777" w:rsidR="009348E9" w:rsidRDefault="009348E9" w:rsidP="009348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CC2F7E" w14:textId="77777777" w:rsidR="009348E9" w:rsidRDefault="009348E9" w:rsidP="009348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46E5EA" w14:textId="77777777" w:rsidR="009348E9" w:rsidRDefault="009348E9" w:rsidP="009348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9348E9" w14:paraId="6FC3DAD1" w14:textId="77777777" w:rsidTr="00422A9B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0A45324" w14:textId="77777777" w:rsidR="009348E9" w:rsidRDefault="009348E9" w:rsidP="009348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 xml:space="preserve">Mikael Strandman </w:t>
            </w:r>
            <w:r>
              <w:rPr>
                <w:sz w:val="22"/>
                <w:szCs w:val="22"/>
              </w:rPr>
              <w:t>(SD)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B165BBA" w14:textId="0D8E0CE2" w:rsidR="009348E9" w:rsidRDefault="009348E9" w:rsidP="009348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C9CBA2" w14:textId="77777777" w:rsidR="009348E9" w:rsidRDefault="009348E9" w:rsidP="009348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95D041" w14:textId="0B40FA20" w:rsidR="009348E9" w:rsidRDefault="009348E9" w:rsidP="009348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63359E" w14:textId="77777777" w:rsidR="009348E9" w:rsidRDefault="009348E9" w:rsidP="009348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0CA65F" w14:textId="1C72D86A" w:rsidR="009348E9" w:rsidRDefault="009348E9" w:rsidP="009348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575849" w14:textId="77777777" w:rsidR="009348E9" w:rsidRDefault="009348E9" w:rsidP="009348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E2D731" w14:textId="77777777" w:rsidR="009348E9" w:rsidRDefault="009348E9" w:rsidP="009348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663125" w14:textId="77777777" w:rsidR="009348E9" w:rsidRDefault="009348E9" w:rsidP="009348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7810B6" w14:textId="77777777" w:rsidR="009348E9" w:rsidRDefault="009348E9" w:rsidP="009348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25FFC4" w14:textId="77777777" w:rsidR="009348E9" w:rsidRDefault="009348E9" w:rsidP="009348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D1E08A" w14:textId="77777777" w:rsidR="009348E9" w:rsidRDefault="009348E9" w:rsidP="009348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9FDBE9" w14:textId="77777777" w:rsidR="009348E9" w:rsidRDefault="009348E9" w:rsidP="009348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C441F2" w14:textId="77777777" w:rsidR="009348E9" w:rsidRDefault="009348E9" w:rsidP="009348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22EBFB" w14:textId="77777777" w:rsidR="009348E9" w:rsidRDefault="009348E9" w:rsidP="009348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9348E9" w14:paraId="4AE350C7" w14:textId="77777777" w:rsidTr="00422A9B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7AE6DA6" w14:textId="77777777" w:rsidR="009348E9" w:rsidRDefault="009348E9" w:rsidP="009348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Camilla Hansén (MP)</w:t>
            </w:r>
            <w:r>
              <w:rPr>
                <w:sz w:val="22"/>
                <w:szCs w:val="22"/>
              </w:rPr>
              <w:fldChar w:fldCharType="begin"/>
            </w:r>
            <w:r>
              <w:rPr>
                <w:sz w:val="22"/>
                <w:szCs w:val="22"/>
              </w:rPr>
              <w:instrText xml:space="preserve">  </w:instrText>
            </w:r>
            <w:r>
              <w:rPr>
                <w:sz w:val="22"/>
                <w:szCs w:val="22"/>
              </w:rPr>
              <w:fldChar w:fldCharType="end"/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9B15E89" w14:textId="0C6851DF" w:rsidR="009348E9" w:rsidRDefault="009348E9" w:rsidP="009348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847074" w14:textId="77777777" w:rsidR="009348E9" w:rsidRDefault="009348E9" w:rsidP="009348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DB054F" w14:textId="56C85213" w:rsidR="009348E9" w:rsidRDefault="009348E9" w:rsidP="009348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676238" w14:textId="77777777" w:rsidR="009348E9" w:rsidRDefault="009348E9" w:rsidP="009348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2FD2DD" w14:textId="7CE52B47" w:rsidR="009348E9" w:rsidRDefault="009348E9" w:rsidP="009348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B93DED" w14:textId="77777777" w:rsidR="009348E9" w:rsidRDefault="009348E9" w:rsidP="009348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899E89" w14:textId="77777777" w:rsidR="009348E9" w:rsidRDefault="009348E9" w:rsidP="009348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93EE1E" w14:textId="77777777" w:rsidR="009348E9" w:rsidRDefault="009348E9" w:rsidP="009348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22FAF2" w14:textId="77777777" w:rsidR="009348E9" w:rsidRDefault="009348E9" w:rsidP="009348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01EE1B" w14:textId="77777777" w:rsidR="009348E9" w:rsidRDefault="009348E9" w:rsidP="009348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1853A1" w14:textId="77777777" w:rsidR="009348E9" w:rsidRDefault="009348E9" w:rsidP="009348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4D2ED1" w14:textId="77777777" w:rsidR="009348E9" w:rsidRDefault="009348E9" w:rsidP="009348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9CDFB" w14:textId="77777777" w:rsidR="009348E9" w:rsidRDefault="009348E9" w:rsidP="009348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301005" w14:textId="77777777" w:rsidR="009348E9" w:rsidRDefault="009348E9" w:rsidP="009348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9348E9" w14:paraId="36696856" w14:textId="77777777" w:rsidTr="00422A9B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D9ECEA5" w14:textId="77777777" w:rsidR="009348E9" w:rsidRDefault="009348E9" w:rsidP="009348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Erik Ottoson</w:t>
            </w:r>
            <w:r>
              <w:rPr>
                <w:sz w:val="22"/>
                <w:szCs w:val="22"/>
              </w:rPr>
              <w:t xml:space="preserve"> (M)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06A3615" w14:textId="5522C082" w:rsidR="009348E9" w:rsidRDefault="009348E9" w:rsidP="009348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A98891" w14:textId="77777777" w:rsidR="009348E9" w:rsidRDefault="009348E9" w:rsidP="009348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E8DA58" w14:textId="5E01826F" w:rsidR="009348E9" w:rsidRDefault="009348E9" w:rsidP="009348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0D6099" w14:textId="77777777" w:rsidR="009348E9" w:rsidRDefault="009348E9" w:rsidP="009348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3FA685" w14:textId="7EBA3BA6" w:rsidR="009348E9" w:rsidRDefault="009348E9" w:rsidP="009348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E42D76" w14:textId="77777777" w:rsidR="009348E9" w:rsidRDefault="009348E9" w:rsidP="009348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B0C5FC" w14:textId="77777777" w:rsidR="009348E9" w:rsidRDefault="009348E9" w:rsidP="009348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A81E46" w14:textId="77777777" w:rsidR="009348E9" w:rsidRDefault="009348E9" w:rsidP="009348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9E5970" w14:textId="77777777" w:rsidR="009348E9" w:rsidRDefault="009348E9" w:rsidP="009348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DA2131" w14:textId="77777777" w:rsidR="009348E9" w:rsidRDefault="009348E9" w:rsidP="009348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37FFE3" w14:textId="77777777" w:rsidR="009348E9" w:rsidRDefault="009348E9" w:rsidP="009348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606BF3" w14:textId="77777777" w:rsidR="009348E9" w:rsidRDefault="009348E9" w:rsidP="009348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1A23DE" w14:textId="77777777" w:rsidR="009348E9" w:rsidRDefault="009348E9" w:rsidP="009348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DEC648" w14:textId="77777777" w:rsidR="009348E9" w:rsidRDefault="009348E9" w:rsidP="009348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9348E9" w14:paraId="3FC96850" w14:textId="77777777" w:rsidTr="00422A9B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4D47D38" w14:textId="77777777" w:rsidR="009348E9" w:rsidRDefault="009348E9" w:rsidP="009348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b/>
                <w:i/>
                <w:sz w:val="20"/>
              </w:rPr>
              <w:t>SUPPLEANTER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D475E1" w14:textId="77777777" w:rsidR="009348E9" w:rsidRDefault="009348E9" w:rsidP="009348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BB1CD7" w14:textId="77777777" w:rsidR="009348E9" w:rsidRDefault="009348E9" w:rsidP="009348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4E57B8" w14:textId="77777777" w:rsidR="009348E9" w:rsidRDefault="009348E9" w:rsidP="009348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88122D" w14:textId="77777777" w:rsidR="009348E9" w:rsidRDefault="009348E9" w:rsidP="009348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2E0423" w14:textId="77777777" w:rsidR="009348E9" w:rsidRDefault="009348E9" w:rsidP="009348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61B0F9" w14:textId="77777777" w:rsidR="009348E9" w:rsidRDefault="009348E9" w:rsidP="009348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CF0204" w14:textId="77777777" w:rsidR="009348E9" w:rsidRDefault="009348E9" w:rsidP="009348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8D512F" w14:textId="77777777" w:rsidR="009348E9" w:rsidRDefault="009348E9" w:rsidP="009348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704A1F" w14:textId="77777777" w:rsidR="009348E9" w:rsidRDefault="009348E9" w:rsidP="009348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D85D20" w14:textId="77777777" w:rsidR="009348E9" w:rsidRDefault="009348E9" w:rsidP="009348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799AF9" w14:textId="77777777" w:rsidR="009348E9" w:rsidRDefault="009348E9" w:rsidP="009348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3B1029" w14:textId="77777777" w:rsidR="009348E9" w:rsidRDefault="009348E9" w:rsidP="009348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E7B63B" w14:textId="77777777" w:rsidR="009348E9" w:rsidRDefault="009348E9" w:rsidP="009348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46DE42" w14:textId="77777777" w:rsidR="009348E9" w:rsidRDefault="009348E9" w:rsidP="009348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9348E9" w14:paraId="333C79A4" w14:textId="77777777" w:rsidTr="00422A9B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CB392D7" w14:textId="77777777" w:rsidR="009348E9" w:rsidRDefault="009348E9" w:rsidP="009348E9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 xml:space="preserve">Thomas Hammarberg (S) 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150A6A" w14:textId="2BAAFEDE" w:rsidR="009348E9" w:rsidRDefault="009348E9" w:rsidP="009348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3D42D9" w14:textId="77777777" w:rsidR="009348E9" w:rsidRDefault="009348E9" w:rsidP="009348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3A5D78" w14:textId="5B1E1225" w:rsidR="009348E9" w:rsidRDefault="009348E9" w:rsidP="009348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209584" w14:textId="77777777" w:rsidR="009348E9" w:rsidRDefault="009348E9" w:rsidP="009348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14C963" w14:textId="77777777" w:rsidR="009348E9" w:rsidRDefault="009348E9" w:rsidP="009348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7EAC0A" w14:textId="77777777" w:rsidR="009348E9" w:rsidRDefault="009348E9" w:rsidP="009348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9AC3A5" w14:textId="77777777" w:rsidR="009348E9" w:rsidRDefault="009348E9" w:rsidP="009348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503369" w14:textId="77777777" w:rsidR="009348E9" w:rsidRDefault="009348E9" w:rsidP="009348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D10BE7" w14:textId="77777777" w:rsidR="009348E9" w:rsidRDefault="009348E9" w:rsidP="009348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C25EB5" w14:textId="77777777" w:rsidR="009348E9" w:rsidRDefault="009348E9" w:rsidP="009348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B80BAA" w14:textId="77777777" w:rsidR="009348E9" w:rsidRDefault="009348E9" w:rsidP="009348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A43E4B" w14:textId="77777777" w:rsidR="009348E9" w:rsidRDefault="009348E9" w:rsidP="009348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F68C4D" w14:textId="77777777" w:rsidR="009348E9" w:rsidRDefault="009348E9" w:rsidP="009348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7143A2" w14:textId="77777777" w:rsidR="009348E9" w:rsidRDefault="009348E9" w:rsidP="009348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9348E9" w14:paraId="2C05D67D" w14:textId="77777777" w:rsidTr="00422A9B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2134F9C" w14:textId="77777777" w:rsidR="009348E9" w:rsidRDefault="009348E9" w:rsidP="009348E9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Lars Beckman (M)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E1F501" w14:textId="77777777" w:rsidR="009348E9" w:rsidRDefault="009348E9" w:rsidP="009348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80FF54" w14:textId="77777777" w:rsidR="009348E9" w:rsidRDefault="009348E9" w:rsidP="009348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D01CCB" w14:textId="77777777" w:rsidR="009348E9" w:rsidRDefault="009348E9" w:rsidP="009348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ED8B6F" w14:textId="77777777" w:rsidR="009348E9" w:rsidRDefault="009348E9" w:rsidP="009348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0B0C8D" w14:textId="77777777" w:rsidR="009348E9" w:rsidRDefault="009348E9" w:rsidP="009348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ED2DEE" w14:textId="77777777" w:rsidR="009348E9" w:rsidRDefault="009348E9" w:rsidP="009348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07B97C" w14:textId="77777777" w:rsidR="009348E9" w:rsidRDefault="009348E9" w:rsidP="009348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63A277" w14:textId="77777777" w:rsidR="009348E9" w:rsidRDefault="009348E9" w:rsidP="009348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5C6F98" w14:textId="77777777" w:rsidR="009348E9" w:rsidRDefault="009348E9" w:rsidP="009348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31F52E" w14:textId="77777777" w:rsidR="009348E9" w:rsidRDefault="009348E9" w:rsidP="009348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97D32E" w14:textId="77777777" w:rsidR="009348E9" w:rsidRDefault="009348E9" w:rsidP="009348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8D7403" w14:textId="77777777" w:rsidR="009348E9" w:rsidRDefault="009348E9" w:rsidP="009348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A86AEF" w14:textId="77777777" w:rsidR="009348E9" w:rsidRDefault="009348E9" w:rsidP="009348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1B367B" w14:textId="77777777" w:rsidR="009348E9" w:rsidRDefault="009348E9" w:rsidP="009348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9348E9" w14:paraId="0BA9C302" w14:textId="77777777" w:rsidTr="00422A9B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7025006" w14:textId="77777777" w:rsidR="009348E9" w:rsidRDefault="009348E9" w:rsidP="009348E9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GB"/>
              </w:rPr>
              <w:t>Erik Ezelius</w:t>
            </w:r>
            <w:r>
              <w:rPr>
                <w:sz w:val="22"/>
                <w:szCs w:val="22"/>
                <w:lang w:val="en-US"/>
              </w:rPr>
              <w:t xml:space="preserve"> (S)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EC4F57C" w14:textId="5A81DE35" w:rsidR="009348E9" w:rsidRDefault="009348E9" w:rsidP="009348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0A60E6" w14:textId="77777777" w:rsidR="009348E9" w:rsidRDefault="009348E9" w:rsidP="009348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344301" w14:textId="072635B1" w:rsidR="009348E9" w:rsidRDefault="009348E9" w:rsidP="009348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FB42FA" w14:textId="77777777" w:rsidR="009348E9" w:rsidRDefault="009348E9" w:rsidP="009348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451A7A" w14:textId="498F4F0F" w:rsidR="009348E9" w:rsidRDefault="009348E9" w:rsidP="009348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15BA39" w14:textId="77777777" w:rsidR="009348E9" w:rsidRDefault="009348E9" w:rsidP="009348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95F8F1" w14:textId="77777777" w:rsidR="009348E9" w:rsidRDefault="009348E9" w:rsidP="009348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7C2664" w14:textId="77777777" w:rsidR="009348E9" w:rsidRDefault="009348E9" w:rsidP="009348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D9B94D" w14:textId="77777777" w:rsidR="009348E9" w:rsidRDefault="009348E9" w:rsidP="009348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A672D3" w14:textId="77777777" w:rsidR="009348E9" w:rsidRDefault="009348E9" w:rsidP="009348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8FD6CE" w14:textId="77777777" w:rsidR="009348E9" w:rsidRDefault="009348E9" w:rsidP="009348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3061A0" w14:textId="77777777" w:rsidR="009348E9" w:rsidRDefault="009348E9" w:rsidP="009348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1DE0DD" w14:textId="77777777" w:rsidR="009348E9" w:rsidRDefault="009348E9" w:rsidP="009348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48386F" w14:textId="77777777" w:rsidR="009348E9" w:rsidRDefault="009348E9" w:rsidP="009348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9348E9" w14:paraId="19A80D7B" w14:textId="77777777" w:rsidTr="00422A9B">
        <w:trPr>
          <w:gridBefore w:val="1"/>
          <w:wBefore w:w="8" w:type="dxa"/>
          <w:trHeight w:val="226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AAADE8D" w14:textId="77777777" w:rsidR="009348E9" w:rsidRDefault="009348E9" w:rsidP="009348E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Annicka Engblom (M)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8286AE3" w14:textId="08F470A2" w:rsidR="009348E9" w:rsidRDefault="009348E9" w:rsidP="009348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9971FD" w14:textId="77777777" w:rsidR="009348E9" w:rsidRDefault="009348E9" w:rsidP="009348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B6C37D" w14:textId="297CD892" w:rsidR="009348E9" w:rsidRDefault="009348E9" w:rsidP="009348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765E4F" w14:textId="77777777" w:rsidR="009348E9" w:rsidRDefault="009348E9" w:rsidP="009348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0CFCF9" w14:textId="77777777" w:rsidR="009348E9" w:rsidRDefault="009348E9" w:rsidP="009348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51DB75" w14:textId="77777777" w:rsidR="009348E9" w:rsidRDefault="009348E9" w:rsidP="009348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5D1323" w14:textId="77777777" w:rsidR="009348E9" w:rsidRDefault="009348E9" w:rsidP="009348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B3F451" w14:textId="77777777" w:rsidR="009348E9" w:rsidRDefault="009348E9" w:rsidP="009348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B08FA8" w14:textId="77777777" w:rsidR="009348E9" w:rsidRDefault="009348E9" w:rsidP="009348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83FDC4" w14:textId="77777777" w:rsidR="009348E9" w:rsidRDefault="009348E9" w:rsidP="009348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AB2AF5" w14:textId="77777777" w:rsidR="009348E9" w:rsidRDefault="009348E9" w:rsidP="009348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9BE247" w14:textId="77777777" w:rsidR="009348E9" w:rsidRDefault="009348E9" w:rsidP="009348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449F93" w14:textId="77777777" w:rsidR="009348E9" w:rsidRDefault="009348E9" w:rsidP="009348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AAA5D0" w14:textId="77777777" w:rsidR="009348E9" w:rsidRDefault="009348E9" w:rsidP="009348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9348E9" w14:paraId="0495FE37" w14:textId="77777777" w:rsidTr="00422A9B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F19F742" w14:textId="77777777" w:rsidR="009348E9" w:rsidRDefault="009348E9" w:rsidP="009348E9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Per Söderlund (SD)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22F7513" w14:textId="6CB6C8A9" w:rsidR="009348E9" w:rsidRDefault="009348E9" w:rsidP="009348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AB0210" w14:textId="77777777" w:rsidR="009348E9" w:rsidRDefault="009348E9" w:rsidP="009348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7B0771" w14:textId="65268B75" w:rsidR="009348E9" w:rsidRDefault="009348E9" w:rsidP="009348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D94C8C" w14:textId="77777777" w:rsidR="009348E9" w:rsidRDefault="009348E9" w:rsidP="009348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5A702C" w14:textId="19D8C0C0" w:rsidR="009348E9" w:rsidRDefault="009348E9" w:rsidP="009348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8E359C" w14:textId="77777777" w:rsidR="009348E9" w:rsidRDefault="009348E9" w:rsidP="009348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AB4B2F" w14:textId="77777777" w:rsidR="009348E9" w:rsidRDefault="009348E9" w:rsidP="009348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7015AD" w14:textId="77777777" w:rsidR="009348E9" w:rsidRDefault="009348E9" w:rsidP="009348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FC7241" w14:textId="77777777" w:rsidR="009348E9" w:rsidRDefault="009348E9" w:rsidP="009348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B7EA5F" w14:textId="77777777" w:rsidR="009348E9" w:rsidRDefault="009348E9" w:rsidP="009348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A738A5" w14:textId="77777777" w:rsidR="009348E9" w:rsidRDefault="009348E9" w:rsidP="009348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34EEA1" w14:textId="77777777" w:rsidR="009348E9" w:rsidRDefault="009348E9" w:rsidP="009348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B3646B" w14:textId="77777777" w:rsidR="009348E9" w:rsidRDefault="009348E9" w:rsidP="009348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200CC0" w14:textId="77777777" w:rsidR="009348E9" w:rsidRDefault="009348E9" w:rsidP="009348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9348E9" w14:paraId="116D47AA" w14:textId="77777777" w:rsidTr="00422A9B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9463D01" w14:textId="77777777" w:rsidR="009348E9" w:rsidRDefault="009348E9" w:rsidP="009348E9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 xml:space="preserve">Ingela Nylund </w:t>
            </w:r>
            <w:proofErr w:type="spellStart"/>
            <w:r>
              <w:rPr>
                <w:sz w:val="22"/>
                <w:szCs w:val="22"/>
              </w:rPr>
              <w:t>Watz</w:t>
            </w:r>
            <w:proofErr w:type="spellEnd"/>
            <w:r>
              <w:rPr>
                <w:sz w:val="22"/>
                <w:szCs w:val="22"/>
                <w:lang w:val="en-US"/>
              </w:rPr>
              <w:t xml:space="preserve"> (S)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9F0B9B" w14:textId="77777777" w:rsidR="009348E9" w:rsidRDefault="009348E9" w:rsidP="009348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8D14A5" w14:textId="77777777" w:rsidR="009348E9" w:rsidRDefault="009348E9" w:rsidP="009348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5DE7E5" w14:textId="77777777" w:rsidR="009348E9" w:rsidRDefault="009348E9" w:rsidP="009348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95E9AB" w14:textId="77777777" w:rsidR="009348E9" w:rsidRDefault="009348E9" w:rsidP="009348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324F23" w14:textId="77777777" w:rsidR="009348E9" w:rsidRDefault="009348E9" w:rsidP="009348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12E209" w14:textId="77777777" w:rsidR="009348E9" w:rsidRDefault="009348E9" w:rsidP="009348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763175" w14:textId="77777777" w:rsidR="009348E9" w:rsidRDefault="009348E9" w:rsidP="009348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544C90" w14:textId="77777777" w:rsidR="009348E9" w:rsidRDefault="009348E9" w:rsidP="009348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0A2247" w14:textId="77777777" w:rsidR="009348E9" w:rsidRDefault="009348E9" w:rsidP="009348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D1E233" w14:textId="77777777" w:rsidR="009348E9" w:rsidRDefault="009348E9" w:rsidP="009348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DF814A" w14:textId="77777777" w:rsidR="009348E9" w:rsidRDefault="009348E9" w:rsidP="009348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6FC7A6" w14:textId="77777777" w:rsidR="009348E9" w:rsidRDefault="009348E9" w:rsidP="009348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4B2E5C" w14:textId="77777777" w:rsidR="009348E9" w:rsidRDefault="009348E9" w:rsidP="009348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3E270F" w14:textId="77777777" w:rsidR="009348E9" w:rsidRDefault="009348E9" w:rsidP="009348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9348E9" w14:paraId="4AA1B83D" w14:textId="77777777" w:rsidTr="00422A9B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862F6BD" w14:textId="77777777" w:rsidR="009348E9" w:rsidRDefault="009348E9" w:rsidP="009348E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Johan Hedin (C)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A06A0D" w14:textId="77777777" w:rsidR="009348E9" w:rsidRDefault="009348E9" w:rsidP="009348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117A2B" w14:textId="77777777" w:rsidR="009348E9" w:rsidRDefault="009348E9" w:rsidP="009348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88B0CB" w14:textId="77777777" w:rsidR="009348E9" w:rsidRDefault="009348E9" w:rsidP="009348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F3282D" w14:textId="77777777" w:rsidR="009348E9" w:rsidRDefault="009348E9" w:rsidP="009348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590451" w14:textId="77777777" w:rsidR="009348E9" w:rsidRDefault="009348E9" w:rsidP="009348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075338" w14:textId="77777777" w:rsidR="009348E9" w:rsidRDefault="009348E9" w:rsidP="009348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10633D" w14:textId="77777777" w:rsidR="009348E9" w:rsidRDefault="009348E9" w:rsidP="009348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BBD11C" w14:textId="77777777" w:rsidR="009348E9" w:rsidRDefault="009348E9" w:rsidP="009348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51F09F" w14:textId="77777777" w:rsidR="009348E9" w:rsidRDefault="009348E9" w:rsidP="009348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88C83F" w14:textId="77777777" w:rsidR="009348E9" w:rsidRDefault="009348E9" w:rsidP="009348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76F379" w14:textId="77777777" w:rsidR="009348E9" w:rsidRDefault="009348E9" w:rsidP="009348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6759F4" w14:textId="77777777" w:rsidR="009348E9" w:rsidRDefault="009348E9" w:rsidP="009348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F295D1" w14:textId="77777777" w:rsidR="009348E9" w:rsidRDefault="009348E9" w:rsidP="009348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6A6B42" w14:textId="77777777" w:rsidR="009348E9" w:rsidRDefault="009348E9" w:rsidP="009348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9348E9" w14:paraId="68348EAF" w14:textId="77777777" w:rsidTr="00F20C3A">
        <w:trPr>
          <w:gridBefore w:val="1"/>
          <w:wBefore w:w="8" w:type="dxa"/>
          <w:trHeight w:val="221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925E044" w14:textId="77777777" w:rsidR="009348E9" w:rsidRDefault="009348E9" w:rsidP="009348E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Jessica Wetterling (V)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195DF3" w14:textId="59A09DA9" w:rsidR="009348E9" w:rsidRDefault="009348E9" w:rsidP="009348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363DE5" w14:textId="77777777" w:rsidR="009348E9" w:rsidRDefault="009348E9" w:rsidP="009348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F15588" w14:textId="5A0053ED" w:rsidR="009348E9" w:rsidRDefault="009348E9" w:rsidP="009348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6B05FE" w14:textId="77777777" w:rsidR="009348E9" w:rsidRDefault="009348E9" w:rsidP="009348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D1B4F9" w14:textId="77777777" w:rsidR="009348E9" w:rsidRDefault="009348E9" w:rsidP="009348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1863D1" w14:textId="77777777" w:rsidR="009348E9" w:rsidRDefault="009348E9" w:rsidP="009348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B9F49B" w14:textId="77777777" w:rsidR="009348E9" w:rsidRDefault="009348E9" w:rsidP="009348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E9DA8A" w14:textId="77777777" w:rsidR="009348E9" w:rsidRDefault="009348E9" w:rsidP="009348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71C044" w14:textId="77777777" w:rsidR="009348E9" w:rsidRDefault="009348E9" w:rsidP="009348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E9CC44" w14:textId="77777777" w:rsidR="009348E9" w:rsidRDefault="009348E9" w:rsidP="009348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4E2532" w14:textId="77777777" w:rsidR="009348E9" w:rsidRDefault="009348E9" w:rsidP="009348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F5B67F" w14:textId="77777777" w:rsidR="009348E9" w:rsidRDefault="009348E9" w:rsidP="009348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66FCFA" w14:textId="77777777" w:rsidR="009348E9" w:rsidRDefault="009348E9" w:rsidP="009348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03F0AB" w14:textId="77777777" w:rsidR="009348E9" w:rsidRDefault="009348E9" w:rsidP="009348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9348E9" w14:paraId="7E63E3D9" w14:textId="77777777" w:rsidTr="00422A9B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352C31D" w14:textId="77777777" w:rsidR="009348E9" w:rsidRDefault="009348E9" w:rsidP="009348E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Lars Jilmstad (M)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9140CD2" w14:textId="63467F1A" w:rsidR="009348E9" w:rsidRDefault="009348E9" w:rsidP="009348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3CB398" w14:textId="77777777" w:rsidR="009348E9" w:rsidRDefault="009348E9" w:rsidP="009348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C2D038" w14:textId="18F30A79" w:rsidR="009348E9" w:rsidRDefault="009348E9" w:rsidP="009348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BAD3E1" w14:textId="77777777" w:rsidR="009348E9" w:rsidRDefault="009348E9" w:rsidP="009348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5F28EA" w14:textId="2B675879" w:rsidR="009348E9" w:rsidRDefault="009348E9" w:rsidP="009348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B19278" w14:textId="77777777" w:rsidR="009348E9" w:rsidRDefault="009348E9" w:rsidP="009348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4CCA01" w14:textId="77777777" w:rsidR="009348E9" w:rsidRDefault="009348E9" w:rsidP="009348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EE5BFB" w14:textId="77777777" w:rsidR="009348E9" w:rsidRDefault="009348E9" w:rsidP="009348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4BA14C" w14:textId="77777777" w:rsidR="009348E9" w:rsidRDefault="009348E9" w:rsidP="009348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77B6DA" w14:textId="77777777" w:rsidR="009348E9" w:rsidRDefault="009348E9" w:rsidP="009348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AEA5A7" w14:textId="77777777" w:rsidR="009348E9" w:rsidRDefault="009348E9" w:rsidP="009348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15FD6A" w14:textId="77777777" w:rsidR="009348E9" w:rsidRDefault="009348E9" w:rsidP="009348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A7AE30" w14:textId="77777777" w:rsidR="009348E9" w:rsidRDefault="009348E9" w:rsidP="009348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D249BE" w14:textId="77777777" w:rsidR="009348E9" w:rsidRDefault="009348E9" w:rsidP="009348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9348E9" w14:paraId="580969E0" w14:textId="77777777" w:rsidTr="00422A9B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928F643" w14:textId="77777777" w:rsidR="009348E9" w:rsidRDefault="009348E9" w:rsidP="009348E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Patrick Reslow (SD)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7C610D" w14:textId="77777777" w:rsidR="009348E9" w:rsidRDefault="009348E9" w:rsidP="009348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A3FB1A" w14:textId="77777777" w:rsidR="009348E9" w:rsidRDefault="009348E9" w:rsidP="009348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E4E3F2" w14:textId="77777777" w:rsidR="009348E9" w:rsidRDefault="009348E9" w:rsidP="009348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098A0A" w14:textId="77777777" w:rsidR="009348E9" w:rsidRDefault="009348E9" w:rsidP="009348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017447" w14:textId="77777777" w:rsidR="009348E9" w:rsidRDefault="009348E9" w:rsidP="009348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D6AF0B" w14:textId="77777777" w:rsidR="009348E9" w:rsidRDefault="009348E9" w:rsidP="009348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061E60" w14:textId="77777777" w:rsidR="009348E9" w:rsidRDefault="009348E9" w:rsidP="009348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C81980" w14:textId="77777777" w:rsidR="009348E9" w:rsidRDefault="009348E9" w:rsidP="009348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87080F" w14:textId="77777777" w:rsidR="009348E9" w:rsidRDefault="009348E9" w:rsidP="009348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4D0901" w14:textId="77777777" w:rsidR="009348E9" w:rsidRDefault="009348E9" w:rsidP="009348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5F583D" w14:textId="77777777" w:rsidR="009348E9" w:rsidRDefault="009348E9" w:rsidP="009348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C8CCB8" w14:textId="77777777" w:rsidR="009348E9" w:rsidRDefault="009348E9" w:rsidP="009348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6256EE" w14:textId="77777777" w:rsidR="009348E9" w:rsidRDefault="009348E9" w:rsidP="009348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ADC91E" w14:textId="77777777" w:rsidR="009348E9" w:rsidRDefault="009348E9" w:rsidP="009348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9348E9" w14:paraId="2721EFA7" w14:textId="77777777" w:rsidTr="00422A9B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C2F9861" w14:textId="77777777" w:rsidR="009348E9" w:rsidRDefault="009348E9" w:rsidP="009348E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Patrik Björck (S)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F5B18E" w14:textId="5CD2AC7C" w:rsidR="009348E9" w:rsidRDefault="009348E9" w:rsidP="009348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A97938" w14:textId="77777777" w:rsidR="009348E9" w:rsidRDefault="009348E9" w:rsidP="009348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9C0AA6" w14:textId="3EE5855F" w:rsidR="009348E9" w:rsidRDefault="009348E9" w:rsidP="009348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5149B6" w14:textId="77777777" w:rsidR="009348E9" w:rsidRDefault="009348E9" w:rsidP="009348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85A8EE" w14:textId="36B9E1D0" w:rsidR="009348E9" w:rsidRDefault="009348E9" w:rsidP="009348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AE75D3" w14:textId="77777777" w:rsidR="009348E9" w:rsidRDefault="009348E9" w:rsidP="009348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EADE71" w14:textId="77777777" w:rsidR="009348E9" w:rsidRDefault="009348E9" w:rsidP="009348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647722" w14:textId="77777777" w:rsidR="009348E9" w:rsidRDefault="009348E9" w:rsidP="009348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3B2446" w14:textId="77777777" w:rsidR="009348E9" w:rsidRDefault="009348E9" w:rsidP="009348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EB71DD" w14:textId="77777777" w:rsidR="009348E9" w:rsidRDefault="009348E9" w:rsidP="009348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7BFC5B" w14:textId="77777777" w:rsidR="009348E9" w:rsidRDefault="009348E9" w:rsidP="009348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8D1D6E" w14:textId="77777777" w:rsidR="009348E9" w:rsidRDefault="009348E9" w:rsidP="009348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AECDCA" w14:textId="77777777" w:rsidR="009348E9" w:rsidRDefault="009348E9" w:rsidP="009348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9AD80" w14:textId="77777777" w:rsidR="009348E9" w:rsidRDefault="009348E9" w:rsidP="009348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9348E9" w14:paraId="52BD9CB3" w14:textId="77777777" w:rsidTr="00422A9B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BF39F93" w14:textId="77777777" w:rsidR="009348E9" w:rsidRDefault="009348E9" w:rsidP="009348E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Lars Adaktusson (KD)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3DB64D" w14:textId="77777777" w:rsidR="009348E9" w:rsidRDefault="009348E9" w:rsidP="009348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877107" w14:textId="77777777" w:rsidR="009348E9" w:rsidRDefault="009348E9" w:rsidP="009348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07F735" w14:textId="77777777" w:rsidR="009348E9" w:rsidRDefault="009348E9" w:rsidP="009348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A361AE" w14:textId="77777777" w:rsidR="009348E9" w:rsidRDefault="009348E9" w:rsidP="009348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E7173E" w14:textId="77777777" w:rsidR="009348E9" w:rsidRDefault="009348E9" w:rsidP="009348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7386DC" w14:textId="77777777" w:rsidR="009348E9" w:rsidRDefault="009348E9" w:rsidP="009348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095787" w14:textId="77777777" w:rsidR="009348E9" w:rsidRDefault="009348E9" w:rsidP="009348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6F92F6" w14:textId="77777777" w:rsidR="009348E9" w:rsidRDefault="009348E9" w:rsidP="009348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65B4B1" w14:textId="77777777" w:rsidR="009348E9" w:rsidRDefault="009348E9" w:rsidP="009348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D1D586" w14:textId="77777777" w:rsidR="009348E9" w:rsidRDefault="009348E9" w:rsidP="009348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F94CBF" w14:textId="77777777" w:rsidR="009348E9" w:rsidRDefault="009348E9" w:rsidP="009348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0217C5" w14:textId="77777777" w:rsidR="009348E9" w:rsidRDefault="009348E9" w:rsidP="009348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56DF58" w14:textId="77777777" w:rsidR="009348E9" w:rsidRDefault="009348E9" w:rsidP="009348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C319B2" w14:textId="77777777" w:rsidR="009348E9" w:rsidRDefault="009348E9" w:rsidP="009348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9348E9" w14:paraId="7948E45B" w14:textId="77777777" w:rsidTr="00422A9B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F317377" w14:textId="77777777" w:rsidR="009348E9" w:rsidRDefault="009348E9" w:rsidP="009348E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Maria Strömkvist (S) 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278069" w14:textId="77777777" w:rsidR="009348E9" w:rsidRDefault="009348E9" w:rsidP="009348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76105E" w14:textId="77777777" w:rsidR="009348E9" w:rsidRDefault="009348E9" w:rsidP="009348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5E9FEB" w14:textId="77777777" w:rsidR="009348E9" w:rsidRDefault="009348E9" w:rsidP="009348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29D5F0" w14:textId="77777777" w:rsidR="009348E9" w:rsidRDefault="009348E9" w:rsidP="009348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0115D2" w14:textId="77777777" w:rsidR="009348E9" w:rsidRDefault="009348E9" w:rsidP="009348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AEC8E8" w14:textId="77777777" w:rsidR="009348E9" w:rsidRDefault="009348E9" w:rsidP="009348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5E4389" w14:textId="77777777" w:rsidR="009348E9" w:rsidRDefault="009348E9" w:rsidP="009348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51B96F" w14:textId="77777777" w:rsidR="009348E9" w:rsidRDefault="009348E9" w:rsidP="009348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43A8EC" w14:textId="77777777" w:rsidR="009348E9" w:rsidRDefault="009348E9" w:rsidP="009348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B43828" w14:textId="77777777" w:rsidR="009348E9" w:rsidRDefault="009348E9" w:rsidP="009348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DB28E1" w14:textId="77777777" w:rsidR="009348E9" w:rsidRDefault="009348E9" w:rsidP="009348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BC0B1F" w14:textId="77777777" w:rsidR="009348E9" w:rsidRDefault="009348E9" w:rsidP="009348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034D65" w14:textId="77777777" w:rsidR="009348E9" w:rsidRDefault="009348E9" w:rsidP="009348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BD112E" w14:textId="77777777" w:rsidR="009348E9" w:rsidRDefault="009348E9" w:rsidP="009348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9348E9" w14:paraId="760FE13D" w14:textId="77777777" w:rsidTr="00422A9B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C6D5E4E" w14:textId="77777777" w:rsidR="009348E9" w:rsidRDefault="009348E9" w:rsidP="009348E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Bengt Eliasson (L)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C7E23B" w14:textId="77777777" w:rsidR="009348E9" w:rsidRDefault="009348E9" w:rsidP="009348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3EA9B5" w14:textId="77777777" w:rsidR="009348E9" w:rsidRDefault="009348E9" w:rsidP="009348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01480A" w14:textId="77777777" w:rsidR="009348E9" w:rsidRDefault="009348E9" w:rsidP="009348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3585D1" w14:textId="77777777" w:rsidR="009348E9" w:rsidRDefault="009348E9" w:rsidP="009348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5B8920" w14:textId="77777777" w:rsidR="009348E9" w:rsidRDefault="009348E9" w:rsidP="009348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A8878A" w14:textId="77777777" w:rsidR="009348E9" w:rsidRDefault="009348E9" w:rsidP="009348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6476B9" w14:textId="77777777" w:rsidR="009348E9" w:rsidRDefault="009348E9" w:rsidP="009348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2B7CE2" w14:textId="77777777" w:rsidR="009348E9" w:rsidRDefault="009348E9" w:rsidP="009348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62D699" w14:textId="77777777" w:rsidR="009348E9" w:rsidRDefault="009348E9" w:rsidP="009348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CF8605" w14:textId="77777777" w:rsidR="009348E9" w:rsidRDefault="009348E9" w:rsidP="009348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5550E0" w14:textId="77777777" w:rsidR="009348E9" w:rsidRDefault="009348E9" w:rsidP="009348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0C59CC" w14:textId="77777777" w:rsidR="009348E9" w:rsidRDefault="009348E9" w:rsidP="009348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DDB856" w14:textId="77777777" w:rsidR="009348E9" w:rsidRDefault="009348E9" w:rsidP="009348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F56AD3" w14:textId="77777777" w:rsidR="009348E9" w:rsidRDefault="009348E9" w:rsidP="009348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9348E9" w14:paraId="069B4510" w14:textId="77777777" w:rsidTr="00422A9B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A40D107" w14:textId="77777777" w:rsidR="009348E9" w:rsidRDefault="009348E9" w:rsidP="009348E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Lars Andersson (SD)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9FDABB" w14:textId="77777777" w:rsidR="009348E9" w:rsidRDefault="009348E9" w:rsidP="009348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96DB9A" w14:textId="77777777" w:rsidR="009348E9" w:rsidRDefault="009348E9" w:rsidP="009348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73681C" w14:textId="77777777" w:rsidR="009348E9" w:rsidRDefault="009348E9" w:rsidP="009348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6DA062" w14:textId="77777777" w:rsidR="009348E9" w:rsidRDefault="009348E9" w:rsidP="009348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AEC1DE" w14:textId="77777777" w:rsidR="009348E9" w:rsidRDefault="009348E9" w:rsidP="009348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503B90" w14:textId="77777777" w:rsidR="009348E9" w:rsidRDefault="009348E9" w:rsidP="009348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09DBF3" w14:textId="77777777" w:rsidR="009348E9" w:rsidRDefault="009348E9" w:rsidP="009348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47F4E9" w14:textId="77777777" w:rsidR="009348E9" w:rsidRDefault="009348E9" w:rsidP="009348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8B5D3F" w14:textId="77777777" w:rsidR="009348E9" w:rsidRDefault="009348E9" w:rsidP="009348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85021F" w14:textId="77777777" w:rsidR="009348E9" w:rsidRDefault="009348E9" w:rsidP="009348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AF16A3" w14:textId="77777777" w:rsidR="009348E9" w:rsidRDefault="009348E9" w:rsidP="009348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04279B" w14:textId="77777777" w:rsidR="009348E9" w:rsidRDefault="009348E9" w:rsidP="009348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704E95" w14:textId="77777777" w:rsidR="009348E9" w:rsidRDefault="009348E9" w:rsidP="009348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838BE9" w14:textId="77777777" w:rsidR="009348E9" w:rsidRDefault="009348E9" w:rsidP="009348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9348E9" w14:paraId="6E57EDB9" w14:textId="77777777" w:rsidTr="00422A9B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DB51B02" w14:textId="77777777" w:rsidR="009348E9" w:rsidRDefault="009348E9" w:rsidP="009348E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Rasmus Ling (MP)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D9C4EF" w14:textId="77777777" w:rsidR="009348E9" w:rsidRDefault="009348E9" w:rsidP="009348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650147" w14:textId="77777777" w:rsidR="009348E9" w:rsidRDefault="009348E9" w:rsidP="009348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EEF5C1" w14:textId="77777777" w:rsidR="009348E9" w:rsidRDefault="009348E9" w:rsidP="009348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56DBC8" w14:textId="77777777" w:rsidR="009348E9" w:rsidRDefault="009348E9" w:rsidP="009348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3A6C5C" w14:textId="77777777" w:rsidR="009348E9" w:rsidRDefault="009348E9" w:rsidP="009348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5BE40F" w14:textId="77777777" w:rsidR="009348E9" w:rsidRDefault="009348E9" w:rsidP="009348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48D6BD" w14:textId="77777777" w:rsidR="009348E9" w:rsidRDefault="009348E9" w:rsidP="009348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62C87B" w14:textId="77777777" w:rsidR="009348E9" w:rsidRDefault="009348E9" w:rsidP="009348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B213E4" w14:textId="77777777" w:rsidR="009348E9" w:rsidRDefault="009348E9" w:rsidP="009348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B1D964" w14:textId="77777777" w:rsidR="009348E9" w:rsidRDefault="009348E9" w:rsidP="009348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ED705A" w14:textId="77777777" w:rsidR="009348E9" w:rsidRDefault="009348E9" w:rsidP="009348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FBE7D2" w14:textId="77777777" w:rsidR="009348E9" w:rsidRDefault="009348E9" w:rsidP="009348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F91377" w14:textId="77777777" w:rsidR="009348E9" w:rsidRDefault="009348E9" w:rsidP="009348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6CB491" w14:textId="77777777" w:rsidR="009348E9" w:rsidRDefault="009348E9" w:rsidP="009348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9348E9" w14:paraId="3AE8D71A" w14:textId="77777777" w:rsidTr="00422A9B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E47C440" w14:textId="77777777" w:rsidR="009348E9" w:rsidRDefault="009348E9" w:rsidP="009348E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Ann-Sofie Alm (M)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409068" w14:textId="77777777" w:rsidR="009348E9" w:rsidRDefault="009348E9" w:rsidP="009348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F0D8B8" w14:textId="77777777" w:rsidR="009348E9" w:rsidRDefault="009348E9" w:rsidP="009348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B6FD1B" w14:textId="77777777" w:rsidR="009348E9" w:rsidRDefault="009348E9" w:rsidP="009348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18F516" w14:textId="77777777" w:rsidR="009348E9" w:rsidRDefault="009348E9" w:rsidP="009348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7F25A3" w14:textId="77777777" w:rsidR="009348E9" w:rsidRDefault="009348E9" w:rsidP="009348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D38D1F" w14:textId="77777777" w:rsidR="009348E9" w:rsidRDefault="009348E9" w:rsidP="009348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D9ACDD" w14:textId="77777777" w:rsidR="009348E9" w:rsidRDefault="009348E9" w:rsidP="009348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C96285" w14:textId="77777777" w:rsidR="009348E9" w:rsidRDefault="009348E9" w:rsidP="009348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D53FB1" w14:textId="77777777" w:rsidR="009348E9" w:rsidRDefault="009348E9" w:rsidP="009348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F925B1" w14:textId="77777777" w:rsidR="009348E9" w:rsidRDefault="009348E9" w:rsidP="009348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27E093" w14:textId="77777777" w:rsidR="009348E9" w:rsidRDefault="009348E9" w:rsidP="009348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DF491C" w14:textId="77777777" w:rsidR="009348E9" w:rsidRDefault="009348E9" w:rsidP="009348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048B9E" w14:textId="77777777" w:rsidR="009348E9" w:rsidRDefault="009348E9" w:rsidP="009348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6CFB13" w14:textId="77777777" w:rsidR="009348E9" w:rsidRDefault="009348E9" w:rsidP="009348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9348E9" w14:paraId="23AD7C98" w14:textId="77777777" w:rsidTr="00422A9B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190DA10" w14:textId="77777777" w:rsidR="009348E9" w:rsidRDefault="009348E9" w:rsidP="009348E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Monika Lövgren (SD)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0A5493" w14:textId="77777777" w:rsidR="009348E9" w:rsidRDefault="009348E9" w:rsidP="009348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5B9786" w14:textId="77777777" w:rsidR="009348E9" w:rsidRDefault="009348E9" w:rsidP="009348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09692" w14:textId="77777777" w:rsidR="009348E9" w:rsidRDefault="009348E9" w:rsidP="009348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2D1CED" w14:textId="77777777" w:rsidR="009348E9" w:rsidRDefault="009348E9" w:rsidP="009348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BBB1A5" w14:textId="77777777" w:rsidR="009348E9" w:rsidRDefault="009348E9" w:rsidP="009348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9B0964" w14:textId="77777777" w:rsidR="009348E9" w:rsidRDefault="009348E9" w:rsidP="009348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C4243B" w14:textId="77777777" w:rsidR="009348E9" w:rsidRDefault="009348E9" w:rsidP="009348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AEE2A6" w14:textId="77777777" w:rsidR="009348E9" w:rsidRDefault="009348E9" w:rsidP="009348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39AD7B" w14:textId="77777777" w:rsidR="009348E9" w:rsidRDefault="009348E9" w:rsidP="009348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C123D9" w14:textId="77777777" w:rsidR="009348E9" w:rsidRDefault="009348E9" w:rsidP="009348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88FF57" w14:textId="77777777" w:rsidR="009348E9" w:rsidRDefault="009348E9" w:rsidP="009348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B89FB3" w14:textId="77777777" w:rsidR="009348E9" w:rsidRDefault="009348E9" w:rsidP="009348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D36082" w14:textId="77777777" w:rsidR="009348E9" w:rsidRDefault="009348E9" w:rsidP="009348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2A23D6" w14:textId="77777777" w:rsidR="009348E9" w:rsidRDefault="009348E9" w:rsidP="009348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9348E9" w14:paraId="0F2F5D63" w14:textId="77777777" w:rsidTr="00422A9B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191A15E" w14:textId="77777777" w:rsidR="009348E9" w:rsidRDefault="009348E9" w:rsidP="009348E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Jörgen Grubb (SD)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E87E4B" w14:textId="77777777" w:rsidR="009348E9" w:rsidRDefault="009348E9" w:rsidP="009348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41F9B6" w14:textId="77777777" w:rsidR="009348E9" w:rsidRDefault="009348E9" w:rsidP="009348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157544" w14:textId="77777777" w:rsidR="009348E9" w:rsidRDefault="009348E9" w:rsidP="009348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406361" w14:textId="77777777" w:rsidR="009348E9" w:rsidRDefault="009348E9" w:rsidP="009348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316A7D" w14:textId="77777777" w:rsidR="009348E9" w:rsidRDefault="009348E9" w:rsidP="009348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CF069D" w14:textId="77777777" w:rsidR="009348E9" w:rsidRDefault="009348E9" w:rsidP="009348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3DA0A2" w14:textId="77777777" w:rsidR="009348E9" w:rsidRDefault="009348E9" w:rsidP="009348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483A66" w14:textId="77777777" w:rsidR="009348E9" w:rsidRDefault="009348E9" w:rsidP="009348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F522D6" w14:textId="77777777" w:rsidR="009348E9" w:rsidRDefault="009348E9" w:rsidP="009348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464608" w14:textId="77777777" w:rsidR="009348E9" w:rsidRDefault="009348E9" w:rsidP="009348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F97607" w14:textId="77777777" w:rsidR="009348E9" w:rsidRDefault="009348E9" w:rsidP="009348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31AB35" w14:textId="77777777" w:rsidR="009348E9" w:rsidRDefault="009348E9" w:rsidP="009348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81E0BB" w14:textId="77777777" w:rsidR="009348E9" w:rsidRDefault="009348E9" w:rsidP="009348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971C8F" w14:textId="77777777" w:rsidR="009348E9" w:rsidRDefault="009348E9" w:rsidP="009348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9348E9" w14:paraId="69EA7AA5" w14:textId="77777777" w:rsidTr="00422A9B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71E64BA" w14:textId="77777777" w:rsidR="009348E9" w:rsidRDefault="009348E9" w:rsidP="009348E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Allan Widman (L)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0AEB2B" w14:textId="77777777" w:rsidR="009348E9" w:rsidRDefault="009348E9" w:rsidP="009348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ECA1EB" w14:textId="77777777" w:rsidR="009348E9" w:rsidRDefault="009348E9" w:rsidP="009348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0C9149" w14:textId="77777777" w:rsidR="009348E9" w:rsidRDefault="009348E9" w:rsidP="009348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2E59FD" w14:textId="77777777" w:rsidR="009348E9" w:rsidRDefault="009348E9" w:rsidP="009348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3F08CB" w14:textId="77777777" w:rsidR="009348E9" w:rsidRDefault="009348E9" w:rsidP="009348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410AF8" w14:textId="77777777" w:rsidR="009348E9" w:rsidRDefault="009348E9" w:rsidP="009348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4EA0EA" w14:textId="77777777" w:rsidR="009348E9" w:rsidRDefault="009348E9" w:rsidP="009348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7FFC2A" w14:textId="77777777" w:rsidR="009348E9" w:rsidRDefault="009348E9" w:rsidP="009348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F991D9" w14:textId="77777777" w:rsidR="009348E9" w:rsidRDefault="009348E9" w:rsidP="009348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5D33AF" w14:textId="77777777" w:rsidR="009348E9" w:rsidRDefault="009348E9" w:rsidP="009348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94922B" w14:textId="77777777" w:rsidR="009348E9" w:rsidRDefault="009348E9" w:rsidP="009348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B87468" w14:textId="77777777" w:rsidR="009348E9" w:rsidRDefault="009348E9" w:rsidP="009348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68C20" w14:textId="77777777" w:rsidR="009348E9" w:rsidRDefault="009348E9" w:rsidP="009348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4A995E" w14:textId="77777777" w:rsidR="009348E9" w:rsidRDefault="009348E9" w:rsidP="009348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9348E9" w14:paraId="334B57B3" w14:textId="77777777" w:rsidTr="00422A9B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370016D" w14:textId="77777777" w:rsidR="009348E9" w:rsidRDefault="009348E9" w:rsidP="009348E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Nina Lundström (L)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F3AB9B" w14:textId="77777777" w:rsidR="009348E9" w:rsidRDefault="009348E9" w:rsidP="009348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0B408F" w14:textId="77777777" w:rsidR="009348E9" w:rsidRDefault="009348E9" w:rsidP="009348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B89354" w14:textId="77777777" w:rsidR="009348E9" w:rsidRDefault="009348E9" w:rsidP="009348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F8CE24" w14:textId="77777777" w:rsidR="009348E9" w:rsidRDefault="009348E9" w:rsidP="009348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08FFA3" w14:textId="77777777" w:rsidR="009348E9" w:rsidRDefault="009348E9" w:rsidP="009348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43F1C5" w14:textId="77777777" w:rsidR="009348E9" w:rsidRDefault="009348E9" w:rsidP="009348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9EFF70" w14:textId="77777777" w:rsidR="009348E9" w:rsidRDefault="009348E9" w:rsidP="009348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BA42AF" w14:textId="77777777" w:rsidR="009348E9" w:rsidRDefault="009348E9" w:rsidP="009348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9CE2A2" w14:textId="77777777" w:rsidR="009348E9" w:rsidRDefault="009348E9" w:rsidP="009348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AF1707" w14:textId="77777777" w:rsidR="009348E9" w:rsidRDefault="009348E9" w:rsidP="009348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132789" w14:textId="77777777" w:rsidR="009348E9" w:rsidRDefault="009348E9" w:rsidP="009348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E06AE4" w14:textId="77777777" w:rsidR="009348E9" w:rsidRDefault="009348E9" w:rsidP="009348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71888B" w14:textId="77777777" w:rsidR="009348E9" w:rsidRDefault="009348E9" w:rsidP="009348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90138F" w14:textId="77777777" w:rsidR="009348E9" w:rsidRDefault="009348E9" w:rsidP="009348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9348E9" w14:paraId="1B2E05F9" w14:textId="77777777" w:rsidTr="00422A9B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C704684" w14:textId="77777777" w:rsidR="009348E9" w:rsidRDefault="009348E9" w:rsidP="009348E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Anna Sibinska (MP)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4E23A6" w14:textId="77777777" w:rsidR="009348E9" w:rsidRDefault="009348E9" w:rsidP="009348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BA6E26" w14:textId="77777777" w:rsidR="009348E9" w:rsidRDefault="009348E9" w:rsidP="009348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206F4A" w14:textId="77777777" w:rsidR="009348E9" w:rsidRDefault="009348E9" w:rsidP="009348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5A284D" w14:textId="77777777" w:rsidR="009348E9" w:rsidRDefault="009348E9" w:rsidP="009348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C8D136" w14:textId="77777777" w:rsidR="009348E9" w:rsidRDefault="009348E9" w:rsidP="009348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0EEA26" w14:textId="77777777" w:rsidR="009348E9" w:rsidRDefault="009348E9" w:rsidP="009348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396C01" w14:textId="77777777" w:rsidR="009348E9" w:rsidRDefault="009348E9" w:rsidP="009348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F11EAF" w14:textId="77777777" w:rsidR="009348E9" w:rsidRDefault="009348E9" w:rsidP="009348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32DB85" w14:textId="77777777" w:rsidR="009348E9" w:rsidRDefault="009348E9" w:rsidP="009348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1C3CC9" w14:textId="77777777" w:rsidR="009348E9" w:rsidRDefault="009348E9" w:rsidP="009348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5498B9" w14:textId="77777777" w:rsidR="009348E9" w:rsidRDefault="009348E9" w:rsidP="009348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73E9C5" w14:textId="77777777" w:rsidR="009348E9" w:rsidRDefault="009348E9" w:rsidP="009348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DBE802" w14:textId="77777777" w:rsidR="009348E9" w:rsidRDefault="009348E9" w:rsidP="009348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606C77" w14:textId="77777777" w:rsidR="009348E9" w:rsidRDefault="009348E9" w:rsidP="009348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9348E9" w14:paraId="10E11A22" w14:textId="77777777" w:rsidTr="00422A9B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FA7D4EF" w14:textId="77777777" w:rsidR="009348E9" w:rsidRDefault="009348E9" w:rsidP="009348E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Per Schöldberg (C)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4A0A67E" w14:textId="03331D69" w:rsidR="009348E9" w:rsidRDefault="009348E9" w:rsidP="009348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202F87" w14:textId="77777777" w:rsidR="009348E9" w:rsidRDefault="009348E9" w:rsidP="009348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CC1C58" w14:textId="5BDA52F8" w:rsidR="009348E9" w:rsidRDefault="009348E9" w:rsidP="009348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682EB1" w14:textId="77777777" w:rsidR="009348E9" w:rsidRDefault="009348E9" w:rsidP="009348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D40428" w14:textId="1418C9D3" w:rsidR="009348E9" w:rsidRDefault="009348E9" w:rsidP="009348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B053C9" w14:textId="77777777" w:rsidR="009348E9" w:rsidRDefault="009348E9" w:rsidP="009348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8B3D61" w14:textId="77777777" w:rsidR="009348E9" w:rsidRDefault="009348E9" w:rsidP="009348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BE99A3" w14:textId="77777777" w:rsidR="009348E9" w:rsidRDefault="009348E9" w:rsidP="009348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18F588" w14:textId="77777777" w:rsidR="009348E9" w:rsidRDefault="009348E9" w:rsidP="009348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902AC9" w14:textId="77777777" w:rsidR="009348E9" w:rsidRDefault="009348E9" w:rsidP="009348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C64CB1" w14:textId="77777777" w:rsidR="009348E9" w:rsidRDefault="009348E9" w:rsidP="009348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78FCD1" w14:textId="77777777" w:rsidR="009348E9" w:rsidRDefault="009348E9" w:rsidP="009348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87A196" w14:textId="77777777" w:rsidR="009348E9" w:rsidRDefault="009348E9" w:rsidP="009348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4ED227" w14:textId="77777777" w:rsidR="009348E9" w:rsidRDefault="009348E9" w:rsidP="009348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9348E9" w14:paraId="081D57A5" w14:textId="77777777" w:rsidTr="00422A9B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6B43669" w14:textId="77777777" w:rsidR="009348E9" w:rsidRDefault="009348E9" w:rsidP="009348E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Ali Esbati (V)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982C7D" w14:textId="77777777" w:rsidR="009348E9" w:rsidRDefault="009348E9" w:rsidP="009348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EFA926" w14:textId="77777777" w:rsidR="009348E9" w:rsidRDefault="009348E9" w:rsidP="009348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390CAC" w14:textId="77777777" w:rsidR="009348E9" w:rsidRDefault="009348E9" w:rsidP="009348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A7CB52" w14:textId="77777777" w:rsidR="009348E9" w:rsidRDefault="009348E9" w:rsidP="009348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2FE267" w14:textId="77777777" w:rsidR="009348E9" w:rsidRDefault="009348E9" w:rsidP="009348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0D6C8C" w14:textId="77777777" w:rsidR="009348E9" w:rsidRDefault="009348E9" w:rsidP="009348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0A1C9E" w14:textId="77777777" w:rsidR="009348E9" w:rsidRDefault="009348E9" w:rsidP="009348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F88024" w14:textId="77777777" w:rsidR="009348E9" w:rsidRDefault="009348E9" w:rsidP="009348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589509" w14:textId="77777777" w:rsidR="009348E9" w:rsidRDefault="009348E9" w:rsidP="009348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5A44F9" w14:textId="77777777" w:rsidR="009348E9" w:rsidRDefault="009348E9" w:rsidP="009348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14E1F9" w14:textId="77777777" w:rsidR="009348E9" w:rsidRDefault="009348E9" w:rsidP="009348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2DB4F1" w14:textId="77777777" w:rsidR="009348E9" w:rsidRDefault="009348E9" w:rsidP="009348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83772F" w14:textId="77777777" w:rsidR="009348E9" w:rsidRDefault="009348E9" w:rsidP="009348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804D2B" w14:textId="77777777" w:rsidR="009348E9" w:rsidRDefault="009348E9" w:rsidP="009348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9348E9" w14:paraId="20A0FDD3" w14:textId="77777777" w:rsidTr="00422A9B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8B8136E" w14:textId="77777777" w:rsidR="009348E9" w:rsidRDefault="009348E9" w:rsidP="009348E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Andreas Carlson (KD)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CE4F87" w14:textId="77777777" w:rsidR="009348E9" w:rsidRDefault="009348E9" w:rsidP="009348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CDF5D1" w14:textId="77777777" w:rsidR="009348E9" w:rsidRDefault="009348E9" w:rsidP="009348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5C0B80" w14:textId="77777777" w:rsidR="009348E9" w:rsidRDefault="009348E9" w:rsidP="009348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31E64C" w14:textId="77777777" w:rsidR="009348E9" w:rsidRDefault="009348E9" w:rsidP="009348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5CBF4F" w14:textId="77777777" w:rsidR="009348E9" w:rsidRDefault="009348E9" w:rsidP="009348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242CDD" w14:textId="77777777" w:rsidR="009348E9" w:rsidRDefault="009348E9" w:rsidP="009348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D9FB2B" w14:textId="77777777" w:rsidR="009348E9" w:rsidRDefault="009348E9" w:rsidP="009348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857524" w14:textId="77777777" w:rsidR="009348E9" w:rsidRDefault="009348E9" w:rsidP="009348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EBBBB9" w14:textId="77777777" w:rsidR="009348E9" w:rsidRDefault="009348E9" w:rsidP="009348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8D7348" w14:textId="77777777" w:rsidR="009348E9" w:rsidRDefault="009348E9" w:rsidP="009348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8C9182" w14:textId="77777777" w:rsidR="009348E9" w:rsidRDefault="009348E9" w:rsidP="009348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B707E9" w14:textId="77777777" w:rsidR="009348E9" w:rsidRDefault="009348E9" w:rsidP="009348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B74DC2" w14:textId="77777777" w:rsidR="009348E9" w:rsidRDefault="009348E9" w:rsidP="009348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2EFCB2" w14:textId="77777777" w:rsidR="009348E9" w:rsidRDefault="009348E9" w:rsidP="009348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9348E9" w14:paraId="6C3A1166" w14:textId="77777777" w:rsidTr="00422A9B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B36543A" w14:textId="77777777" w:rsidR="009348E9" w:rsidRDefault="009348E9" w:rsidP="009348E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Mikael Oscarsson (KD)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4A2756" w14:textId="77777777" w:rsidR="009348E9" w:rsidRDefault="009348E9" w:rsidP="009348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D3E829" w14:textId="77777777" w:rsidR="009348E9" w:rsidRDefault="009348E9" w:rsidP="009348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7E1F2D" w14:textId="77777777" w:rsidR="009348E9" w:rsidRDefault="009348E9" w:rsidP="009348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7EB041" w14:textId="77777777" w:rsidR="009348E9" w:rsidRDefault="009348E9" w:rsidP="009348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3C7C36" w14:textId="77777777" w:rsidR="009348E9" w:rsidRDefault="009348E9" w:rsidP="009348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761236" w14:textId="77777777" w:rsidR="009348E9" w:rsidRDefault="009348E9" w:rsidP="009348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A57F5B" w14:textId="77777777" w:rsidR="009348E9" w:rsidRDefault="009348E9" w:rsidP="009348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138273" w14:textId="77777777" w:rsidR="009348E9" w:rsidRDefault="009348E9" w:rsidP="009348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805F0E" w14:textId="77777777" w:rsidR="009348E9" w:rsidRDefault="009348E9" w:rsidP="009348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CB5781" w14:textId="77777777" w:rsidR="009348E9" w:rsidRDefault="009348E9" w:rsidP="009348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E8CB47" w14:textId="77777777" w:rsidR="009348E9" w:rsidRDefault="009348E9" w:rsidP="009348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CB2D5A" w14:textId="77777777" w:rsidR="009348E9" w:rsidRDefault="009348E9" w:rsidP="009348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977EE9" w14:textId="77777777" w:rsidR="009348E9" w:rsidRDefault="009348E9" w:rsidP="009348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EC6060" w14:textId="77777777" w:rsidR="009348E9" w:rsidRDefault="009348E9" w:rsidP="009348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9348E9" w14:paraId="3582CA2E" w14:textId="77777777" w:rsidTr="00422A9B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ABA5DAF" w14:textId="77777777" w:rsidR="009348E9" w:rsidRDefault="009348E9" w:rsidP="009348E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Björn Wiechel (S)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A8BE25" w14:textId="77777777" w:rsidR="009348E9" w:rsidRDefault="009348E9" w:rsidP="009348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93546E" w14:textId="77777777" w:rsidR="009348E9" w:rsidRDefault="009348E9" w:rsidP="009348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1AC245" w14:textId="77777777" w:rsidR="009348E9" w:rsidRDefault="009348E9" w:rsidP="009348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9BC7C2" w14:textId="77777777" w:rsidR="009348E9" w:rsidRDefault="009348E9" w:rsidP="009348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4B062A" w14:textId="77777777" w:rsidR="009348E9" w:rsidRDefault="009348E9" w:rsidP="009348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3844EF" w14:textId="77777777" w:rsidR="009348E9" w:rsidRDefault="009348E9" w:rsidP="009348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B97032" w14:textId="77777777" w:rsidR="009348E9" w:rsidRDefault="009348E9" w:rsidP="009348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12132B" w14:textId="77777777" w:rsidR="009348E9" w:rsidRDefault="009348E9" w:rsidP="009348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762CC4" w14:textId="77777777" w:rsidR="009348E9" w:rsidRDefault="009348E9" w:rsidP="009348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A0345F" w14:textId="77777777" w:rsidR="009348E9" w:rsidRDefault="009348E9" w:rsidP="009348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5D9D4" w14:textId="77777777" w:rsidR="009348E9" w:rsidRDefault="009348E9" w:rsidP="009348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82987F" w14:textId="77777777" w:rsidR="009348E9" w:rsidRDefault="009348E9" w:rsidP="009348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210AFD" w14:textId="77777777" w:rsidR="009348E9" w:rsidRDefault="009348E9" w:rsidP="009348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AF775C" w14:textId="77777777" w:rsidR="009348E9" w:rsidRDefault="009348E9" w:rsidP="009348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9348E9" w14:paraId="38B7B014" w14:textId="77777777" w:rsidTr="00422A9B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59324AB" w14:textId="77777777" w:rsidR="009348E9" w:rsidRDefault="009348E9" w:rsidP="009348E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Kalle Olsson (S)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F2ABC9" w14:textId="77777777" w:rsidR="009348E9" w:rsidRDefault="009348E9" w:rsidP="009348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B4F4A5" w14:textId="77777777" w:rsidR="009348E9" w:rsidRDefault="009348E9" w:rsidP="009348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1A2161" w14:textId="77777777" w:rsidR="009348E9" w:rsidRDefault="009348E9" w:rsidP="009348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7F4C00" w14:textId="77777777" w:rsidR="009348E9" w:rsidRDefault="009348E9" w:rsidP="009348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935F10" w14:textId="77777777" w:rsidR="009348E9" w:rsidRDefault="009348E9" w:rsidP="009348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B2B217" w14:textId="77777777" w:rsidR="009348E9" w:rsidRDefault="009348E9" w:rsidP="009348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670EED" w14:textId="77777777" w:rsidR="009348E9" w:rsidRDefault="009348E9" w:rsidP="009348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B4433C" w14:textId="77777777" w:rsidR="009348E9" w:rsidRDefault="009348E9" w:rsidP="009348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8423EC" w14:textId="77777777" w:rsidR="009348E9" w:rsidRDefault="009348E9" w:rsidP="009348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62E762" w14:textId="77777777" w:rsidR="009348E9" w:rsidRDefault="009348E9" w:rsidP="009348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535B7E" w14:textId="77777777" w:rsidR="009348E9" w:rsidRDefault="009348E9" w:rsidP="009348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E9AFC9" w14:textId="77777777" w:rsidR="009348E9" w:rsidRDefault="009348E9" w:rsidP="009348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09A901" w14:textId="77777777" w:rsidR="009348E9" w:rsidRDefault="009348E9" w:rsidP="009348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A57648" w14:textId="77777777" w:rsidR="009348E9" w:rsidRDefault="009348E9" w:rsidP="009348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9348E9" w14:paraId="41FFD7DE" w14:textId="77777777" w:rsidTr="00422A9B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7D0DD9" w14:textId="2EAD1370" w:rsidR="009348E9" w:rsidRDefault="009348E9" w:rsidP="009348E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Amanda Palmstierna (MP)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89059C" w14:textId="77777777" w:rsidR="009348E9" w:rsidRDefault="009348E9" w:rsidP="009348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A93252" w14:textId="77777777" w:rsidR="009348E9" w:rsidRDefault="009348E9" w:rsidP="009348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FC6F58" w14:textId="77777777" w:rsidR="009348E9" w:rsidRDefault="009348E9" w:rsidP="009348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4870F8" w14:textId="77777777" w:rsidR="009348E9" w:rsidRDefault="009348E9" w:rsidP="009348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228016" w14:textId="77777777" w:rsidR="009348E9" w:rsidRDefault="009348E9" w:rsidP="009348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9882FE" w14:textId="77777777" w:rsidR="009348E9" w:rsidRDefault="009348E9" w:rsidP="009348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E60A31" w14:textId="77777777" w:rsidR="009348E9" w:rsidRDefault="009348E9" w:rsidP="009348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21B675" w14:textId="77777777" w:rsidR="009348E9" w:rsidRDefault="009348E9" w:rsidP="009348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616E9F" w14:textId="77777777" w:rsidR="009348E9" w:rsidRDefault="009348E9" w:rsidP="009348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DDB03A" w14:textId="77777777" w:rsidR="009348E9" w:rsidRDefault="009348E9" w:rsidP="009348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BE76DC" w14:textId="77777777" w:rsidR="009348E9" w:rsidRDefault="009348E9" w:rsidP="009348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E2D54C" w14:textId="77777777" w:rsidR="009348E9" w:rsidRDefault="009348E9" w:rsidP="009348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1DBCB8" w14:textId="77777777" w:rsidR="009348E9" w:rsidRDefault="009348E9" w:rsidP="009348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DDBF46" w14:textId="77777777" w:rsidR="009348E9" w:rsidRDefault="009348E9" w:rsidP="009348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9348E9" w14:paraId="31607E37" w14:textId="77777777" w:rsidTr="00422A9B">
        <w:trPr>
          <w:gridBefore w:val="1"/>
          <w:wBefore w:w="8" w:type="dxa"/>
          <w:trHeight w:val="263"/>
        </w:trPr>
        <w:tc>
          <w:tcPr>
            <w:tcW w:w="349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9EAB5EB" w14:textId="77777777" w:rsidR="009348E9" w:rsidRDefault="009348E9" w:rsidP="009348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 = Närvarande</w:t>
            </w:r>
          </w:p>
        </w:tc>
        <w:tc>
          <w:tcPr>
            <w:tcW w:w="4992" w:type="dxa"/>
            <w:gridSpan w:val="16"/>
            <w:tcBorders>
              <w:top w:val="nil"/>
              <w:left w:val="nil"/>
              <w:bottom w:val="nil"/>
              <w:right w:val="nil"/>
            </w:tcBorders>
            <w:hideMark/>
          </w:tcPr>
          <w:p w14:paraId="3C520397" w14:textId="77777777" w:rsidR="009348E9" w:rsidRDefault="009348E9" w:rsidP="009348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 = ledamöter som deltagit i handläggningen</w:t>
            </w:r>
          </w:p>
        </w:tc>
      </w:tr>
      <w:tr w:rsidR="009348E9" w14:paraId="5317AF5B" w14:textId="77777777" w:rsidTr="00422A9B">
        <w:trPr>
          <w:gridBefore w:val="1"/>
          <w:wBefore w:w="8" w:type="dxa"/>
          <w:trHeight w:val="262"/>
        </w:trPr>
        <w:tc>
          <w:tcPr>
            <w:tcW w:w="349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DD6CCF6" w14:textId="77777777" w:rsidR="009348E9" w:rsidRDefault="009348E9" w:rsidP="009348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 = Votering</w:t>
            </w:r>
          </w:p>
        </w:tc>
        <w:tc>
          <w:tcPr>
            <w:tcW w:w="4992" w:type="dxa"/>
            <w:gridSpan w:val="16"/>
            <w:tcBorders>
              <w:top w:val="nil"/>
              <w:left w:val="nil"/>
              <w:bottom w:val="nil"/>
              <w:right w:val="nil"/>
            </w:tcBorders>
            <w:hideMark/>
          </w:tcPr>
          <w:p w14:paraId="1481D010" w14:textId="77777777" w:rsidR="009348E9" w:rsidRDefault="009348E9" w:rsidP="009348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 = ledamöter som härutöver har varit närvarande</w:t>
            </w:r>
          </w:p>
        </w:tc>
      </w:tr>
    </w:tbl>
    <w:p w14:paraId="40538328" w14:textId="77777777" w:rsidR="004F680C" w:rsidRPr="00477C9F" w:rsidRDefault="004F680C" w:rsidP="00477C9F">
      <w:pPr>
        <w:rPr>
          <w:sz w:val="22"/>
          <w:szCs w:val="22"/>
        </w:rPr>
      </w:pPr>
    </w:p>
    <w:sectPr w:rsidR="004F680C" w:rsidRPr="00477C9F" w:rsidSect="00A45577">
      <w:pgSz w:w="11906" w:h="16838" w:code="9"/>
      <w:pgMar w:top="851" w:right="1134" w:bottom="851" w:left="226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6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51B0"/>
    <w:rsid w:val="0000744F"/>
    <w:rsid w:val="00012D39"/>
    <w:rsid w:val="00013261"/>
    <w:rsid w:val="00020592"/>
    <w:rsid w:val="000345BF"/>
    <w:rsid w:val="0003470E"/>
    <w:rsid w:val="00037EDF"/>
    <w:rsid w:val="000410F7"/>
    <w:rsid w:val="000416B9"/>
    <w:rsid w:val="0005450C"/>
    <w:rsid w:val="000700C4"/>
    <w:rsid w:val="0007081B"/>
    <w:rsid w:val="00084FFF"/>
    <w:rsid w:val="000A10F5"/>
    <w:rsid w:val="000A4BCF"/>
    <w:rsid w:val="000A7D87"/>
    <w:rsid w:val="000B4B17"/>
    <w:rsid w:val="000B7C05"/>
    <w:rsid w:val="000D4D83"/>
    <w:rsid w:val="000E10DC"/>
    <w:rsid w:val="000E6D49"/>
    <w:rsid w:val="000F448B"/>
    <w:rsid w:val="00100B80"/>
    <w:rsid w:val="00105836"/>
    <w:rsid w:val="00120821"/>
    <w:rsid w:val="00126123"/>
    <w:rsid w:val="00133B7E"/>
    <w:rsid w:val="0013426B"/>
    <w:rsid w:val="00161AA6"/>
    <w:rsid w:val="00165461"/>
    <w:rsid w:val="0017183B"/>
    <w:rsid w:val="001828F2"/>
    <w:rsid w:val="001A1578"/>
    <w:rsid w:val="001D55C9"/>
    <w:rsid w:val="001D766E"/>
    <w:rsid w:val="001E1FAC"/>
    <w:rsid w:val="002174A8"/>
    <w:rsid w:val="00236A17"/>
    <w:rsid w:val="002373C0"/>
    <w:rsid w:val="00240D9B"/>
    <w:rsid w:val="002544E0"/>
    <w:rsid w:val="00261EBD"/>
    <w:rsid w:val="002624FF"/>
    <w:rsid w:val="00263A2E"/>
    <w:rsid w:val="00267572"/>
    <w:rsid w:val="0027450B"/>
    <w:rsid w:val="00275CD2"/>
    <w:rsid w:val="00277F25"/>
    <w:rsid w:val="002862E1"/>
    <w:rsid w:val="00290695"/>
    <w:rsid w:val="00294DCB"/>
    <w:rsid w:val="00296D10"/>
    <w:rsid w:val="002A04AD"/>
    <w:rsid w:val="002A6ADE"/>
    <w:rsid w:val="002B51DB"/>
    <w:rsid w:val="002D0E4D"/>
    <w:rsid w:val="002D2AB5"/>
    <w:rsid w:val="002D3BA0"/>
    <w:rsid w:val="002E3221"/>
    <w:rsid w:val="002F284C"/>
    <w:rsid w:val="003075B8"/>
    <w:rsid w:val="00342116"/>
    <w:rsid w:val="00360479"/>
    <w:rsid w:val="00394192"/>
    <w:rsid w:val="003952A4"/>
    <w:rsid w:val="0039591D"/>
    <w:rsid w:val="003A48EB"/>
    <w:rsid w:val="003A729A"/>
    <w:rsid w:val="003C73F9"/>
    <w:rsid w:val="003D3817"/>
    <w:rsid w:val="003E1AE3"/>
    <w:rsid w:val="003E3027"/>
    <w:rsid w:val="003F2270"/>
    <w:rsid w:val="00401656"/>
    <w:rsid w:val="0041089F"/>
    <w:rsid w:val="00412359"/>
    <w:rsid w:val="0041580F"/>
    <w:rsid w:val="004206DB"/>
    <w:rsid w:val="00422A9B"/>
    <w:rsid w:val="00426307"/>
    <w:rsid w:val="004315CC"/>
    <w:rsid w:val="00446353"/>
    <w:rsid w:val="00451A65"/>
    <w:rsid w:val="00454E3F"/>
    <w:rsid w:val="00477C9F"/>
    <w:rsid w:val="00485D1F"/>
    <w:rsid w:val="004B2106"/>
    <w:rsid w:val="004B6D8F"/>
    <w:rsid w:val="004C5D4F"/>
    <w:rsid w:val="004C7964"/>
    <w:rsid w:val="004F1B55"/>
    <w:rsid w:val="004F3CB5"/>
    <w:rsid w:val="004F680C"/>
    <w:rsid w:val="0050040F"/>
    <w:rsid w:val="005012C3"/>
    <w:rsid w:val="00502075"/>
    <w:rsid w:val="00506ACC"/>
    <w:rsid w:val="005108E6"/>
    <w:rsid w:val="00542C67"/>
    <w:rsid w:val="005650EA"/>
    <w:rsid w:val="00577B92"/>
    <w:rsid w:val="00581568"/>
    <w:rsid w:val="00586400"/>
    <w:rsid w:val="005C1541"/>
    <w:rsid w:val="005C2F5F"/>
    <w:rsid w:val="005E28B9"/>
    <w:rsid w:val="005E439C"/>
    <w:rsid w:val="005E614D"/>
    <w:rsid w:val="005F6C6F"/>
    <w:rsid w:val="00612FF5"/>
    <w:rsid w:val="00614737"/>
    <w:rsid w:val="006503A2"/>
    <w:rsid w:val="00661E0D"/>
    <w:rsid w:val="006A151D"/>
    <w:rsid w:val="006A511D"/>
    <w:rsid w:val="006B151B"/>
    <w:rsid w:val="006B7B0C"/>
    <w:rsid w:val="006C21FA"/>
    <w:rsid w:val="006D3126"/>
    <w:rsid w:val="00723D66"/>
    <w:rsid w:val="00726EE5"/>
    <w:rsid w:val="007421F4"/>
    <w:rsid w:val="00750FF0"/>
    <w:rsid w:val="007615A5"/>
    <w:rsid w:val="00767BDA"/>
    <w:rsid w:val="00783D2C"/>
    <w:rsid w:val="00786E54"/>
    <w:rsid w:val="00787586"/>
    <w:rsid w:val="007B0C0A"/>
    <w:rsid w:val="007E1AE4"/>
    <w:rsid w:val="007F39BF"/>
    <w:rsid w:val="007F6B0D"/>
    <w:rsid w:val="00800B4D"/>
    <w:rsid w:val="00834B38"/>
    <w:rsid w:val="008557FA"/>
    <w:rsid w:val="00875CAD"/>
    <w:rsid w:val="008808A5"/>
    <w:rsid w:val="008B7327"/>
    <w:rsid w:val="008C2E2A"/>
    <w:rsid w:val="008E3B73"/>
    <w:rsid w:val="008E63D9"/>
    <w:rsid w:val="008F4D68"/>
    <w:rsid w:val="00902D69"/>
    <w:rsid w:val="00906C2D"/>
    <w:rsid w:val="009348E9"/>
    <w:rsid w:val="00937BF3"/>
    <w:rsid w:val="00937E3A"/>
    <w:rsid w:val="00944199"/>
    <w:rsid w:val="00946978"/>
    <w:rsid w:val="0094714D"/>
    <w:rsid w:val="009474C4"/>
    <w:rsid w:val="00953843"/>
    <w:rsid w:val="00955E76"/>
    <w:rsid w:val="0096348C"/>
    <w:rsid w:val="00973D8B"/>
    <w:rsid w:val="00976307"/>
    <w:rsid w:val="009815DB"/>
    <w:rsid w:val="009900A1"/>
    <w:rsid w:val="009A3E81"/>
    <w:rsid w:val="009A68FE"/>
    <w:rsid w:val="009B0A01"/>
    <w:rsid w:val="009C3BE7"/>
    <w:rsid w:val="009C51B0"/>
    <w:rsid w:val="009D1BB5"/>
    <w:rsid w:val="009D1F56"/>
    <w:rsid w:val="009E1A3A"/>
    <w:rsid w:val="009F61A0"/>
    <w:rsid w:val="009F6E99"/>
    <w:rsid w:val="00A129A0"/>
    <w:rsid w:val="00A12FFD"/>
    <w:rsid w:val="00A151D3"/>
    <w:rsid w:val="00A258F2"/>
    <w:rsid w:val="00A37318"/>
    <w:rsid w:val="00A376CF"/>
    <w:rsid w:val="00A401A5"/>
    <w:rsid w:val="00A45577"/>
    <w:rsid w:val="00A54DE5"/>
    <w:rsid w:val="00A5668F"/>
    <w:rsid w:val="00A571A1"/>
    <w:rsid w:val="00A63233"/>
    <w:rsid w:val="00A744C3"/>
    <w:rsid w:val="00A84DE6"/>
    <w:rsid w:val="00A8695B"/>
    <w:rsid w:val="00A9262A"/>
    <w:rsid w:val="00A9464E"/>
    <w:rsid w:val="00AA5BE7"/>
    <w:rsid w:val="00AC2BE8"/>
    <w:rsid w:val="00AD797B"/>
    <w:rsid w:val="00AF33E3"/>
    <w:rsid w:val="00AF7C8D"/>
    <w:rsid w:val="00B15788"/>
    <w:rsid w:val="00B54D41"/>
    <w:rsid w:val="00B56452"/>
    <w:rsid w:val="00B6245C"/>
    <w:rsid w:val="00B64A91"/>
    <w:rsid w:val="00B74AFA"/>
    <w:rsid w:val="00B9203B"/>
    <w:rsid w:val="00BA4A28"/>
    <w:rsid w:val="00BA5688"/>
    <w:rsid w:val="00BB1480"/>
    <w:rsid w:val="00BD41E4"/>
    <w:rsid w:val="00BE0742"/>
    <w:rsid w:val="00BF17DA"/>
    <w:rsid w:val="00BF6D6B"/>
    <w:rsid w:val="00C30867"/>
    <w:rsid w:val="00C35889"/>
    <w:rsid w:val="00C468A5"/>
    <w:rsid w:val="00C919F3"/>
    <w:rsid w:val="00C92589"/>
    <w:rsid w:val="00C93236"/>
    <w:rsid w:val="00CA39FE"/>
    <w:rsid w:val="00CA6878"/>
    <w:rsid w:val="00CA6EF0"/>
    <w:rsid w:val="00CB5394"/>
    <w:rsid w:val="00CB6A34"/>
    <w:rsid w:val="00CB7431"/>
    <w:rsid w:val="00CD4CA0"/>
    <w:rsid w:val="00D109B8"/>
    <w:rsid w:val="00D27984"/>
    <w:rsid w:val="00D44270"/>
    <w:rsid w:val="00D52626"/>
    <w:rsid w:val="00D67826"/>
    <w:rsid w:val="00D84771"/>
    <w:rsid w:val="00D93637"/>
    <w:rsid w:val="00D93C2E"/>
    <w:rsid w:val="00D96F98"/>
    <w:rsid w:val="00DA12E0"/>
    <w:rsid w:val="00DB213A"/>
    <w:rsid w:val="00DC0E6D"/>
    <w:rsid w:val="00DC58D9"/>
    <w:rsid w:val="00DD0CCE"/>
    <w:rsid w:val="00DD2D91"/>
    <w:rsid w:val="00DD2E3A"/>
    <w:rsid w:val="00DD7DC3"/>
    <w:rsid w:val="00DE0553"/>
    <w:rsid w:val="00DE2A0A"/>
    <w:rsid w:val="00DF23EB"/>
    <w:rsid w:val="00E33857"/>
    <w:rsid w:val="00E45D77"/>
    <w:rsid w:val="00E63EE4"/>
    <w:rsid w:val="00E66D19"/>
    <w:rsid w:val="00E67A04"/>
    <w:rsid w:val="00E67EBA"/>
    <w:rsid w:val="00E916EA"/>
    <w:rsid w:val="00E92A77"/>
    <w:rsid w:val="00EA7B53"/>
    <w:rsid w:val="00EC735D"/>
    <w:rsid w:val="00ED5D82"/>
    <w:rsid w:val="00EE619A"/>
    <w:rsid w:val="00F064EF"/>
    <w:rsid w:val="00F20C3A"/>
    <w:rsid w:val="00F33C48"/>
    <w:rsid w:val="00F454FD"/>
    <w:rsid w:val="00F70370"/>
    <w:rsid w:val="00F814F6"/>
    <w:rsid w:val="00F85B64"/>
    <w:rsid w:val="00F97E87"/>
    <w:rsid w:val="00FA384F"/>
    <w:rsid w:val="00FB3A7E"/>
    <w:rsid w:val="00FD0820"/>
    <w:rsid w:val="00FD13A3"/>
    <w:rsid w:val="00FD4A69"/>
    <w:rsid w:val="00FE2A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053800B"/>
  <w15:chartTrackingRefBased/>
  <w15:docId w15:val="{5F862FA8-C3EF-4A0D-A53C-63582918E6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link w:val="BallongtextChar"/>
    <w:rsid w:val="009C51B0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rsid w:val="009C51B0"/>
    <w:rPr>
      <w:rFonts w:ascii="Segoe UI" w:hAnsi="Segoe UI" w:cs="Segoe UI"/>
      <w:sz w:val="18"/>
      <w:szCs w:val="18"/>
    </w:rPr>
  </w:style>
  <w:style w:type="paragraph" w:customStyle="1" w:styleId="TableParagraph">
    <w:name w:val="Table Paragraph"/>
    <w:basedOn w:val="Normal"/>
    <w:uiPriority w:val="1"/>
    <w:qFormat/>
    <w:rsid w:val="00800B4D"/>
    <w:pPr>
      <w:autoSpaceDE w:val="0"/>
      <w:autoSpaceDN w:val="0"/>
      <w:ind w:left="111"/>
    </w:pPr>
    <w:rPr>
      <w:sz w:val="22"/>
      <w:szCs w:val="22"/>
      <w:lang w:bidi="sv-S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9062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be0509aa\AppData\Roaming\Microsoft\Mallar\Protmall%202015.dotx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RD Dokument" ma:contentTypeID="0x010100C0CF7C8C39F62C499F8185836FDC4677000D2A6D811526F14884764A16206FF911" ma:contentTypeVersion="5" ma:contentTypeDescription="Skapa ett nytt dokument." ma:contentTypeScope="" ma:versionID="e134ed08fef2639706ccfd36d8b856e1">
  <xsd:schema xmlns:xsd="http://www.w3.org/2001/XMLSchema" xmlns:xs="http://www.w3.org/2001/XMLSchema" xmlns:p="http://schemas.microsoft.com/office/2006/metadata/properties" xmlns:ns2="60e4b847-d454-401e-b238-4117b4f1204c" targetNamespace="http://schemas.microsoft.com/office/2006/metadata/properties" ma:root="true" ma:fieldsID="3bc059e43857cc219a76e636882cbf30" ns2:_=""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Område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Område" ma:index="8" nillable="true" ma:displayName="Område" ma:format="Dropdown" ma:internalName="Omr_x00e5_de">
      <xsd:simpleType>
        <xsd:restriction base="dms:Choice">
          <xsd:enumeration value="Ekonomi"/>
          <xsd:enumeration value="Resor"/>
          <xsd:enumeration value="Protokoll"/>
          <xsd:enumeration value="Minnesanteckningar"/>
          <xsd:enumeration value="Manualer"/>
          <xsd:enumeration value="Lokalbokningen"/>
          <xsd:enumeration value="Utbildningsmaterial"/>
          <xsd:enumeration value="Presentationer"/>
        </xsd:restriction>
      </xsd:simpleType>
    </xsd:element>
    <xsd:element name="SharedWithUsers" ma:index="9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mråde xmlns="60e4b847-d454-401e-b238-4117b4f1204c">Manualer</Område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38150E-616F-4DCF-8DD7-2035A09508B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2CC4DEB-9C1E-47B2-B17D-65E849EE826A}">
  <ds:schemaRefs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www.w3.org/XML/1998/namespace"/>
    <ds:schemaRef ds:uri="http://schemas.microsoft.com/office/infopath/2007/PartnerControls"/>
    <ds:schemaRef ds:uri="http://purl.org/dc/terms/"/>
    <ds:schemaRef ds:uri="60e4b847-d454-401e-b238-4117b4f1204c"/>
    <ds:schemaRef ds:uri="http://schemas.microsoft.com/office/2006/metadata/properties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6419FDBD-0CEB-4F85-BB26-2901FD666C5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A037CF9-DB8B-4F9B-BC73-59AAA91AAE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Protmall 2015.dotx</Template>
  <TotalTime>1</TotalTime>
  <Pages>2</Pages>
  <Words>379</Words>
  <Characters>2584</Characters>
  <Application>Microsoft Office Word</Application>
  <DocSecurity>4</DocSecurity>
  <Lines>1292</Lines>
  <Paragraphs>246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2717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Britt-Marie Asplind</dc:creator>
  <cp:keywords/>
  <dc:description/>
  <cp:lastModifiedBy>Anna Bolmström</cp:lastModifiedBy>
  <cp:revision>2</cp:revision>
  <cp:lastPrinted>2020-12-04T06:46:00Z</cp:lastPrinted>
  <dcterms:created xsi:type="dcterms:W3CDTF">2020-12-16T14:07:00Z</dcterms:created>
  <dcterms:modified xsi:type="dcterms:W3CDTF">2020-12-16T14:07:00Z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0x010100C0CF7C8C39F62C499F8185836FDC4677000D2A6D811526F14884764A16206FF911</vt:lpwstr>
  </property>
</Properties>
</file>