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3C74" w14:textId="77777777" w:rsidR="003D768E" w:rsidRDefault="003D768E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60570CA4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</w:t>
            </w:r>
            <w:r w:rsidR="00AF0793">
              <w:rPr>
                <w:b/>
              </w:rPr>
              <w:t>6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3A3C80C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B6610B">
              <w:t>3</w:t>
            </w:r>
            <w:r>
              <w:t>-</w:t>
            </w:r>
            <w:r w:rsidR="00E24353">
              <w:t>31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268FAFF3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E24353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852FB8">
              <w:rPr>
                <w:szCs w:val="24"/>
              </w:rPr>
              <w:t>2</w:t>
            </w:r>
            <w:r w:rsidR="00D20EB8" w:rsidRPr="00003487">
              <w:rPr>
                <w:szCs w:val="24"/>
              </w:rPr>
              <w:t>.</w:t>
            </w:r>
            <w:r w:rsidR="00852FB8" w:rsidRPr="00852FB8">
              <w:rPr>
                <w:szCs w:val="24"/>
              </w:rPr>
              <w:t>15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805938D" w14:textId="77777777" w:rsidR="003C08B9" w:rsidRDefault="003C08B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5209FB6B" w14:textId="65D6409C" w:rsidR="00FB317D" w:rsidRDefault="003F5B78" w:rsidP="00FB317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63FF0A53" w14:textId="77777777" w:rsidR="00FB317D" w:rsidRDefault="00FB317D" w:rsidP="00FB317D">
            <w:pPr>
              <w:tabs>
                <w:tab w:val="left" w:pos="1701"/>
              </w:tabs>
              <w:rPr>
                <w:b/>
              </w:rPr>
            </w:pPr>
          </w:p>
          <w:p w14:paraId="4A3C0A90" w14:textId="33D7B2AC" w:rsidR="00FB317D" w:rsidRPr="000B3CE3" w:rsidRDefault="00FB317D" w:rsidP="006252D5">
            <w:pPr>
              <w:tabs>
                <w:tab w:val="left" w:pos="1701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852FB8">
              <w:rPr>
                <w:bCs/>
              </w:rPr>
              <w:t xml:space="preserve">beslutade att dagens sammanträde får pågå </w:t>
            </w:r>
            <w:r w:rsidR="006252D5">
              <w:rPr>
                <w:bCs/>
              </w:rPr>
              <w:t>efter kl. 12.00 när kammaren inleder arbetsplenum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03A4885D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A1015AD" w14:textId="77777777" w:rsidR="00FB317D" w:rsidRPr="00BC1BCA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61C6909" w14:textId="15B88AF0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3</w:t>
            </w:r>
            <w:r w:rsidR="006252D5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. 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2D3D4D05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15"/>
          </w:tcPr>
          <w:p w14:paraId="2BAB6EE3" w14:textId="5975CEC5" w:rsidR="008F5F71" w:rsidRDefault="006252D5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Kriminalvårds</w:t>
            </w:r>
            <w:r w:rsidR="008F5F71">
              <w:rPr>
                <w:b/>
                <w:snapToGrid w:val="0"/>
              </w:rPr>
              <w:t>frågor (JuU1</w:t>
            </w:r>
            <w:r>
              <w:rPr>
                <w:b/>
                <w:snapToGrid w:val="0"/>
              </w:rPr>
              <w:t>5</w:t>
            </w:r>
            <w:r w:rsidR="008F5F71">
              <w:rPr>
                <w:b/>
                <w:snapToGrid w:val="0"/>
              </w:rPr>
              <w:t>)</w:t>
            </w:r>
          </w:p>
          <w:p w14:paraId="17BD6369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226B7A2" w14:textId="0499E421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motioner. </w:t>
            </w:r>
          </w:p>
          <w:p w14:paraId="66361001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7AB6593" w14:textId="2BF90AE9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2025/26:JuU1</w:t>
            </w:r>
            <w:r w:rsidR="006252D5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>.</w:t>
            </w:r>
          </w:p>
          <w:p w14:paraId="5B8D8177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D5556E7" w14:textId="73A6D2BC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FB317D">
              <w:rPr>
                <w:bCs/>
                <w:snapToGrid w:val="0"/>
              </w:rPr>
              <w:t>S-, V-, C- och MP-leda</w:t>
            </w:r>
            <w:r>
              <w:rPr>
                <w:bCs/>
                <w:snapToGrid w:val="0"/>
              </w:rPr>
              <w:t>möterna anmälde reservationer.</w:t>
            </w:r>
          </w:p>
          <w:p w14:paraId="14F9EA58" w14:textId="75272D00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6616AF60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15"/>
          </w:tcPr>
          <w:p w14:paraId="7CA0CF0F" w14:textId="77777777" w:rsidR="006252D5" w:rsidRPr="008F5F71" w:rsidRDefault="006252D5" w:rsidP="006252D5">
            <w:pPr>
              <w:spacing w:line="280" w:lineRule="exact"/>
              <w:rPr>
                <w:b/>
              </w:rPr>
            </w:pPr>
            <w:r w:rsidRPr="008F5F71">
              <w:rPr>
                <w:b/>
              </w:rPr>
              <w:t>Fråga om utskottsinitiativ om en extern och oberoende granskning av svenska kopplingar till Epsteinfilerna</w:t>
            </w:r>
          </w:p>
          <w:p w14:paraId="57A57C26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327BB8D1" w14:textId="77777777" w:rsidR="00FB317D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ett initiativ om en extern och oberoende granskning av svenska kopplingar till Epsteinfilerna.</w:t>
            </w:r>
          </w:p>
          <w:p w14:paraId="4620FB17" w14:textId="77777777" w:rsidR="006252D5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CB1FA8A" w14:textId="77777777" w:rsidR="006252D5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ta något initiativ.</w:t>
            </w:r>
          </w:p>
          <w:p w14:paraId="270F575D" w14:textId="77777777" w:rsidR="006252D5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6496155" w14:textId="77777777" w:rsidR="006252D5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FB317D">
              <w:rPr>
                <w:bCs/>
                <w:snapToGrid w:val="0"/>
              </w:rPr>
              <w:t>S-, V-, C- och MP-leda</w:t>
            </w:r>
            <w:r>
              <w:rPr>
                <w:bCs/>
                <w:snapToGrid w:val="0"/>
              </w:rPr>
              <w:t xml:space="preserve">möterna reserverade sig mot beslutet och ansåg att utskottet borde ha inlett ett beredningsarbete i syfte att kunna ta ett initiativ i frågan. </w:t>
            </w:r>
          </w:p>
          <w:p w14:paraId="6BAFABA3" w14:textId="07499DAD" w:rsidR="006252D5" w:rsidRPr="00FB317D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2264175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15"/>
          </w:tcPr>
          <w:p w14:paraId="5DDFE646" w14:textId="5687E791" w:rsidR="008F5F71" w:rsidRDefault="006252D5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Kriminalvården</w:t>
            </w:r>
          </w:p>
          <w:p w14:paraId="7191E2DE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275AFE2B" w14:textId="3728A496" w:rsidR="00080F7D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Generaldirektör Martin Holmgren med medarbetare informerade om </w:t>
            </w:r>
            <w:r w:rsidR="00156123" w:rsidRPr="00156123">
              <w:rPr>
                <w:bCs/>
                <w:snapToGrid w:val="0"/>
              </w:rPr>
              <w:lastRenderedPageBreak/>
              <w:t>rapporten Kriminalvårdens plan för kapacitet 2026–2035</w:t>
            </w:r>
            <w:r w:rsidRPr="00156123">
              <w:rPr>
                <w:bCs/>
                <w:snapToGrid w:val="0"/>
              </w:rPr>
              <w:t>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E7756D" w:rsidRPr="00FB317D" w14:paraId="2A4ECBD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44AC560" w14:textId="14BC4710" w:rsidR="00E7756D" w:rsidRDefault="00E7756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15"/>
          </w:tcPr>
          <w:p w14:paraId="6C7F168F" w14:textId="6AE5E450" w:rsidR="008F5F71" w:rsidRDefault="006252D5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mer rättssäker och effektiv domstolsprocess</w:t>
            </w:r>
            <w:r w:rsidR="008F5F71">
              <w:rPr>
                <w:b/>
                <w:snapToGrid w:val="0"/>
              </w:rPr>
              <w:t xml:space="preserve"> (JuU9)</w:t>
            </w:r>
          </w:p>
          <w:p w14:paraId="62915AC4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7F2E93AF" w14:textId="5210C7F8" w:rsidR="006252D5" w:rsidRDefault="006252D5" w:rsidP="006252D5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inledde beredningen av proposition 2025/26:155 och motion. </w:t>
            </w:r>
          </w:p>
          <w:p w14:paraId="38E4AD71" w14:textId="77777777" w:rsidR="006252D5" w:rsidRDefault="006252D5" w:rsidP="006252D5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7DE8E1C" w14:textId="77777777" w:rsidR="006252D5" w:rsidRDefault="006252D5" w:rsidP="006252D5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6382C1B9" w14:textId="1B955DB3" w:rsidR="008F5F71" w:rsidRPr="00E7756D" w:rsidRDefault="008F5F71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E7756D" w:rsidRPr="00FB317D" w14:paraId="1874661C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CB0D7E5" w14:textId="37E2AA83" w:rsidR="00E7756D" w:rsidRDefault="00E7756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15"/>
          </w:tcPr>
          <w:p w14:paraId="716F8C5F" w14:textId="77777777" w:rsidR="006252D5" w:rsidRPr="006252D5" w:rsidRDefault="006252D5" w:rsidP="006252D5">
            <w:pPr>
              <w:spacing w:line="276" w:lineRule="auto"/>
              <w:rPr>
                <w:b/>
              </w:rPr>
            </w:pPr>
            <w:r w:rsidRPr="006252D5">
              <w:rPr>
                <w:b/>
              </w:rPr>
              <w:t>Redogörelse för verksamheten inom den gemensamma parlamentariska kontrollgruppen för Europol och riksdagsdelegationens arbete under 2025 (JuU46)</w:t>
            </w:r>
          </w:p>
          <w:p w14:paraId="3925967B" w14:textId="77777777" w:rsidR="00E7756D" w:rsidRDefault="00E7756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720AB13E" w14:textId="1BA15B81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8F5F71">
              <w:rPr>
                <w:bCs/>
                <w:snapToGrid w:val="0"/>
              </w:rPr>
              <w:t>inledde</w:t>
            </w:r>
            <w:r>
              <w:rPr>
                <w:bCs/>
                <w:snapToGrid w:val="0"/>
              </w:rPr>
              <w:t xml:space="preserve"> beredningen av </w:t>
            </w:r>
            <w:r w:rsidR="006252D5">
              <w:rPr>
                <w:bCs/>
                <w:snapToGrid w:val="0"/>
              </w:rPr>
              <w:t>redogörelse</w:t>
            </w:r>
            <w:r w:rsidR="008F5F71">
              <w:rPr>
                <w:bCs/>
                <w:snapToGrid w:val="0"/>
              </w:rPr>
              <w:t xml:space="preserve"> 2025/26:</w:t>
            </w:r>
            <w:r w:rsidR="006252D5">
              <w:rPr>
                <w:bCs/>
                <w:snapToGrid w:val="0"/>
              </w:rPr>
              <w:t>Europol1</w:t>
            </w:r>
            <w:r>
              <w:rPr>
                <w:bCs/>
                <w:snapToGrid w:val="0"/>
              </w:rPr>
              <w:t xml:space="preserve">. </w:t>
            </w:r>
          </w:p>
          <w:p w14:paraId="1F3E7915" w14:textId="77777777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AB7E149" w14:textId="77777777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67573AB7" w14:textId="090753A0" w:rsidR="00E7756D" w:rsidRDefault="00E7756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392C2555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52D5">
              <w:rPr>
                <w:b/>
                <w:snapToGrid w:val="0"/>
              </w:rPr>
              <w:t>8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77777777" w:rsidR="0015708E" w:rsidRDefault="0015708E" w:rsidP="0015708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777777" w:rsidR="002B7561" w:rsidRP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53CFA67D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52D5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412A6906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2E6827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B60E60">
              <w:rPr>
                <w:bCs/>
              </w:rPr>
              <w:t>14</w:t>
            </w:r>
            <w:r w:rsidRPr="00B8368B">
              <w:rPr>
                <w:bCs/>
              </w:rPr>
              <w:t xml:space="preserve"> </w:t>
            </w:r>
            <w:r w:rsidR="00B60E60">
              <w:rPr>
                <w:bCs/>
              </w:rPr>
              <w:t>april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2E6827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6B44500B" w14:textId="77777777" w:rsidR="007E4774" w:rsidRDefault="007E4774" w:rsidP="002F3121">
            <w:pPr>
              <w:tabs>
                <w:tab w:val="left" w:pos="1701"/>
              </w:tabs>
            </w:pPr>
          </w:p>
          <w:p w14:paraId="4FF8A5A7" w14:textId="77777777" w:rsidR="00C6074C" w:rsidRDefault="00C6074C" w:rsidP="002F3121">
            <w:pPr>
              <w:tabs>
                <w:tab w:val="left" w:pos="1701"/>
              </w:tabs>
            </w:pPr>
          </w:p>
          <w:p w14:paraId="0DF97C3B" w14:textId="77777777" w:rsidR="00C6074C" w:rsidRDefault="00C6074C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23008158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B60E60">
              <w:t>14</w:t>
            </w:r>
            <w:r w:rsidR="0046391A" w:rsidRPr="006F791A">
              <w:rPr>
                <w:snapToGrid w:val="0"/>
              </w:rPr>
              <w:t xml:space="preserve"> </w:t>
            </w:r>
            <w:r w:rsidR="00B60E60">
              <w:rPr>
                <w:snapToGrid w:val="0"/>
              </w:rPr>
              <w:t>april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56F24D5" w14:textId="77777777" w:rsidR="00E7756D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40A9E5D8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874181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F66DF5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A1DDFB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F018621" w14:textId="77777777" w:rsidR="00BE36DF" w:rsidRDefault="00BE36DF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5673CE4" w14:textId="77777777" w:rsidR="00BE36DF" w:rsidRDefault="00BE36DF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B0291C6" w14:textId="77777777" w:rsidR="00BE36DF" w:rsidRDefault="00BE36DF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182ABB7" w14:textId="77777777" w:rsidR="00BE36DF" w:rsidRDefault="00BE36DF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D7A4A46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0A4F7A68" w:rsidR="00C6074C" w:rsidRPr="00ED345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2E82E2E9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</w:t>
            </w:r>
            <w:r w:rsidR="00E24353">
              <w:t>6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42C2D83A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F946E6">
              <w:rPr>
                <w:sz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0EBC2FCC" w:rsidR="00125C12" w:rsidRDefault="00C6074C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46E6">
              <w:rPr>
                <w:sz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548448" w:rsidR="00125C12" w:rsidRDefault="008F4586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46E6">
              <w:rPr>
                <w:sz w:val="22"/>
              </w:rPr>
              <w:t>6</w:t>
            </w:r>
            <w:r>
              <w:rPr>
                <w:sz w:val="22"/>
              </w:rPr>
              <w:t>–</w:t>
            </w:r>
            <w:r w:rsidR="00F946E6">
              <w:rPr>
                <w:sz w:val="22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1A63AFD3" w:rsidR="00D82362" w:rsidRPr="00F72CCB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D5CFA2E" w:rsidR="00D82362" w:rsidRPr="00F72CCB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72F6B051" w:rsidR="00D82362" w:rsidRPr="00F72CCB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2337E90D" w:rsidR="00D82362" w:rsidRPr="002E7293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2F454CA" w:rsidR="00D82362" w:rsidRPr="002E7293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6265A4A5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7CD70C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34E3A58D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1C52E792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338A7B3F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62A6E3FF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37858BBF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664916F" w:rsidR="006C00D6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194EFDA0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5B2C0C8A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3E9F355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5E036BC7" w:rsidR="00D82362" w:rsidRDefault="00E84FE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7F12BF7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60F9662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A307109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4F6D1E21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4C2FB55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BE35B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5AD1562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CCAB821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180698AA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4A2F109E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501B80F5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28D00CB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A9D6088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6645F37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D82362" w:rsidRPr="00A74BA5" w:rsidRDefault="00F946E6" w:rsidP="00D82362">
            <w:pPr>
              <w:rPr>
                <w:szCs w:val="24"/>
              </w:rPr>
            </w:pPr>
            <w:r>
              <w:t>Mats Hellhoff</w:t>
            </w:r>
            <w:r w:rsidR="00D82362">
              <w:t xml:space="preserve"> </w:t>
            </w:r>
            <w:r w:rsidR="00D82362"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1C2C1AA5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6306F897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D6BF2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1D7BB21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18D0305C" w:rsidR="00D82362" w:rsidRPr="00B20174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1714ECE1" w:rsidR="00D82362" w:rsidRPr="00B20174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1ACF6E0A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4ED8FD97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1D002ACA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87730A9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2A7653BD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771169B6" w:rsidR="00D82362" w:rsidRPr="0078232D" w:rsidRDefault="00CB196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2F92834F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22C44538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EA02ED0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230C79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6466BB0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542127E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1CB2D8EB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00B43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9925E7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4F3F70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4FC4D93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44B8224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lastRenderedPageBreak/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5C9916" w:rsidR="0096189F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13643416" w:rsidR="0096189F" w:rsidRPr="0078232D" w:rsidRDefault="00CB196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3EE9F4D0" w:rsidR="0096189F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18C51470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1505C0E0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4B9E5A94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6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0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8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25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0"/>
  </w:num>
  <w:num w:numId="13" w16cid:durableId="472989425">
    <w:abstractNumId w:val="18"/>
  </w:num>
  <w:num w:numId="14" w16cid:durableId="940141301">
    <w:abstractNumId w:val="19"/>
  </w:num>
  <w:num w:numId="15" w16cid:durableId="836308591">
    <w:abstractNumId w:val="11"/>
  </w:num>
  <w:num w:numId="16" w16cid:durableId="582178706">
    <w:abstractNumId w:val="24"/>
  </w:num>
  <w:num w:numId="17" w16cid:durableId="807628562">
    <w:abstractNumId w:val="26"/>
  </w:num>
  <w:num w:numId="18" w16cid:durableId="344285292">
    <w:abstractNumId w:val="15"/>
  </w:num>
  <w:num w:numId="19" w16cid:durableId="1658146499">
    <w:abstractNumId w:val="29"/>
  </w:num>
  <w:num w:numId="20" w16cid:durableId="1211846970">
    <w:abstractNumId w:val="28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7"/>
  </w:num>
  <w:num w:numId="23" w16cid:durableId="843596536">
    <w:abstractNumId w:val="14"/>
  </w:num>
  <w:num w:numId="24" w16cid:durableId="660815658">
    <w:abstractNumId w:val="22"/>
  </w:num>
  <w:num w:numId="25" w16cid:durableId="710542175">
    <w:abstractNumId w:val="21"/>
  </w:num>
  <w:num w:numId="26" w16cid:durableId="2042513188">
    <w:abstractNumId w:val="16"/>
  </w:num>
  <w:num w:numId="27" w16cid:durableId="2012833997">
    <w:abstractNumId w:val="23"/>
  </w:num>
  <w:num w:numId="28" w16cid:durableId="1458791228">
    <w:abstractNumId w:val="17"/>
  </w:num>
  <w:num w:numId="29" w16cid:durableId="303004208">
    <w:abstractNumId w:val="12"/>
  </w:num>
  <w:num w:numId="30" w16cid:durableId="20159111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6568"/>
    <w:rsid w:val="00042C95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6123"/>
    <w:rsid w:val="0015708E"/>
    <w:rsid w:val="00157636"/>
    <w:rsid w:val="001619A2"/>
    <w:rsid w:val="00163D56"/>
    <w:rsid w:val="00166224"/>
    <w:rsid w:val="0016738D"/>
    <w:rsid w:val="00170479"/>
    <w:rsid w:val="0017748E"/>
    <w:rsid w:val="0018067D"/>
    <w:rsid w:val="001819D8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1D65"/>
    <w:rsid w:val="00362203"/>
    <w:rsid w:val="0036456E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D768E"/>
    <w:rsid w:val="003D7844"/>
    <w:rsid w:val="003E0388"/>
    <w:rsid w:val="003E2224"/>
    <w:rsid w:val="003E3940"/>
    <w:rsid w:val="003E43FE"/>
    <w:rsid w:val="003E5FC3"/>
    <w:rsid w:val="003F07DD"/>
    <w:rsid w:val="003F2BBC"/>
    <w:rsid w:val="003F5B78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6BD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1BE4"/>
    <w:rsid w:val="005B3359"/>
    <w:rsid w:val="005B53F4"/>
    <w:rsid w:val="005C2B68"/>
    <w:rsid w:val="005C5D73"/>
    <w:rsid w:val="005C6A91"/>
    <w:rsid w:val="005D1620"/>
    <w:rsid w:val="005D22EF"/>
    <w:rsid w:val="005D4EB1"/>
    <w:rsid w:val="005D67A7"/>
    <w:rsid w:val="005E0903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023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971"/>
    <w:rsid w:val="006F03AB"/>
    <w:rsid w:val="006F49AE"/>
    <w:rsid w:val="006F5B38"/>
    <w:rsid w:val="006F60C6"/>
    <w:rsid w:val="006F791A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CA4"/>
    <w:rsid w:val="00852F57"/>
    <w:rsid w:val="00852FB8"/>
    <w:rsid w:val="0085349C"/>
    <w:rsid w:val="00856B94"/>
    <w:rsid w:val="00862296"/>
    <w:rsid w:val="00862B75"/>
    <w:rsid w:val="00863F3B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2FA9"/>
    <w:rsid w:val="008F3668"/>
    <w:rsid w:val="008F4586"/>
    <w:rsid w:val="008F5C48"/>
    <w:rsid w:val="008F5F7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0E5C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64ED"/>
    <w:rsid w:val="00AD0407"/>
    <w:rsid w:val="00AD05A2"/>
    <w:rsid w:val="00AD2A3B"/>
    <w:rsid w:val="00AD3A2D"/>
    <w:rsid w:val="00AE756C"/>
    <w:rsid w:val="00AF01DB"/>
    <w:rsid w:val="00AF0793"/>
    <w:rsid w:val="00AF16B1"/>
    <w:rsid w:val="00B026D0"/>
    <w:rsid w:val="00B02E3A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692F"/>
    <w:rsid w:val="00BA7B97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D7936"/>
    <w:rsid w:val="00BE0561"/>
    <w:rsid w:val="00BE1188"/>
    <w:rsid w:val="00BE1DA1"/>
    <w:rsid w:val="00BE36DF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6074C"/>
    <w:rsid w:val="00C635D4"/>
    <w:rsid w:val="00C6441F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4A72"/>
    <w:rsid w:val="00C85341"/>
    <w:rsid w:val="00C9395A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382E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439F"/>
    <w:rsid w:val="00DB46EE"/>
    <w:rsid w:val="00DC375F"/>
    <w:rsid w:val="00DC37BE"/>
    <w:rsid w:val="00DC79BA"/>
    <w:rsid w:val="00DD033B"/>
    <w:rsid w:val="00DD0D97"/>
    <w:rsid w:val="00DD73C4"/>
    <w:rsid w:val="00DE02D3"/>
    <w:rsid w:val="00DE1185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44D3A"/>
    <w:rsid w:val="00E455F9"/>
    <w:rsid w:val="00E5262B"/>
    <w:rsid w:val="00E55A69"/>
    <w:rsid w:val="00E57CDE"/>
    <w:rsid w:val="00E62A89"/>
    <w:rsid w:val="00E63FE2"/>
    <w:rsid w:val="00E678F0"/>
    <w:rsid w:val="00E72CE6"/>
    <w:rsid w:val="00E76EF5"/>
    <w:rsid w:val="00E7756D"/>
    <w:rsid w:val="00E84FE4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350</TotalTime>
  <Pages>4</Pages>
  <Words>437</Words>
  <Characters>3293</Characters>
  <Application>Microsoft Office Word</Application>
  <DocSecurity>0</DocSecurity>
  <Lines>156</Lines>
  <Paragraphs>138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8</cp:revision>
  <cp:lastPrinted>2026-04-14T07:42:00Z</cp:lastPrinted>
  <dcterms:created xsi:type="dcterms:W3CDTF">2026-03-31T08:41:00Z</dcterms:created>
  <dcterms:modified xsi:type="dcterms:W3CDTF">2026-04-14T07:47:00Z</dcterms:modified>
</cp:coreProperties>
</file>