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Onsdagen den 22 november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 efter debattens slut i FiU11, dock tidigast klockan 16.00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Statens budget 2018 Rambeslutet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Elisabeth Svantesson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Oscar Sjöstedt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Emil Källström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Sundin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Jakob Forssmed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Olovsson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Finansminister Magdalena Andersson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Åsling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Cecilia Widegren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Olle Felten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Jörgen Hellman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Momodou Jallow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2.30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2.30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FiU11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Höständringsbudget för 2017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Dennis Dioukarev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Olovsson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2.42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tingsrätters effektivitet och produktivitet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Susanne Eberstein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Anti Avsan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0.09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2.51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Skjutvapen och explosiva varor – skärpta straff för de grova brotten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Lundgren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Krister Hammarbergh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Pertoft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Hedin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3.23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SoU11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Ny övergångsbestämmelse i lagen om samverkan vid utskrivning från sluten hälso- och sjukvård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3.23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23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22 november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2017-11-22</SAFIR_Sammantradesdatum_Doc>
    <SAFIR_SammantradeID xmlns="C07A1A6C-0B19-41D9-BDF8-F523BA3921EB">fd53b61e-39cf-4433-ab95-17e1d0520fd5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725DDD-04D6-4A28-8F81-5F4ED320A3E3}"/>
</file>

<file path=customXml/itemProps2.xml><?xml version="1.0" encoding="utf-8"?>
<ds:datastoreItem xmlns:ds="http://schemas.openxmlformats.org/officeDocument/2006/customXml" ds:itemID="{7C15C3A9-EB86-4FB5-8EE1-C974C2B1D334}">
  <ds:schemaRefs/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22 november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